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5EAB" w:rsidRDefault="00FD7203" w:rsidP="00EE4DA2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fr-FR"/>
        </w:rPr>
        <w:drawing>
          <wp:inline distT="0" distB="0" distL="0" distR="0">
            <wp:extent cx="6299835" cy="8916690"/>
            <wp:effectExtent l="19050" t="0" r="571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5EAB" w:rsidSect="0017021E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56D2D"/>
    <w:multiLevelType w:val="hybridMultilevel"/>
    <w:tmpl w:val="4208ADC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33221E"/>
    <w:multiLevelType w:val="multilevel"/>
    <w:tmpl w:val="29B0C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BE58F4"/>
    <w:multiLevelType w:val="multilevel"/>
    <w:tmpl w:val="B4FCD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02781B"/>
    <w:multiLevelType w:val="multilevel"/>
    <w:tmpl w:val="AF70D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3C0B20"/>
    <w:multiLevelType w:val="multilevel"/>
    <w:tmpl w:val="E39ED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2259C4"/>
    <w:multiLevelType w:val="multilevel"/>
    <w:tmpl w:val="F41EA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80824CF"/>
    <w:multiLevelType w:val="multilevel"/>
    <w:tmpl w:val="9A36A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C2A1B23"/>
    <w:multiLevelType w:val="multilevel"/>
    <w:tmpl w:val="8F74F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9B6CD4"/>
    <w:multiLevelType w:val="hybridMultilevel"/>
    <w:tmpl w:val="9790DE62"/>
    <w:lvl w:ilvl="0" w:tplc="5BDA1240">
      <w:start w:val="1"/>
      <w:numFmt w:val="decimal"/>
      <w:lvlText w:val="%1)"/>
      <w:lvlJc w:val="left"/>
      <w:pPr>
        <w:ind w:left="750" w:hanging="39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F72524"/>
    <w:multiLevelType w:val="multilevel"/>
    <w:tmpl w:val="02189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D3345D"/>
    <w:multiLevelType w:val="multilevel"/>
    <w:tmpl w:val="20326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03D5F"/>
    <w:multiLevelType w:val="hybridMultilevel"/>
    <w:tmpl w:val="9B1E61A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690439F"/>
    <w:multiLevelType w:val="multilevel"/>
    <w:tmpl w:val="D8AE4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9F20F36"/>
    <w:multiLevelType w:val="multilevel"/>
    <w:tmpl w:val="5D6A0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934F8F"/>
    <w:multiLevelType w:val="multilevel"/>
    <w:tmpl w:val="BD0AA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0"/>
  </w:num>
  <w:num w:numId="5">
    <w:abstractNumId w:val="11"/>
  </w:num>
  <w:num w:numId="6">
    <w:abstractNumId w:val="5"/>
  </w:num>
  <w:num w:numId="7">
    <w:abstractNumId w:val="7"/>
  </w:num>
  <w:num w:numId="8">
    <w:abstractNumId w:val="13"/>
  </w:num>
  <w:num w:numId="9">
    <w:abstractNumId w:val="4"/>
  </w:num>
  <w:num w:numId="10">
    <w:abstractNumId w:val="8"/>
  </w:num>
  <w:num w:numId="11">
    <w:abstractNumId w:val="9"/>
  </w:num>
  <w:num w:numId="12">
    <w:abstractNumId w:val="2"/>
  </w:num>
  <w:num w:numId="13">
    <w:abstractNumId w:val="12"/>
  </w:num>
  <w:num w:numId="14">
    <w:abstractNumId w:val="14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attachedTemplate r:id="rId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9E1735"/>
    <w:rsid w:val="00001E54"/>
    <w:rsid w:val="0000530E"/>
    <w:rsid w:val="00007E54"/>
    <w:rsid w:val="00017163"/>
    <w:rsid w:val="000225FE"/>
    <w:rsid w:val="0002397E"/>
    <w:rsid w:val="00023B62"/>
    <w:rsid w:val="00023C34"/>
    <w:rsid w:val="00026E7C"/>
    <w:rsid w:val="00043900"/>
    <w:rsid w:val="00044EEE"/>
    <w:rsid w:val="000531A5"/>
    <w:rsid w:val="00053231"/>
    <w:rsid w:val="0006051A"/>
    <w:rsid w:val="0006287F"/>
    <w:rsid w:val="000648BC"/>
    <w:rsid w:val="00066FD4"/>
    <w:rsid w:val="00070A2D"/>
    <w:rsid w:val="00071F83"/>
    <w:rsid w:val="00075210"/>
    <w:rsid w:val="00083671"/>
    <w:rsid w:val="00087323"/>
    <w:rsid w:val="00090ABA"/>
    <w:rsid w:val="000C2888"/>
    <w:rsid w:val="000C704E"/>
    <w:rsid w:val="000D229D"/>
    <w:rsid w:val="000D2AE9"/>
    <w:rsid w:val="000D5968"/>
    <w:rsid w:val="000E6FEC"/>
    <w:rsid w:val="000E7A97"/>
    <w:rsid w:val="000E7A9E"/>
    <w:rsid w:val="000F0884"/>
    <w:rsid w:val="001008A6"/>
    <w:rsid w:val="00103274"/>
    <w:rsid w:val="00103C37"/>
    <w:rsid w:val="00104A05"/>
    <w:rsid w:val="00111BFF"/>
    <w:rsid w:val="00116807"/>
    <w:rsid w:val="00121E6B"/>
    <w:rsid w:val="001221DF"/>
    <w:rsid w:val="00124A79"/>
    <w:rsid w:val="00127E4E"/>
    <w:rsid w:val="0013198C"/>
    <w:rsid w:val="00133434"/>
    <w:rsid w:val="0013685E"/>
    <w:rsid w:val="0014029F"/>
    <w:rsid w:val="00150CC2"/>
    <w:rsid w:val="00161B12"/>
    <w:rsid w:val="0016741B"/>
    <w:rsid w:val="0017021E"/>
    <w:rsid w:val="0017162F"/>
    <w:rsid w:val="00182544"/>
    <w:rsid w:val="001910FD"/>
    <w:rsid w:val="0019370E"/>
    <w:rsid w:val="001A0F34"/>
    <w:rsid w:val="001A1C16"/>
    <w:rsid w:val="001C1D29"/>
    <w:rsid w:val="001C415D"/>
    <w:rsid w:val="001C619F"/>
    <w:rsid w:val="001D0AD8"/>
    <w:rsid w:val="001D1603"/>
    <w:rsid w:val="001D4778"/>
    <w:rsid w:val="001D52D6"/>
    <w:rsid w:val="001E04FD"/>
    <w:rsid w:val="001E28E3"/>
    <w:rsid w:val="001E352F"/>
    <w:rsid w:val="001E6471"/>
    <w:rsid w:val="001E64EA"/>
    <w:rsid w:val="001F0805"/>
    <w:rsid w:val="001F229E"/>
    <w:rsid w:val="001F28DF"/>
    <w:rsid w:val="001F30F0"/>
    <w:rsid w:val="002002B8"/>
    <w:rsid w:val="0021780D"/>
    <w:rsid w:val="00220F2E"/>
    <w:rsid w:val="00225E7D"/>
    <w:rsid w:val="00231224"/>
    <w:rsid w:val="002435CE"/>
    <w:rsid w:val="00244615"/>
    <w:rsid w:val="00244D9C"/>
    <w:rsid w:val="0025330C"/>
    <w:rsid w:val="00253711"/>
    <w:rsid w:val="00253FD5"/>
    <w:rsid w:val="002572EE"/>
    <w:rsid w:val="0027422B"/>
    <w:rsid w:val="00274CB4"/>
    <w:rsid w:val="00276D12"/>
    <w:rsid w:val="002818BA"/>
    <w:rsid w:val="00293B0A"/>
    <w:rsid w:val="002A0A68"/>
    <w:rsid w:val="002A4CED"/>
    <w:rsid w:val="002B6AF0"/>
    <w:rsid w:val="002B6BF3"/>
    <w:rsid w:val="002C063D"/>
    <w:rsid w:val="002C30BE"/>
    <w:rsid w:val="002C3524"/>
    <w:rsid w:val="002D1D45"/>
    <w:rsid w:val="002E0035"/>
    <w:rsid w:val="002E10B2"/>
    <w:rsid w:val="002F0749"/>
    <w:rsid w:val="002F3405"/>
    <w:rsid w:val="002F36B9"/>
    <w:rsid w:val="002F7788"/>
    <w:rsid w:val="00303E65"/>
    <w:rsid w:val="0030653B"/>
    <w:rsid w:val="00314BDD"/>
    <w:rsid w:val="003225E9"/>
    <w:rsid w:val="003226E3"/>
    <w:rsid w:val="003234D2"/>
    <w:rsid w:val="003300B8"/>
    <w:rsid w:val="0033171D"/>
    <w:rsid w:val="0033199F"/>
    <w:rsid w:val="003327AC"/>
    <w:rsid w:val="00335FA6"/>
    <w:rsid w:val="00336D7C"/>
    <w:rsid w:val="003407BC"/>
    <w:rsid w:val="00343F57"/>
    <w:rsid w:val="00346706"/>
    <w:rsid w:val="003477CF"/>
    <w:rsid w:val="003530C2"/>
    <w:rsid w:val="00354344"/>
    <w:rsid w:val="00357D8B"/>
    <w:rsid w:val="00365428"/>
    <w:rsid w:val="00367C8F"/>
    <w:rsid w:val="00370593"/>
    <w:rsid w:val="00372403"/>
    <w:rsid w:val="003742C5"/>
    <w:rsid w:val="00376709"/>
    <w:rsid w:val="0038766A"/>
    <w:rsid w:val="003A2A61"/>
    <w:rsid w:val="003A7BB3"/>
    <w:rsid w:val="003B7D9F"/>
    <w:rsid w:val="003C0EE2"/>
    <w:rsid w:val="003C7334"/>
    <w:rsid w:val="003D16C3"/>
    <w:rsid w:val="003F047A"/>
    <w:rsid w:val="003F1D3A"/>
    <w:rsid w:val="003F24E9"/>
    <w:rsid w:val="003F2CF7"/>
    <w:rsid w:val="00402875"/>
    <w:rsid w:val="00404FE8"/>
    <w:rsid w:val="004107A1"/>
    <w:rsid w:val="0042340B"/>
    <w:rsid w:val="00425802"/>
    <w:rsid w:val="00433FCE"/>
    <w:rsid w:val="00437A5C"/>
    <w:rsid w:val="004400FC"/>
    <w:rsid w:val="00443D41"/>
    <w:rsid w:val="00450816"/>
    <w:rsid w:val="00452284"/>
    <w:rsid w:val="0045561F"/>
    <w:rsid w:val="0046432F"/>
    <w:rsid w:val="00465A3C"/>
    <w:rsid w:val="00466248"/>
    <w:rsid w:val="004704B7"/>
    <w:rsid w:val="004732AC"/>
    <w:rsid w:val="0047588A"/>
    <w:rsid w:val="00477F33"/>
    <w:rsid w:val="00484194"/>
    <w:rsid w:val="004B0D17"/>
    <w:rsid w:val="004B1133"/>
    <w:rsid w:val="004B7DF8"/>
    <w:rsid w:val="004C696B"/>
    <w:rsid w:val="004D0195"/>
    <w:rsid w:val="004D32EB"/>
    <w:rsid w:val="004D677E"/>
    <w:rsid w:val="004D78AF"/>
    <w:rsid w:val="004E3208"/>
    <w:rsid w:val="004E4210"/>
    <w:rsid w:val="004E559C"/>
    <w:rsid w:val="004E683F"/>
    <w:rsid w:val="004F5521"/>
    <w:rsid w:val="004F66D6"/>
    <w:rsid w:val="005014B6"/>
    <w:rsid w:val="0050717B"/>
    <w:rsid w:val="00510484"/>
    <w:rsid w:val="005221D9"/>
    <w:rsid w:val="00526559"/>
    <w:rsid w:val="0054214B"/>
    <w:rsid w:val="0054744B"/>
    <w:rsid w:val="00547C07"/>
    <w:rsid w:val="00547F0D"/>
    <w:rsid w:val="00552830"/>
    <w:rsid w:val="00553E5A"/>
    <w:rsid w:val="00560D0A"/>
    <w:rsid w:val="00562DB6"/>
    <w:rsid w:val="00564FB2"/>
    <w:rsid w:val="005664EF"/>
    <w:rsid w:val="00572D4A"/>
    <w:rsid w:val="00573371"/>
    <w:rsid w:val="00581EA5"/>
    <w:rsid w:val="00583462"/>
    <w:rsid w:val="00586139"/>
    <w:rsid w:val="005867DE"/>
    <w:rsid w:val="00593D51"/>
    <w:rsid w:val="005A0637"/>
    <w:rsid w:val="005A7AF6"/>
    <w:rsid w:val="005B39BE"/>
    <w:rsid w:val="005D16B6"/>
    <w:rsid w:val="005D1D4C"/>
    <w:rsid w:val="005D4D9F"/>
    <w:rsid w:val="005D7587"/>
    <w:rsid w:val="005D7BD1"/>
    <w:rsid w:val="005E0545"/>
    <w:rsid w:val="005E3C10"/>
    <w:rsid w:val="005F0BA3"/>
    <w:rsid w:val="005F2D2E"/>
    <w:rsid w:val="006032AC"/>
    <w:rsid w:val="006072EB"/>
    <w:rsid w:val="006126CF"/>
    <w:rsid w:val="006129F5"/>
    <w:rsid w:val="0062050A"/>
    <w:rsid w:val="006246D2"/>
    <w:rsid w:val="00626201"/>
    <w:rsid w:val="00627471"/>
    <w:rsid w:val="00641025"/>
    <w:rsid w:val="0064111B"/>
    <w:rsid w:val="00650028"/>
    <w:rsid w:val="00650C51"/>
    <w:rsid w:val="00655960"/>
    <w:rsid w:val="006569A4"/>
    <w:rsid w:val="00662CA2"/>
    <w:rsid w:val="0066575A"/>
    <w:rsid w:val="006724A2"/>
    <w:rsid w:val="0067361A"/>
    <w:rsid w:val="00673EA5"/>
    <w:rsid w:val="00684002"/>
    <w:rsid w:val="00685D9B"/>
    <w:rsid w:val="006A6308"/>
    <w:rsid w:val="006A725F"/>
    <w:rsid w:val="006B2EA6"/>
    <w:rsid w:val="006B6DC2"/>
    <w:rsid w:val="006C5DFE"/>
    <w:rsid w:val="006D024C"/>
    <w:rsid w:val="006D0899"/>
    <w:rsid w:val="006D15A0"/>
    <w:rsid w:val="006D4E60"/>
    <w:rsid w:val="006D6BC1"/>
    <w:rsid w:val="006E5D27"/>
    <w:rsid w:val="006E6D8C"/>
    <w:rsid w:val="006F1233"/>
    <w:rsid w:val="006F31B9"/>
    <w:rsid w:val="00703A98"/>
    <w:rsid w:val="0070460A"/>
    <w:rsid w:val="00706AB2"/>
    <w:rsid w:val="007149AB"/>
    <w:rsid w:val="007166B7"/>
    <w:rsid w:val="00722FA0"/>
    <w:rsid w:val="00725EB6"/>
    <w:rsid w:val="00726D7E"/>
    <w:rsid w:val="00727744"/>
    <w:rsid w:val="0073020E"/>
    <w:rsid w:val="00730E57"/>
    <w:rsid w:val="00734EC8"/>
    <w:rsid w:val="007375E4"/>
    <w:rsid w:val="00737C30"/>
    <w:rsid w:val="00746F57"/>
    <w:rsid w:val="007554B9"/>
    <w:rsid w:val="007677B5"/>
    <w:rsid w:val="00770A32"/>
    <w:rsid w:val="00776024"/>
    <w:rsid w:val="007814D4"/>
    <w:rsid w:val="007868C9"/>
    <w:rsid w:val="00792FB7"/>
    <w:rsid w:val="007A6D7D"/>
    <w:rsid w:val="007B17B2"/>
    <w:rsid w:val="007B3291"/>
    <w:rsid w:val="007B360E"/>
    <w:rsid w:val="007B535D"/>
    <w:rsid w:val="007B65A6"/>
    <w:rsid w:val="007C3252"/>
    <w:rsid w:val="007C3B24"/>
    <w:rsid w:val="007C5743"/>
    <w:rsid w:val="007E4023"/>
    <w:rsid w:val="007E4C3B"/>
    <w:rsid w:val="007E58C1"/>
    <w:rsid w:val="007F012E"/>
    <w:rsid w:val="007F08C9"/>
    <w:rsid w:val="007F125A"/>
    <w:rsid w:val="007F4286"/>
    <w:rsid w:val="00800B71"/>
    <w:rsid w:val="008036F5"/>
    <w:rsid w:val="0081175C"/>
    <w:rsid w:val="0081379A"/>
    <w:rsid w:val="0082166F"/>
    <w:rsid w:val="00821FE2"/>
    <w:rsid w:val="00830C0C"/>
    <w:rsid w:val="00833B02"/>
    <w:rsid w:val="00836A9E"/>
    <w:rsid w:val="00836CFD"/>
    <w:rsid w:val="00842706"/>
    <w:rsid w:val="008616F3"/>
    <w:rsid w:val="00864E43"/>
    <w:rsid w:val="00867881"/>
    <w:rsid w:val="008740A8"/>
    <w:rsid w:val="00875A7C"/>
    <w:rsid w:val="00875D3D"/>
    <w:rsid w:val="00881B6B"/>
    <w:rsid w:val="00887573"/>
    <w:rsid w:val="00893425"/>
    <w:rsid w:val="008958A7"/>
    <w:rsid w:val="00895D5D"/>
    <w:rsid w:val="00896418"/>
    <w:rsid w:val="0089784E"/>
    <w:rsid w:val="008A0672"/>
    <w:rsid w:val="008A1E2E"/>
    <w:rsid w:val="008A239B"/>
    <w:rsid w:val="008B1345"/>
    <w:rsid w:val="008C0829"/>
    <w:rsid w:val="008C784E"/>
    <w:rsid w:val="008D3E27"/>
    <w:rsid w:val="008D66E9"/>
    <w:rsid w:val="008E158D"/>
    <w:rsid w:val="008E506E"/>
    <w:rsid w:val="008E50B8"/>
    <w:rsid w:val="008F1380"/>
    <w:rsid w:val="008F5123"/>
    <w:rsid w:val="008F7098"/>
    <w:rsid w:val="00902933"/>
    <w:rsid w:val="00911947"/>
    <w:rsid w:val="0091204D"/>
    <w:rsid w:val="00912AE9"/>
    <w:rsid w:val="00921E23"/>
    <w:rsid w:val="00922785"/>
    <w:rsid w:val="00924279"/>
    <w:rsid w:val="0093590F"/>
    <w:rsid w:val="00937630"/>
    <w:rsid w:val="00941AE2"/>
    <w:rsid w:val="00942369"/>
    <w:rsid w:val="0094479B"/>
    <w:rsid w:val="00944D73"/>
    <w:rsid w:val="00944DF6"/>
    <w:rsid w:val="00945B68"/>
    <w:rsid w:val="009512AA"/>
    <w:rsid w:val="009530C7"/>
    <w:rsid w:val="0095775B"/>
    <w:rsid w:val="009577DB"/>
    <w:rsid w:val="00962A79"/>
    <w:rsid w:val="00974509"/>
    <w:rsid w:val="00980CC4"/>
    <w:rsid w:val="00983AD2"/>
    <w:rsid w:val="009A01A9"/>
    <w:rsid w:val="009A2FC8"/>
    <w:rsid w:val="009A7753"/>
    <w:rsid w:val="009B09C9"/>
    <w:rsid w:val="009B42C3"/>
    <w:rsid w:val="009B5310"/>
    <w:rsid w:val="009B71AD"/>
    <w:rsid w:val="009C5ABE"/>
    <w:rsid w:val="009D1614"/>
    <w:rsid w:val="009D783B"/>
    <w:rsid w:val="009E04C4"/>
    <w:rsid w:val="009E1735"/>
    <w:rsid w:val="00A013D3"/>
    <w:rsid w:val="00A062C2"/>
    <w:rsid w:val="00A0694E"/>
    <w:rsid w:val="00A07721"/>
    <w:rsid w:val="00A17B5A"/>
    <w:rsid w:val="00A24424"/>
    <w:rsid w:val="00A274CC"/>
    <w:rsid w:val="00A40C70"/>
    <w:rsid w:val="00A456D1"/>
    <w:rsid w:val="00A459C1"/>
    <w:rsid w:val="00A47CC7"/>
    <w:rsid w:val="00A5001E"/>
    <w:rsid w:val="00A5203D"/>
    <w:rsid w:val="00A531A8"/>
    <w:rsid w:val="00A6086B"/>
    <w:rsid w:val="00A65BCE"/>
    <w:rsid w:val="00A70C01"/>
    <w:rsid w:val="00A728B3"/>
    <w:rsid w:val="00A731A9"/>
    <w:rsid w:val="00A746DE"/>
    <w:rsid w:val="00A74DBD"/>
    <w:rsid w:val="00A82080"/>
    <w:rsid w:val="00A91E88"/>
    <w:rsid w:val="00A95B61"/>
    <w:rsid w:val="00AA0CAF"/>
    <w:rsid w:val="00AA22CC"/>
    <w:rsid w:val="00AB19CA"/>
    <w:rsid w:val="00AB5005"/>
    <w:rsid w:val="00AB54A2"/>
    <w:rsid w:val="00AE0C32"/>
    <w:rsid w:val="00AE2FBC"/>
    <w:rsid w:val="00AE3771"/>
    <w:rsid w:val="00AE76D6"/>
    <w:rsid w:val="00AF2395"/>
    <w:rsid w:val="00AF3E2B"/>
    <w:rsid w:val="00AF5590"/>
    <w:rsid w:val="00AF5AA3"/>
    <w:rsid w:val="00B010E0"/>
    <w:rsid w:val="00B018DD"/>
    <w:rsid w:val="00B03DFB"/>
    <w:rsid w:val="00B10375"/>
    <w:rsid w:val="00B10FA3"/>
    <w:rsid w:val="00B224AD"/>
    <w:rsid w:val="00B22F3F"/>
    <w:rsid w:val="00B24138"/>
    <w:rsid w:val="00B26FE9"/>
    <w:rsid w:val="00B31B94"/>
    <w:rsid w:val="00B402E0"/>
    <w:rsid w:val="00B50380"/>
    <w:rsid w:val="00B577A5"/>
    <w:rsid w:val="00B67C9E"/>
    <w:rsid w:val="00B76F56"/>
    <w:rsid w:val="00B81A6F"/>
    <w:rsid w:val="00B84AE0"/>
    <w:rsid w:val="00B85BF8"/>
    <w:rsid w:val="00B85CE3"/>
    <w:rsid w:val="00B92B05"/>
    <w:rsid w:val="00B93B27"/>
    <w:rsid w:val="00B97B55"/>
    <w:rsid w:val="00BA1C67"/>
    <w:rsid w:val="00BA48C1"/>
    <w:rsid w:val="00BA5775"/>
    <w:rsid w:val="00BA66C9"/>
    <w:rsid w:val="00BB6E4C"/>
    <w:rsid w:val="00BC14FB"/>
    <w:rsid w:val="00BC2FA1"/>
    <w:rsid w:val="00BC4615"/>
    <w:rsid w:val="00BD2D43"/>
    <w:rsid w:val="00BD3A5C"/>
    <w:rsid w:val="00BD5523"/>
    <w:rsid w:val="00BE511E"/>
    <w:rsid w:val="00BF0A82"/>
    <w:rsid w:val="00BF1AFF"/>
    <w:rsid w:val="00BF2AD1"/>
    <w:rsid w:val="00BF454C"/>
    <w:rsid w:val="00C04AF4"/>
    <w:rsid w:val="00C0680B"/>
    <w:rsid w:val="00C07565"/>
    <w:rsid w:val="00C13B8A"/>
    <w:rsid w:val="00C17724"/>
    <w:rsid w:val="00C241DC"/>
    <w:rsid w:val="00C2541B"/>
    <w:rsid w:val="00C41D43"/>
    <w:rsid w:val="00C46907"/>
    <w:rsid w:val="00C4699D"/>
    <w:rsid w:val="00C46E02"/>
    <w:rsid w:val="00C477A5"/>
    <w:rsid w:val="00C477A8"/>
    <w:rsid w:val="00C51644"/>
    <w:rsid w:val="00C535CD"/>
    <w:rsid w:val="00C57E63"/>
    <w:rsid w:val="00C61BFC"/>
    <w:rsid w:val="00C63244"/>
    <w:rsid w:val="00C73C63"/>
    <w:rsid w:val="00C94CD1"/>
    <w:rsid w:val="00CA4EE8"/>
    <w:rsid w:val="00CA536F"/>
    <w:rsid w:val="00CB71AC"/>
    <w:rsid w:val="00CB73A3"/>
    <w:rsid w:val="00CC2C5F"/>
    <w:rsid w:val="00CC3484"/>
    <w:rsid w:val="00CC5472"/>
    <w:rsid w:val="00CC5C08"/>
    <w:rsid w:val="00CC63AA"/>
    <w:rsid w:val="00CC7B37"/>
    <w:rsid w:val="00CE3301"/>
    <w:rsid w:val="00CE4CFF"/>
    <w:rsid w:val="00CE5E92"/>
    <w:rsid w:val="00CF193C"/>
    <w:rsid w:val="00CF3248"/>
    <w:rsid w:val="00D038D4"/>
    <w:rsid w:val="00D067EF"/>
    <w:rsid w:val="00D10C69"/>
    <w:rsid w:val="00D11555"/>
    <w:rsid w:val="00D1274C"/>
    <w:rsid w:val="00D13318"/>
    <w:rsid w:val="00D17FE6"/>
    <w:rsid w:val="00D201AB"/>
    <w:rsid w:val="00D21748"/>
    <w:rsid w:val="00D31362"/>
    <w:rsid w:val="00D330C6"/>
    <w:rsid w:val="00D35350"/>
    <w:rsid w:val="00D467B9"/>
    <w:rsid w:val="00D54B43"/>
    <w:rsid w:val="00D60E16"/>
    <w:rsid w:val="00D630F3"/>
    <w:rsid w:val="00D63F1E"/>
    <w:rsid w:val="00D64462"/>
    <w:rsid w:val="00D64D0A"/>
    <w:rsid w:val="00D72366"/>
    <w:rsid w:val="00D82931"/>
    <w:rsid w:val="00D83189"/>
    <w:rsid w:val="00D836CD"/>
    <w:rsid w:val="00D845FD"/>
    <w:rsid w:val="00D8718A"/>
    <w:rsid w:val="00D97323"/>
    <w:rsid w:val="00DB5662"/>
    <w:rsid w:val="00DC28C0"/>
    <w:rsid w:val="00DC4E1F"/>
    <w:rsid w:val="00DC576D"/>
    <w:rsid w:val="00DC7B4C"/>
    <w:rsid w:val="00DD71CE"/>
    <w:rsid w:val="00DE17A3"/>
    <w:rsid w:val="00DE2E55"/>
    <w:rsid w:val="00DE3A46"/>
    <w:rsid w:val="00DE4B39"/>
    <w:rsid w:val="00DE5EAB"/>
    <w:rsid w:val="00DF5653"/>
    <w:rsid w:val="00E02F6B"/>
    <w:rsid w:val="00E268B8"/>
    <w:rsid w:val="00E305CF"/>
    <w:rsid w:val="00E3068B"/>
    <w:rsid w:val="00E4747C"/>
    <w:rsid w:val="00E55A85"/>
    <w:rsid w:val="00E56AAA"/>
    <w:rsid w:val="00E70AEC"/>
    <w:rsid w:val="00E72263"/>
    <w:rsid w:val="00E73EF9"/>
    <w:rsid w:val="00E76DD6"/>
    <w:rsid w:val="00E93648"/>
    <w:rsid w:val="00E971AE"/>
    <w:rsid w:val="00EA7585"/>
    <w:rsid w:val="00EB1830"/>
    <w:rsid w:val="00EB590D"/>
    <w:rsid w:val="00ED2A34"/>
    <w:rsid w:val="00ED7031"/>
    <w:rsid w:val="00EE3AA1"/>
    <w:rsid w:val="00EE4DA2"/>
    <w:rsid w:val="00EE77B8"/>
    <w:rsid w:val="00EF5DBB"/>
    <w:rsid w:val="00F02892"/>
    <w:rsid w:val="00F02BE1"/>
    <w:rsid w:val="00F03C0D"/>
    <w:rsid w:val="00F05672"/>
    <w:rsid w:val="00F141B1"/>
    <w:rsid w:val="00F200BC"/>
    <w:rsid w:val="00F21C4F"/>
    <w:rsid w:val="00F21DDC"/>
    <w:rsid w:val="00F23E03"/>
    <w:rsid w:val="00F25207"/>
    <w:rsid w:val="00F25EFB"/>
    <w:rsid w:val="00F30F05"/>
    <w:rsid w:val="00F35068"/>
    <w:rsid w:val="00F5559E"/>
    <w:rsid w:val="00F62392"/>
    <w:rsid w:val="00F666F9"/>
    <w:rsid w:val="00F75026"/>
    <w:rsid w:val="00F75AC7"/>
    <w:rsid w:val="00F804C7"/>
    <w:rsid w:val="00F84F71"/>
    <w:rsid w:val="00F91F18"/>
    <w:rsid w:val="00F9599B"/>
    <w:rsid w:val="00FA0D75"/>
    <w:rsid w:val="00FA303F"/>
    <w:rsid w:val="00FB0FF4"/>
    <w:rsid w:val="00FB3469"/>
    <w:rsid w:val="00FB44B4"/>
    <w:rsid w:val="00FC4BAF"/>
    <w:rsid w:val="00FC4DB9"/>
    <w:rsid w:val="00FC68F0"/>
    <w:rsid w:val="00FC7AD5"/>
    <w:rsid w:val="00FD4EDA"/>
    <w:rsid w:val="00FD7203"/>
    <w:rsid w:val="00FE6183"/>
    <w:rsid w:val="00FE71CA"/>
    <w:rsid w:val="00FE744B"/>
    <w:rsid w:val="00FF311D"/>
    <w:rsid w:val="00FF325A"/>
    <w:rsid w:val="00FF422F"/>
    <w:rsid w:val="00FF4471"/>
    <w:rsid w:val="00FF5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86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0C32"/>
  </w:style>
  <w:style w:type="paragraph" w:styleId="Titre1">
    <w:name w:val="heading 1"/>
    <w:basedOn w:val="Normal"/>
    <w:next w:val="Normal"/>
    <w:link w:val="Titre1Car"/>
    <w:uiPriority w:val="9"/>
    <w:qFormat/>
    <w:rsid w:val="002C30B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E158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link w:val="Titre3Car"/>
    <w:uiPriority w:val="9"/>
    <w:qFormat/>
    <w:rsid w:val="00A062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224AD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D1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D1614"/>
    <w:rPr>
      <w:rFonts w:ascii="Tahoma" w:hAnsi="Tahoma" w:cs="Tahoma"/>
      <w:sz w:val="16"/>
      <w:szCs w:val="16"/>
    </w:rPr>
  </w:style>
  <w:style w:type="character" w:customStyle="1" w:styleId="st">
    <w:name w:val="st"/>
    <w:basedOn w:val="Policepardfaut"/>
    <w:rsid w:val="00D11555"/>
  </w:style>
  <w:style w:type="character" w:styleId="Accentuation">
    <w:name w:val="Emphasis"/>
    <w:basedOn w:val="Policepardfaut"/>
    <w:uiPriority w:val="20"/>
    <w:qFormat/>
    <w:rsid w:val="00D11555"/>
    <w:rPr>
      <w:i/>
      <w:iCs/>
    </w:rPr>
  </w:style>
  <w:style w:type="paragraph" w:customStyle="1" w:styleId="rtejustify">
    <w:name w:val="rtejustify"/>
    <w:basedOn w:val="Normal"/>
    <w:rsid w:val="00746F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8964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3407BC"/>
    <w:rPr>
      <w:b/>
      <w:bCs/>
    </w:rPr>
  </w:style>
  <w:style w:type="character" w:customStyle="1" w:styleId="a">
    <w:name w:val="a"/>
    <w:basedOn w:val="Policepardfaut"/>
    <w:rsid w:val="00A062C2"/>
  </w:style>
  <w:style w:type="character" w:customStyle="1" w:styleId="l6">
    <w:name w:val="l6"/>
    <w:basedOn w:val="Policepardfaut"/>
    <w:rsid w:val="00A062C2"/>
  </w:style>
  <w:style w:type="character" w:customStyle="1" w:styleId="l7">
    <w:name w:val="l7"/>
    <w:basedOn w:val="Policepardfaut"/>
    <w:rsid w:val="00A062C2"/>
  </w:style>
  <w:style w:type="character" w:customStyle="1" w:styleId="Titre3Car">
    <w:name w:val="Titre 3 Car"/>
    <w:basedOn w:val="Policepardfaut"/>
    <w:link w:val="Titre3"/>
    <w:uiPriority w:val="9"/>
    <w:rsid w:val="00A062C2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2C30B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941AE2"/>
    <w:pPr>
      <w:ind w:left="720"/>
      <w:contextualSpacing/>
    </w:pPr>
  </w:style>
  <w:style w:type="character" w:customStyle="1" w:styleId="yui3-htmleditorwidget-content">
    <w:name w:val="yui3-htmleditorwidget-content"/>
    <w:basedOn w:val="Policepardfaut"/>
    <w:rsid w:val="003F1D3A"/>
  </w:style>
  <w:style w:type="character" w:customStyle="1" w:styleId="apple-converted-space">
    <w:name w:val="apple-converted-space"/>
    <w:basedOn w:val="Policepardfaut"/>
    <w:rsid w:val="00276D12"/>
  </w:style>
  <w:style w:type="paragraph" w:customStyle="1" w:styleId="meta">
    <w:name w:val="meta"/>
    <w:basedOn w:val="Normal"/>
    <w:rsid w:val="00376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meta-date">
    <w:name w:val="meta-date"/>
    <w:basedOn w:val="Policepardfaut"/>
    <w:rsid w:val="00376709"/>
  </w:style>
  <w:style w:type="character" w:customStyle="1" w:styleId="meta-author">
    <w:name w:val="meta-author"/>
    <w:basedOn w:val="Policepardfaut"/>
    <w:rsid w:val="00376709"/>
  </w:style>
  <w:style w:type="paragraph" w:customStyle="1" w:styleId="corps">
    <w:name w:val="corps"/>
    <w:basedOn w:val="Normal"/>
    <w:rsid w:val="00376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has-drop-cap">
    <w:name w:val="has-drop-cap"/>
    <w:basedOn w:val="Normal"/>
    <w:rsid w:val="008E15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8E15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itationHTML">
    <w:name w:val="HTML Cite"/>
    <w:basedOn w:val="Policepardfaut"/>
    <w:uiPriority w:val="99"/>
    <w:semiHidden/>
    <w:unhideWhenUsed/>
    <w:rsid w:val="00A746DE"/>
    <w:rPr>
      <w:i/>
      <w:iCs/>
    </w:rPr>
  </w:style>
  <w:style w:type="character" w:customStyle="1" w:styleId="author">
    <w:name w:val="author"/>
    <w:basedOn w:val="Policepardfaut"/>
    <w:rsid w:val="008D3E27"/>
  </w:style>
  <w:style w:type="paragraph" w:customStyle="1" w:styleId="ftvicontentquote">
    <w:name w:val="ftvi_content_quote"/>
    <w:basedOn w:val="Normal"/>
    <w:rsid w:val="009119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ftvicitationquote">
    <w:name w:val="ftvi_citation_quote"/>
    <w:basedOn w:val="Policepardfaut"/>
    <w:rsid w:val="00911947"/>
  </w:style>
  <w:style w:type="character" w:customStyle="1" w:styleId="ftvicitationauthor">
    <w:name w:val="ftvi_citation_author"/>
    <w:basedOn w:val="Policepardfaut"/>
    <w:rsid w:val="00911947"/>
  </w:style>
  <w:style w:type="character" w:customStyle="1" w:styleId="ftvicitationsource">
    <w:name w:val="ftvi_citation_source"/>
    <w:basedOn w:val="Policepardfaut"/>
    <w:rsid w:val="00911947"/>
  </w:style>
  <w:style w:type="character" w:customStyle="1" w:styleId="updated">
    <w:name w:val="updated"/>
    <w:basedOn w:val="Policepardfaut"/>
    <w:rsid w:val="00314BDD"/>
  </w:style>
  <w:style w:type="character" w:customStyle="1" w:styleId="vcard">
    <w:name w:val="vcard"/>
    <w:basedOn w:val="Policepardfaut"/>
    <w:rsid w:val="00314BDD"/>
  </w:style>
  <w:style w:type="character" w:customStyle="1" w:styleId="wp-caption-text">
    <w:name w:val="wp-caption-text"/>
    <w:basedOn w:val="Policepardfaut"/>
    <w:rsid w:val="00314BDD"/>
  </w:style>
  <w:style w:type="paragraph" w:customStyle="1" w:styleId="has-text-color">
    <w:name w:val="has-text-color"/>
    <w:basedOn w:val="Normal"/>
    <w:rsid w:val="00314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wp-caption-text1">
    <w:name w:val="wp-caption-text1"/>
    <w:basedOn w:val="Normal"/>
    <w:rsid w:val="00314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121E6B"/>
    <w:rPr>
      <w:color w:val="800080" w:themeColor="followedHyperlink"/>
      <w:u w:val="single"/>
    </w:rPr>
  </w:style>
  <w:style w:type="character" w:customStyle="1" w:styleId="has-inline-color">
    <w:name w:val="has-inline-color"/>
    <w:basedOn w:val="Policepardfaut"/>
    <w:rsid w:val="00EE4DA2"/>
  </w:style>
  <w:style w:type="paragraph" w:customStyle="1" w:styleId="has-vivid-red-color">
    <w:name w:val="has-vivid-red-color"/>
    <w:basedOn w:val="Normal"/>
    <w:rsid w:val="0067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53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8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3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26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9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5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9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62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87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36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9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449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18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13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2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41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8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6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78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9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8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334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206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47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8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5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50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1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4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76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53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63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96786">
                  <w:blockQuote w:val="1"/>
                  <w:marLeft w:val="5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8" w:space="3" w:color="FF0000"/>
                    <w:bottom w:val="none" w:sz="0" w:space="0" w:color="auto"/>
                    <w:right w:val="none" w:sz="0" w:space="0" w:color="auto"/>
                  </w:divBdr>
                  <w:divsChild>
                    <w:div w:id="19925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260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8" w:space="3" w:color="B5C4D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675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615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8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1508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210281">
                                  <w:blockQuote w:val="1"/>
                                  <w:marLeft w:val="720"/>
                                  <w:marRight w:val="72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43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66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172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469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171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133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1599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25715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487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30247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0677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39023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691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60806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706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64091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63927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61786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5554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660822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2380387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305590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00821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248054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381185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8767791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98622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68605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337825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9850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991774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7515626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768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52378972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732471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51763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5850892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078293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24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769926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073705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86003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32919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2820352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111866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43423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617100749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2754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83813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7962569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218071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4308752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775685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86865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1135172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97709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590361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61440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66922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60102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718733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93492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92213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73412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775812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086530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99667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626791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27294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432360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486678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664213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6723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508648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83467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254030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07491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832569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07365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872632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14766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384233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937707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271984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577831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431067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452989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903117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302482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399536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50293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29661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354128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514045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036366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954937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52439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997050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849806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393438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723284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336320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29127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043383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69384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169962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69067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563373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805163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065443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225118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005550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955440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316204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76231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891313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2552906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12819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344040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901708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38948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99852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87299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509825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31177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015817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54908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695587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444561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976236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706183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962056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91773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393697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07446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845521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165518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828671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32054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50333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10404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3206293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87825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92043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79435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35660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0383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789507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36061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223880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893962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435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471272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262218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122559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789450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33166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0351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650145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258616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920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178232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914821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317872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380394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9267747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29335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33307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533964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733078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472539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226488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138197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99044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94615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7526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54488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337450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785043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849621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297421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487120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611242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120560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743197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337752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356075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27615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14294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36441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423140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33326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15427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502895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2463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113219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13185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772640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406580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132399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690056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707325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87766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026701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857171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497773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792519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416223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689514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41812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016613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573777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285439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393974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15688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849880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620134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810791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10794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241957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988348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029003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26213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58222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599462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1126568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291387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189736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382444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224291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57967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161079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36474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760262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030720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88673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34046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860169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06214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252090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840269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902528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707316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8422372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63787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09268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062795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779353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5389860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559240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34460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765105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527944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958952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966509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0707639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9945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678369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534052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4452783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80264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429360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775365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039364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17498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6957327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25546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817455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696485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260016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60476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141430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27228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369538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475227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698824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170274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789572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6216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374409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891905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945681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253636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75539999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08874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696849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85726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164217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422638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461636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580136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818328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4002627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917949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94215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521012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380207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473980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44497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611988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388514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555600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5486238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2894354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41725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795076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54789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8972021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0971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2571722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3258697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490889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978492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391434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546523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046903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9816892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544223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12971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928515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487085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567293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57481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823125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727338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607416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894183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096786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4318619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7357823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86929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037555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366612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175533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39490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371742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206876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5640316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92943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44511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979865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9865091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223465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326713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69761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2500558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453973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17369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4487106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3671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3746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794041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439951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577558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685409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1774429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23364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5084461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326652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086131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6179783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237169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965351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906744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15936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6130970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603635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7114400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415635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448623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247079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405528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47631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3267772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714048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414437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709257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0438389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415030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549492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98760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160835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25315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472501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221923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709451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5193693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127752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227030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30171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91277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814874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86403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859695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8511335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978815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7497274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552761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4795940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5574079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425770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518155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206499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7679133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357353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460354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663385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8579353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240254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3095975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5211631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136585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55338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99297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075716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7769881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2373671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1590745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6308249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780064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568239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9785820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3477425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792857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4601926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689470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63602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652583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412995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417691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6052367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402664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0874860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3938840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109292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347937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8184242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099995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709068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2946403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92019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88561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042512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2402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757396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684777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71934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04450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7301005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412356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311265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01690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958098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428181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89369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054045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53373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167737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5878482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584756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242304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2964867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943286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592066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0608638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3489100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606787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844621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3902409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876101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59268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65986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054883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9797262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540626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804408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3601330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935357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322311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483173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4050051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4675992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5015148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123239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2046907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7477310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874150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2104426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3261192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5504488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708061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74127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445784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8641885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6074496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1615680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38838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796631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0811483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449564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962235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0143960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980631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992132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136009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638812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5645093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1005945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230941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3753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96158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22264064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8168904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731098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8144204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9489973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43772170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0218064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87655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2697353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5922512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8935005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362997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400933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504158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0820611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82781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326604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5675658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3022742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1648385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854103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9514082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5153583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022059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1812155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645749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86046056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4866287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79570942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697920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44500655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8822667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5843134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310436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563719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363100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4284087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9802429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020250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6485586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69419128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39086416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57215168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5156094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84459234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8173115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12456765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76221267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35654134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39423038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03010469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17584857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4469382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3278116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2250316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9849197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0836004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9894300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20484340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1249429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30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7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22704">
                  <w:blockQuote w:val="1"/>
                  <w:marLeft w:val="200"/>
                  <w:marRight w:val="2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530730">
                  <w:blockQuote w:val="1"/>
                  <w:marLeft w:val="200"/>
                  <w:marRight w:val="2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776167">
                  <w:blockQuote w:val="1"/>
                  <w:marLeft w:val="200"/>
                  <w:marRight w:val="2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796120">
                  <w:blockQuote w:val="1"/>
                  <w:marLeft w:val="200"/>
                  <w:marRight w:val="20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12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4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94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560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72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8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8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34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7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5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79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4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1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01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7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059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358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203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0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8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963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078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93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02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04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229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95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49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2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5430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36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280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60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56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90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29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084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91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07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7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17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10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85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137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132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0529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6625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5513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16716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66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207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361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0006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56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30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1082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323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93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2808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7621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1457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8857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973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3151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4163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5710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1830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5299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670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861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453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3333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945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98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2262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8171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53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02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652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43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730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7059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66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23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79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74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650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09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7049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47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61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7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88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7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3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13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2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6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83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875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44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60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57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66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3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6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2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53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2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5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7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9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1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7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atppp\Desktop\BLOGS%20PREMIUM\Documents\MODELE%20WORD\Doc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516648-6ABA-4D3A-9C5A-54D3A9393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Doc2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patppp</dc:creator>
  <cp:lastModifiedBy>UTILISATEUR</cp:lastModifiedBy>
  <cp:revision>2</cp:revision>
  <cp:lastPrinted>2014-10-14T18:45:00Z</cp:lastPrinted>
  <dcterms:created xsi:type="dcterms:W3CDTF">2021-06-23T10:31:00Z</dcterms:created>
  <dcterms:modified xsi:type="dcterms:W3CDTF">2021-06-23T10:31:00Z</dcterms:modified>
</cp:coreProperties>
</file>