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la disposition globale du prospectus"/>
      </w:tblPr>
      <w:tblGrid>
        <w:gridCol w:w="7200"/>
        <w:gridCol w:w="144"/>
        <w:gridCol w:w="3456"/>
      </w:tblGrid>
      <w:tr w:rsidR="00BC5661" w14:paraId="2CFEF6FA" w14:textId="77777777" w:rsidTr="00347403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7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du contenu du corps du prospectus"/>
            </w:tblPr>
            <w:tblGrid>
              <w:gridCol w:w="7200"/>
            </w:tblGrid>
            <w:tr w:rsidR="00BC5661" w14:paraId="3C8EBF10" w14:textId="77777777" w:rsidTr="00AC38BF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14:paraId="35F5CA79" w14:textId="77777777" w:rsidR="00D12630" w:rsidRDefault="00D12630">
                  <w:pPr>
                    <w:rPr>
                      <w:noProof/>
                    </w:rPr>
                  </w:pPr>
                </w:p>
                <w:p w14:paraId="4056BDEC" w14:textId="77777777" w:rsidR="00D12630" w:rsidRDefault="00D12630">
                  <w:pPr>
                    <w:rPr>
                      <w:noProof/>
                    </w:rPr>
                  </w:pPr>
                </w:p>
                <w:p w14:paraId="5BE25871" w14:textId="4082D10B" w:rsidR="00D12630" w:rsidRDefault="00F10766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46215C" wp14:editId="3B677D4A">
                        <wp:extent cx="4572000" cy="2670175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7157" cy="2673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9F0BA6" w14:textId="759A6843" w:rsidR="00BC5661" w:rsidRDefault="00F10766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ED98F91" wp14:editId="345F56DC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266066</wp:posOffset>
                            </wp:positionV>
                            <wp:extent cx="4572000" cy="457200"/>
                            <wp:effectExtent l="0" t="0" r="19050" b="19050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2000" cy="4572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F6D5166" w14:textId="401515E5" w:rsidR="00F10766" w:rsidRPr="00F10766" w:rsidRDefault="00DF3C6A" w:rsidP="00F10766">
                                        <w:pPr>
                                          <w:jc w:val="center"/>
                                          <w:rPr>
                                            <w:sz w:val="40"/>
                                            <w:szCs w:val="40"/>
                                          </w:rPr>
                                        </w:pPr>
                                        <w:hyperlink r:id="rId9" w:history="1">
                                          <w:r w:rsidR="00F10766" w:rsidRPr="00F10766">
                                            <w:rPr>
                                              <w:rStyle w:val="Lienhypertexte"/>
                                              <w:sz w:val="40"/>
                                              <w:szCs w:val="40"/>
                                            </w:rPr>
                                            <w:t>http://www.lepecheurbarbezilien.com</w:t>
                                          </w:r>
                                        </w:hyperlink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ED98F91" id="Rectangle 1" o:spid="_x0000_s1026" style="position:absolute;margin-left:.1pt;margin-top:20.95pt;width:5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" fillcolor="#ec6814 [3207]" strokecolor="#753309 [1607]" strokeweight="1pt">
                            <v:textbox>
                              <w:txbxContent>
                                <w:p w14:paraId="3F6D5166" w14:textId="401515E5" w:rsidR="00F10766" w:rsidRPr="00F10766" w:rsidRDefault="0040301A" w:rsidP="00F10766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hyperlink r:id="rId10" w:history="1">
                                    <w:r w:rsidR="00F10766" w:rsidRPr="00F10766">
                                      <w:rPr>
                                        <w:rStyle w:val="Lienhypertexte"/>
                                        <w:sz w:val="40"/>
                                        <w:szCs w:val="40"/>
                                      </w:rPr>
                                      <w:t>http://www.lepecheurbarbezilien.com</w:t>
                                    </w:r>
                                  </w:hyperlink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BC5661" w14:paraId="4D8C56B9" w14:textId="77777777" w:rsidTr="00044414">
              <w:trPr>
                <w:trHeight w:hRule="exact" w:val="8246"/>
              </w:trPr>
              <w:tc>
                <w:tcPr>
                  <w:tcW w:w="7200" w:type="dxa"/>
                </w:tcPr>
                <w:p w14:paraId="4B44A7E5" w14:textId="77777777" w:rsidR="004C2730" w:rsidRPr="004C2730" w:rsidRDefault="004C2730" w:rsidP="004C2730">
                  <w:pPr>
                    <w:pStyle w:val="Titre"/>
                    <w:rPr>
                      <w:color w:val="E03177" w:themeColor="accent1"/>
                    </w:rPr>
                  </w:pPr>
                  <w:r>
                    <w:rPr>
                      <w:color w:val="E03177" w:themeColor="accent1"/>
                    </w:rPr>
                    <w:t>devenir bénévole à</w:t>
                  </w:r>
                </w:p>
                <w:p w14:paraId="23E9E94A" w14:textId="77777777" w:rsidR="00BC5661" w:rsidRPr="00044414" w:rsidRDefault="004C2730" w:rsidP="00347403">
                  <w:pPr>
                    <w:pStyle w:val="Titre1"/>
                    <w:rPr>
                      <w:color w:val="7030A0"/>
                      <w:sz w:val="32"/>
                      <w:szCs w:val="32"/>
                    </w:rPr>
                  </w:pPr>
                  <w:r>
                    <w:rPr>
                      <w:color w:val="7030A0"/>
                      <w:sz w:val="32"/>
                      <w:szCs w:val="32"/>
                    </w:rPr>
                    <w:t>L’</w:t>
                  </w:r>
                  <w:r w:rsidR="00DF0385" w:rsidRPr="00044414">
                    <w:rPr>
                      <w:color w:val="7030A0"/>
                      <w:sz w:val="32"/>
                      <w:szCs w:val="32"/>
                    </w:rPr>
                    <w:t>AAPPMA « Le Pêcheur Barbezilien »</w:t>
                  </w:r>
                </w:p>
                <w:p w14:paraId="5FA78157" w14:textId="77777777" w:rsidR="00BC5661" w:rsidRPr="005B327A" w:rsidRDefault="00DF0385" w:rsidP="00347403">
                  <w:pPr>
                    <w:spacing w:line="288" w:lineRule="auto"/>
                    <w:rPr>
                      <w:sz w:val="28"/>
                      <w:szCs w:val="28"/>
                    </w:rPr>
                  </w:pPr>
                  <w:r w:rsidRPr="005B327A">
                    <w:rPr>
                      <w:sz w:val="28"/>
                      <w:szCs w:val="28"/>
                    </w:rPr>
                    <w:t>Les Associations Agrées pour la Pêche et la Protection du Milieu Aquatique (AAPPMA) remplissent de nombreuses missions grâce aux bénévoles, qui sont adhérents par l’achat d’une carte de pêche.</w:t>
                  </w:r>
                </w:p>
                <w:p w14:paraId="3819CF0E" w14:textId="77777777" w:rsidR="00DF0385" w:rsidRPr="005B327A" w:rsidRDefault="00DF0385" w:rsidP="00347403">
                  <w:pPr>
                    <w:spacing w:line="288" w:lineRule="auto"/>
                    <w:rPr>
                      <w:sz w:val="28"/>
                      <w:szCs w:val="28"/>
                    </w:rPr>
                  </w:pPr>
                  <w:r w:rsidRPr="005B327A">
                    <w:rPr>
                      <w:sz w:val="28"/>
                      <w:szCs w:val="28"/>
                    </w:rPr>
                    <w:t>Vous avez des compétences, nous avons des missions !</w:t>
                  </w:r>
                </w:p>
                <w:p w14:paraId="51292DDE" w14:textId="77777777" w:rsidR="00B06D9C" w:rsidRPr="005B327A" w:rsidRDefault="00B06D9C" w:rsidP="00347403">
                  <w:pPr>
                    <w:spacing w:line="288" w:lineRule="auto"/>
                    <w:rPr>
                      <w:sz w:val="28"/>
                      <w:szCs w:val="28"/>
                    </w:rPr>
                  </w:pPr>
                  <w:r w:rsidRPr="005B327A">
                    <w:rPr>
                      <w:sz w:val="28"/>
                      <w:szCs w:val="28"/>
                    </w:rPr>
                    <w:t>Remplissez le formulaire au verso, puis envoyez-le à l’adresse :</w:t>
                  </w:r>
                </w:p>
                <w:p w14:paraId="33D17910" w14:textId="77777777" w:rsidR="00B06D9C" w:rsidRPr="005B327A" w:rsidRDefault="00B06D9C" w:rsidP="00347403">
                  <w:pPr>
                    <w:spacing w:line="288" w:lineRule="auto"/>
                    <w:rPr>
                      <w:sz w:val="28"/>
                      <w:szCs w:val="28"/>
                    </w:rPr>
                  </w:pPr>
                  <w:r w:rsidRPr="005B327A">
                    <w:rPr>
                      <w:sz w:val="28"/>
                      <w:szCs w:val="28"/>
                    </w:rPr>
                    <w:t>13, Cité de la cigogne</w:t>
                  </w:r>
                </w:p>
                <w:p w14:paraId="2B46F0C5" w14:textId="7867D406" w:rsidR="00DF0385" w:rsidRDefault="00B06D9C" w:rsidP="00347403">
                  <w:pPr>
                    <w:spacing w:line="288" w:lineRule="auto"/>
                    <w:rPr>
                      <w:sz w:val="28"/>
                      <w:szCs w:val="28"/>
                    </w:rPr>
                  </w:pPr>
                  <w:r w:rsidRPr="005B327A">
                    <w:rPr>
                      <w:sz w:val="28"/>
                      <w:szCs w:val="28"/>
                    </w:rPr>
                    <w:t xml:space="preserve">16300 BARBEZIEUX SAINT-HILAIRE </w:t>
                  </w:r>
                </w:p>
                <w:p w14:paraId="423DF16D" w14:textId="72FA9350" w:rsidR="005B327A" w:rsidRDefault="005B327A" w:rsidP="00347403">
                  <w:pPr>
                    <w:spacing w:line="288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Ou par mail :</w:t>
                  </w:r>
                </w:p>
                <w:p w14:paraId="11F250C9" w14:textId="12689081" w:rsidR="005B327A" w:rsidRDefault="00DF3C6A" w:rsidP="00347403">
                  <w:pPr>
                    <w:spacing w:line="288" w:lineRule="auto"/>
                    <w:rPr>
                      <w:sz w:val="28"/>
                      <w:szCs w:val="28"/>
                    </w:rPr>
                  </w:pPr>
                  <w:hyperlink r:id="rId11" w:history="1">
                    <w:r w:rsidR="005B327A" w:rsidRPr="00361AF8">
                      <w:rPr>
                        <w:rStyle w:val="Lienhypertexte"/>
                        <w:sz w:val="28"/>
                        <w:szCs w:val="28"/>
                      </w:rPr>
                      <w:t>aappma.barbezieux@orange.fr</w:t>
                    </w:r>
                  </w:hyperlink>
                </w:p>
                <w:p w14:paraId="4C84EC26" w14:textId="77777777" w:rsidR="005B327A" w:rsidRPr="005B327A" w:rsidRDefault="005B327A" w:rsidP="00347403">
                  <w:pPr>
                    <w:spacing w:line="288" w:lineRule="auto"/>
                    <w:rPr>
                      <w:sz w:val="28"/>
                      <w:szCs w:val="28"/>
                    </w:rPr>
                  </w:pPr>
                </w:p>
                <w:p w14:paraId="061E255F" w14:textId="4A68A320" w:rsidR="005B327A" w:rsidRDefault="005B327A" w:rsidP="00347403">
                  <w:pPr>
                    <w:spacing w:line="288" w:lineRule="auto"/>
                  </w:pPr>
                </w:p>
              </w:tc>
            </w:tr>
            <w:tr w:rsidR="00BC5661" w14:paraId="7667414F" w14:textId="77777777" w:rsidTr="00AC38BF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1BE7CD4D" w14:textId="77777777" w:rsidR="00BC5661" w:rsidRDefault="00BC5661"/>
                <w:p w14:paraId="26BBD180" w14:textId="77777777" w:rsidR="00040750" w:rsidRDefault="00040750"/>
                <w:p w14:paraId="0E60DCC4" w14:textId="77777777" w:rsidR="00040750" w:rsidRDefault="00040750"/>
                <w:p w14:paraId="350206B2" w14:textId="77777777" w:rsidR="00040750" w:rsidRDefault="00040750"/>
                <w:p w14:paraId="29C7BD0C" w14:textId="77777777" w:rsidR="00040750" w:rsidRDefault="00040750"/>
                <w:p w14:paraId="6EAC3BCA" w14:textId="77777777" w:rsidR="00040750" w:rsidRDefault="00040750"/>
                <w:p w14:paraId="607EAAB1" w14:textId="77777777" w:rsidR="00040750" w:rsidRDefault="00040750"/>
              </w:tc>
            </w:tr>
          </w:tbl>
          <w:p w14:paraId="72415AF3" w14:textId="77777777" w:rsidR="00BC5661" w:rsidRDefault="00BC5661"/>
        </w:tc>
        <w:tc>
          <w:tcPr>
            <w:tcW w:w="144" w:type="dxa"/>
          </w:tcPr>
          <w:p w14:paraId="504B01CE" w14:textId="77777777" w:rsidR="00BC5661" w:rsidRDefault="00BC566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de la barre latérale du prospectus"/>
            </w:tblPr>
            <w:tblGrid>
              <w:gridCol w:w="3456"/>
            </w:tblGrid>
            <w:tr w:rsidR="00BC5661" w14:paraId="51930D64" w14:textId="77777777" w:rsidTr="00347403">
              <w:trPr>
                <w:trHeight w:hRule="exact" w:val="11206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14:paraId="68911A78" w14:textId="77777777" w:rsidR="00BC5661" w:rsidRDefault="00B06D9C">
                  <w:pPr>
                    <w:pStyle w:val="Titre2"/>
                  </w:pPr>
                  <w:r>
                    <w:t>Vous avez des compétences</w:t>
                  </w:r>
                  <w:r w:rsidR="001E65F6">
                    <w:t> !</w:t>
                  </w:r>
                </w:p>
                <w:p w14:paraId="21B1573F" w14:textId="77777777" w:rsidR="00BC5661" w:rsidRDefault="00BC5661">
                  <w:pPr>
                    <w:pStyle w:val="Trait"/>
                  </w:pPr>
                </w:p>
                <w:p w14:paraId="2B6CC3B6" w14:textId="77777777" w:rsidR="008F6D08" w:rsidRDefault="008F6D08" w:rsidP="008F6D08">
                  <w:pPr>
                    <w:pStyle w:val="Titre2"/>
                  </w:pPr>
                  <w:r>
                    <w:t>Vous avez du        temps libre</w:t>
                  </w:r>
                  <w:r w:rsidR="001E65F6">
                    <w:t> !</w:t>
                  </w:r>
                </w:p>
                <w:p w14:paraId="069CDCF6" w14:textId="77777777" w:rsidR="00BC5661" w:rsidRDefault="00BC5661" w:rsidP="008F6D08">
                  <w:pPr>
                    <w:pStyle w:val="Trait"/>
                  </w:pPr>
                </w:p>
                <w:p w14:paraId="4AD5738D" w14:textId="77777777" w:rsidR="00BC5661" w:rsidRDefault="001E65F6">
                  <w:pPr>
                    <w:pStyle w:val="Titre2"/>
                  </w:pPr>
                  <w:r>
                    <w:t>Vous avez envie de transmettre !</w:t>
                  </w:r>
                </w:p>
                <w:p w14:paraId="79BECC2C" w14:textId="77777777" w:rsidR="00BC5661" w:rsidRDefault="00BC5661">
                  <w:pPr>
                    <w:pStyle w:val="Trait"/>
                  </w:pPr>
                </w:p>
                <w:p w14:paraId="27ABC007" w14:textId="77777777" w:rsidR="00BC5661" w:rsidRDefault="00F3420F" w:rsidP="00F3420F">
                  <w:pPr>
                    <w:pStyle w:val="Titre2"/>
                  </w:pPr>
                  <w:r>
                    <w:t>Nous avons des missions !</w:t>
                  </w:r>
                </w:p>
                <w:p w14:paraId="02F292C1" w14:textId="77777777" w:rsidR="00BC5661" w:rsidRDefault="00BC5661">
                  <w:pPr>
                    <w:pStyle w:val="Trait"/>
                  </w:pPr>
                </w:p>
                <w:p w14:paraId="2EF4B128" w14:textId="77777777" w:rsidR="00F3420F" w:rsidRDefault="00F3420F" w:rsidP="00F3420F">
                  <w:pPr>
                    <w:pStyle w:val="Titre2"/>
                  </w:pPr>
                  <w:r>
                    <w:t>Peut-être dans des domaines qui vous ferez plaisir !</w:t>
                  </w:r>
                </w:p>
                <w:p w14:paraId="7C3D2A77" w14:textId="77777777" w:rsidR="00BC5661" w:rsidRDefault="00BC5661">
                  <w:pPr>
                    <w:pStyle w:val="Titre2"/>
                  </w:pPr>
                </w:p>
              </w:tc>
            </w:tr>
            <w:tr w:rsidR="00BC5661" w14:paraId="6897588C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1175A067" w14:textId="77777777" w:rsidR="00BC5661" w:rsidRDefault="00BC5661"/>
              </w:tc>
            </w:tr>
            <w:tr w:rsidR="00BC5661" w14:paraId="1E9CA55C" w14:textId="77777777" w:rsidTr="00347403">
              <w:trPr>
                <w:trHeight w:hRule="exact" w:val="4095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14:paraId="112CD77E" w14:textId="77777777" w:rsidR="00BC5661" w:rsidRPr="00044414" w:rsidRDefault="00044414">
                  <w:pPr>
                    <w:pStyle w:val="Titre3"/>
                    <w:rPr>
                      <w:sz w:val="32"/>
                      <w:szCs w:val="32"/>
                    </w:rPr>
                  </w:pPr>
                  <w:r w:rsidRPr="00044414">
                    <w:rPr>
                      <w:sz w:val="32"/>
                      <w:szCs w:val="32"/>
                    </w:rPr>
                    <w:t>AAPPMA de BARBEZIEUX</w:t>
                  </w:r>
                </w:p>
                <w:p w14:paraId="0053AE15" w14:textId="77777777" w:rsidR="00BC5661" w:rsidRDefault="00DF3C6A">
                  <w:pPr>
                    <w:pStyle w:val="Coordonnes"/>
                  </w:pPr>
                  <w:sdt>
                    <w:sdtPr>
                      <w:id w:val="857003158"/>
                      <w:placeholder>
                        <w:docPart w:val="00FE0837EF784CBF8C9D224383A9C3A5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044414">
                        <w:t>13, Cité de la cigogne</w:t>
                      </w:r>
                      <w:r w:rsidR="00044414">
                        <w:br/>
                        <w:t>16300 BARBEZIEUX SAINT-HILAIRE</w:t>
                      </w:r>
                    </w:sdtContent>
                  </w:sdt>
                </w:p>
                <w:p w14:paraId="2549FCAD" w14:textId="77777777" w:rsidR="00BC5661" w:rsidRPr="00044414" w:rsidRDefault="00044414">
                  <w:pPr>
                    <w:pStyle w:val="Coordonnes"/>
                    <w:rPr>
                      <w:sz w:val="20"/>
                      <w:szCs w:val="20"/>
                    </w:rPr>
                  </w:pPr>
                  <w:r w:rsidRPr="00044414">
                    <w:rPr>
                      <w:sz w:val="20"/>
                      <w:szCs w:val="20"/>
                    </w:rPr>
                    <w:t>aappma.barbezieux@orange.fr</w:t>
                  </w:r>
                </w:p>
                <w:p w14:paraId="226F304C" w14:textId="77777777" w:rsidR="00BC5661" w:rsidRPr="00044414" w:rsidRDefault="00EF2089">
                  <w:pPr>
                    <w:pStyle w:val="Date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Portable : 06 89 65 96 22</w:t>
                  </w:r>
                </w:p>
              </w:tc>
            </w:tr>
          </w:tbl>
          <w:p w14:paraId="7A80746A" w14:textId="77777777" w:rsidR="00BC5661" w:rsidRDefault="00BC5661"/>
        </w:tc>
      </w:tr>
    </w:tbl>
    <w:p w14:paraId="4C55A106" w14:textId="77777777" w:rsidR="00BC5661" w:rsidRDefault="00BC5661">
      <w:pPr>
        <w:pStyle w:val="Sansinterligne"/>
      </w:pPr>
    </w:p>
    <w:p w14:paraId="0C0F329B" w14:textId="68ACA28A" w:rsidR="00040750" w:rsidRDefault="00040750">
      <w:pPr>
        <w:pStyle w:val="Sansinterligne"/>
      </w:pPr>
      <w:r>
        <w:lastRenderedPageBreak/>
        <w:t>No</w:t>
      </w:r>
      <w:r w:rsidR="0065571D">
        <w:t>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40750" w14:paraId="4D57A7FF" w14:textId="77777777" w:rsidTr="0065571D">
        <w:trPr>
          <w:trHeight w:val="85"/>
        </w:trPr>
        <w:tc>
          <w:tcPr>
            <w:tcW w:w="10762" w:type="dxa"/>
          </w:tcPr>
          <w:p w14:paraId="3E152C77" w14:textId="777386FF" w:rsidR="00040750" w:rsidRDefault="00040750">
            <w:pPr>
              <w:pStyle w:val="Sansinterligne"/>
            </w:pPr>
            <w:permStart w:id="663909704" w:edGrp="everyone"/>
          </w:p>
        </w:tc>
      </w:tr>
    </w:tbl>
    <w:p w14:paraId="36D4C884" w14:textId="77777777" w:rsidR="00040750" w:rsidRDefault="00040750">
      <w:pPr>
        <w:pStyle w:val="Sansinterligne"/>
      </w:pPr>
    </w:p>
    <w:p w14:paraId="1C1D327E" w14:textId="77777777" w:rsidR="00040750" w:rsidRDefault="00040750">
      <w:pPr>
        <w:pStyle w:val="Sansinterligne"/>
      </w:pPr>
      <w:r>
        <w:t>Prénom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40750" w14:paraId="1638B844" w14:textId="77777777" w:rsidTr="00040750">
        <w:tc>
          <w:tcPr>
            <w:tcW w:w="10762" w:type="dxa"/>
          </w:tcPr>
          <w:p w14:paraId="2726CAA4" w14:textId="00359A98" w:rsidR="00040750" w:rsidRDefault="00040750">
            <w:pPr>
              <w:pStyle w:val="Sansinterligne"/>
            </w:pPr>
          </w:p>
        </w:tc>
      </w:tr>
    </w:tbl>
    <w:p w14:paraId="1901D582" w14:textId="77777777" w:rsidR="00040750" w:rsidRDefault="00040750">
      <w:pPr>
        <w:pStyle w:val="Sansinterligne"/>
      </w:pPr>
    </w:p>
    <w:p w14:paraId="766896AB" w14:textId="7EE55FFA" w:rsidR="00040750" w:rsidRDefault="00040750">
      <w:pPr>
        <w:pStyle w:val="Sansinterligne"/>
      </w:pPr>
      <w:r>
        <w:t>Adress</w:t>
      </w:r>
      <w:r w:rsidR="00775724">
        <w:t>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40750" w14:paraId="4AE5BD1C" w14:textId="77777777" w:rsidTr="00040750">
        <w:tc>
          <w:tcPr>
            <w:tcW w:w="10762" w:type="dxa"/>
          </w:tcPr>
          <w:p w14:paraId="2569120A" w14:textId="69FCF09E" w:rsidR="00040750" w:rsidRDefault="00040750">
            <w:pPr>
              <w:pStyle w:val="Sansinterligne"/>
            </w:pPr>
          </w:p>
        </w:tc>
      </w:tr>
    </w:tbl>
    <w:p w14:paraId="6A94ACD7" w14:textId="77777777" w:rsidR="00040750" w:rsidRDefault="00040750">
      <w:pPr>
        <w:pStyle w:val="Sansinterligne"/>
      </w:pPr>
    </w:p>
    <w:p w14:paraId="64B7B3DB" w14:textId="77777777" w:rsidR="00040750" w:rsidRDefault="00040750">
      <w:pPr>
        <w:pStyle w:val="Sansinterligne"/>
      </w:pPr>
      <w:r>
        <w:t>Code postal</w:t>
      </w:r>
      <w:r w:rsidR="00E36D45">
        <w:tab/>
      </w:r>
      <w:r w:rsidR="00E36D45">
        <w:tab/>
      </w:r>
      <w:r w:rsidR="00E36D45">
        <w:tab/>
      </w:r>
      <w:r w:rsidR="00E36D45">
        <w:tab/>
      </w:r>
      <w:r w:rsidR="00E36D45">
        <w:tab/>
      </w:r>
      <w:r w:rsidR="00E36D45">
        <w:tab/>
        <w:t>Ville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8357"/>
      </w:tblGrid>
      <w:tr w:rsidR="00E36D45" w14:paraId="0FF49801" w14:textId="77777777" w:rsidTr="00E36D45">
        <w:tc>
          <w:tcPr>
            <w:tcW w:w="2405" w:type="dxa"/>
          </w:tcPr>
          <w:p w14:paraId="767BCD25" w14:textId="1867090F" w:rsidR="00E36D45" w:rsidRDefault="00E36D45">
            <w:pPr>
              <w:pStyle w:val="Sansinterligne"/>
            </w:pPr>
          </w:p>
        </w:tc>
        <w:tc>
          <w:tcPr>
            <w:tcW w:w="8357" w:type="dxa"/>
          </w:tcPr>
          <w:p w14:paraId="0679F690" w14:textId="2D8B45A4" w:rsidR="00E36D45" w:rsidRDefault="00E36D45">
            <w:pPr>
              <w:pStyle w:val="Sansinterligne"/>
            </w:pPr>
          </w:p>
        </w:tc>
      </w:tr>
    </w:tbl>
    <w:p w14:paraId="35781FDA" w14:textId="77777777" w:rsidR="00040750" w:rsidRDefault="00040750">
      <w:pPr>
        <w:pStyle w:val="Sansinterligne"/>
      </w:pPr>
    </w:p>
    <w:p w14:paraId="5C6ABE98" w14:textId="77777777" w:rsidR="00040750" w:rsidRDefault="00040750">
      <w:pPr>
        <w:pStyle w:val="Sansinterligne"/>
      </w:pPr>
      <w:r>
        <w:t xml:space="preserve">                          Téléphone Fixe                                                                        Téléphone Portable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040750" w14:paraId="3C65B23A" w14:textId="77777777" w:rsidTr="00040750">
        <w:tc>
          <w:tcPr>
            <w:tcW w:w="5381" w:type="dxa"/>
          </w:tcPr>
          <w:p w14:paraId="061EA33E" w14:textId="1AA5A4FB" w:rsidR="00040750" w:rsidRDefault="00040750">
            <w:pPr>
              <w:pStyle w:val="Sansinterligne"/>
            </w:pPr>
          </w:p>
        </w:tc>
        <w:tc>
          <w:tcPr>
            <w:tcW w:w="5381" w:type="dxa"/>
          </w:tcPr>
          <w:p w14:paraId="606922B7" w14:textId="7D33E0B7" w:rsidR="00040750" w:rsidRDefault="00040750">
            <w:pPr>
              <w:pStyle w:val="Sansinterligne"/>
            </w:pPr>
          </w:p>
        </w:tc>
      </w:tr>
    </w:tbl>
    <w:p w14:paraId="24733C8E" w14:textId="77777777" w:rsidR="00040750" w:rsidRDefault="00040750">
      <w:pPr>
        <w:pStyle w:val="Sansinterligne"/>
      </w:pPr>
    </w:p>
    <w:p w14:paraId="73E6D31F" w14:textId="77777777" w:rsidR="00040750" w:rsidRDefault="00040750">
      <w:pPr>
        <w:pStyle w:val="Sansinterligne"/>
      </w:pPr>
      <w:r>
        <w:t>Email (écrire lisiblement)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40750" w14:paraId="663640E8" w14:textId="77777777" w:rsidTr="00040750">
        <w:tc>
          <w:tcPr>
            <w:tcW w:w="10762" w:type="dxa"/>
          </w:tcPr>
          <w:p w14:paraId="793E4DA9" w14:textId="1FA118AA" w:rsidR="00040750" w:rsidRDefault="00040750">
            <w:pPr>
              <w:pStyle w:val="Sansinterligne"/>
            </w:pPr>
          </w:p>
        </w:tc>
      </w:tr>
    </w:tbl>
    <w:p w14:paraId="4A64EF81" w14:textId="77777777" w:rsidR="00040750" w:rsidRDefault="00040750">
      <w:pPr>
        <w:pStyle w:val="Sansinterligne"/>
      </w:pPr>
    </w:p>
    <w:p w14:paraId="1D44FEEF" w14:textId="77777777" w:rsidR="00040750" w:rsidRDefault="00040750">
      <w:pPr>
        <w:pStyle w:val="Sansinterligne"/>
      </w:pPr>
      <w:r>
        <w:t>Etes vous adhérent à une AAPPMA</w:t>
      </w:r>
      <w:r w:rsidR="00E36D45">
        <w:t>,</w:t>
      </w:r>
      <w:r>
        <w:t xml:space="preserve"> si oui laquelle :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40750" w14:paraId="1C637940" w14:textId="77777777" w:rsidTr="00040750">
        <w:tc>
          <w:tcPr>
            <w:tcW w:w="10762" w:type="dxa"/>
          </w:tcPr>
          <w:p w14:paraId="7AF4CCD8" w14:textId="0DFF178F" w:rsidR="00040750" w:rsidRDefault="00040750">
            <w:pPr>
              <w:pStyle w:val="Sansinterligne"/>
            </w:pPr>
          </w:p>
        </w:tc>
      </w:tr>
    </w:tbl>
    <w:p w14:paraId="2F2F4C9D" w14:textId="77777777" w:rsidR="00040750" w:rsidRDefault="00040750">
      <w:pPr>
        <w:pStyle w:val="Sansinterligne"/>
      </w:pPr>
    </w:p>
    <w:p w14:paraId="449AFE00" w14:textId="77777777" w:rsidR="00F3420F" w:rsidRDefault="00F3420F" w:rsidP="00F3420F">
      <w:pPr>
        <w:pStyle w:val="Sansinterligne"/>
      </w:pPr>
      <w:r>
        <w:t>Age</w:t>
      </w:r>
      <w:r>
        <w:tab/>
      </w:r>
      <w:r>
        <w:tab/>
      </w:r>
      <w:r w:rsidR="00E86864">
        <w:t>Date de naissance</w:t>
      </w:r>
      <w:r>
        <w:tab/>
      </w:r>
      <w:r>
        <w:tab/>
      </w:r>
      <w:r>
        <w:tab/>
      </w:r>
      <w:r>
        <w:tab/>
        <w:t xml:space="preserve">Période de disponibilité (facultatif) </w:t>
      </w:r>
      <w: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8"/>
        <w:gridCol w:w="2296"/>
        <w:gridCol w:w="7318"/>
      </w:tblGrid>
      <w:tr w:rsidR="00E86864" w14:paraId="6E07801B" w14:textId="77777777" w:rsidTr="005E236E">
        <w:tc>
          <w:tcPr>
            <w:tcW w:w="1148" w:type="dxa"/>
          </w:tcPr>
          <w:p w14:paraId="090F0D1C" w14:textId="0259AB84" w:rsidR="00E86864" w:rsidRDefault="00E86864">
            <w:pPr>
              <w:pStyle w:val="Sansinterligne"/>
            </w:pPr>
          </w:p>
        </w:tc>
        <w:tc>
          <w:tcPr>
            <w:tcW w:w="2296" w:type="dxa"/>
          </w:tcPr>
          <w:p w14:paraId="2176AD1C" w14:textId="6615738E" w:rsidR="00E86864" w:rsidRDefault="00E86864">
            <w:pPr>
              <w:pStyle w:val="Sansinterligne"/>
            </w:pPr>
          </w:p>
        </w:tc>
        <w:tc>
          <w:tcPr>
            <w:tcW w:w="7318" w:type="dxa"/>
          </w:tcPr>
          <w:p w14:paraId="60DBDF04" w14:textId="36DD4898" w:rsidR="00E86864" w:rsidRDefault="00E86864">
            <w:pPr>
              <w:pStyle w:val="Sansinterligne"/>
            </w:pPr>
          </w:p>
        </w:tc>
      </w:tr>
    </w:tbl>
    <w:p w14:paraId="30CA7BFA" w14:textId="77777777" w:rsidR="00F3420F" w:rsidRDefault="00F3420F">
      <w:pPr>
        <w:pStyle w:val="Sansinterligne"/>
      </w:pPr>
    </w:p>
    <w:p w14:paraId="6302FC83" w14:textId="77777777" w:rsidR="00040750" w:rsidRPr="008F6D08" w:rsidRDefault="00E36D45">
      <w:pPr>
        <w:pStyle w:val="Sansinterligne"/>
        <w:rPr>
          <w:b/>
        </w:rPr>
      </w:pPr>
      <w:r w:rsidRPr="008F6D08">
        <w:rPr>
          <w:b/>
        </w:rPr>
        <w:t>Je souhaite être informé sur les missions suivantes </w:t>
      </w:r>
      <w:r w:rsidR="00E86864">
        <w:rPr>
          <w:b/>
        </w:rPr>
        <w:t>et</w:t>
      </w:r>
      <w:r w:rsidR="00EA4B3C">
        <w:rPr>
          <w:b/>
        </w:rPr>
        <w:t xml:space="preserve"> décrire brièvement pourquoi ? </w:t>
      </w:r>
    </w:p>
    <w:p w14:paraId="049E0D81" w14:textId="77777777" w:rsidR="00E36D45" w:rsidRPr="008F6D08" w:rsidRDefault="00E36D45">
      <w:pPr>
        <w:pStyle w:val="Sansinterligne"/>
        <w:rPr>
          <w:b/>
          <w:sz w:val="32"/>
          <w:szCs w:val="32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531"/>
        <w:gridCol w:w="6231"/>
      </w:tblGrid>
      <w:tr w:rsidR="00E36D45" w:rsidRPr="00470B22" w14:paraId="35E0B12C" w14:textId="77777777" w:rsidTr="004C2730">
        <w:tc>
          <w:tcPr>
            <w:tcW w:w="2105" w:type="pct"/>
          </w:tcPr>
          <w:p w14:paraId="3E78AE28" w14:textId="77777777" w:rsidR="00E36D45" w:rsidRPr="00EA4B3C" w:rsidRDefault="00E36D45">
            <w:pPr>
              <w:pStyle w:val="Sansinterligne"/>
              <w:rPr>
                <w:sz w:val="16"/>
                <w:szCs w:val="16"/>
              </w:rPr>
            </w:pPr>
            <w:r w:rsidRPr="00470B22">
              <w:rPr>
                <w:sz w:val="32"/>
                <w:szCs w:val="32"/>
              </w:rPr>
              <w:t>Animation</w:t>
            </w:r>
            <w:r w:rsidR="00EA4B3C">
              <w:rPr>
                <w:sz w:val="32"/>
                <w:szCs w:val="32"/>
              </w:rPr>
              <w:t xml:space="preserve"> </w:t>
            </w:r>
            <w:r w:rsidR="00EA4B3C" w:rsidRPr="00EA4B3C">
              <w:t>(Atelier Pêche Nature)</w:t>
            </w:r>
          </w:p>
        </w:tc>
        <w:tc>
          <w:tcPr>
            <w:tcW w:w="2895" w:type="pct"/>
          </w:tcPr>
          <w:p w14:paraId="36BE1963" w14:textId="287A93E8" w:rsidR="00E36D45" w:rsidRPr="00470B22" w:rsidRDefault="00E36D45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07F9C665" w14:textId="77777777" w:rsidR="00E36D45" w:rsidRPr="00470B22" w:rsidRDefault="00E36D45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E36D45" w:rsidRPr="00470B22" w14:paraId="14277234" w14:textId="77777777" w:rsidTr="004C2730">
        <w:tc>
          <w:tcPr>
            <w:tcW w:w="4531" w:type="dxa"/>
          </w:tcPr>
          <w:p w14:paraId="143CC944" w14:textId="77777777" w:rsidR="00E36D45" w:rsidRPr="00470B22" w:rsidRDefault="00E36D45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>Communication</w:t>
            </w:r>
          </w:p>
        </w:tc>
        <w:tc>
          <w:tcPr>
            <w:tcW w:w="6231" w:type="dxa"/>
          </w:tcPr>
          <w:p w14:paraId="7B01EE7F" w14:textId="7C9BE010" w:rsidR="00E36D45" w:rsidRPr="00470B22" w:rsidRDefault="00E36D45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4854F64E" w14:textId="77777777" w:rsidR="00E36D45" w:rsidRPr="00470B22" w:rsidRDefault="00E36D45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E36D45" w:rsidRPr="00470B22" w14:paraId="684B7B39" w14:textId="77777777" w:rsidTr="004C2730">
        <w:tc>
          <w:tcPr>
            <w:tcW w:w="4531" w:type="dxa"/>
          </w:tcPr>
          <w:p w14:paraId="7E79D7C3" w14:textId="77777777" w:rsidR="00E36D45" w:rsidRPr="00470B22" w:rsidRDefault="00E36D45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 xml:space="preserve">Gestion des cours d’eau </w:t>
            </w:r>
          </w:p>
        </w:tc>
        <w:tc>
          <w:tcPr>
            <w:tcW w:w="6231" w:type="dxa"/>
          </w:tcPr>
          <w:p w14:paraId="23575458" w14:textId="4D6B0EA5" w:rsidR="00E36D45" w:rsidRPr="00470B22" w:rsidRDefault="00E36D45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32C32FF2" w14:textId="77777777" w:rsidR="00E36D45" w:rsidRPr="00470B22" w:rsidRDefault="00E36D45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E36D45" w:rsidRPr="00470B22" w14:paraId="49A0BA2F" w14:textId="77777777" w:rsidTr="004C2730">
        <w:tc>
          <w:tcPr>
            <w:tcW w:w="4531" w:type="dxa"/>
          </w:tcPr>
          <w:p w14:paraId="05132285" w14:textId="77777777" w:rsidR="00E36D45" w:rsidRPr="00470B22" w:rsidRDefault="00470B22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>Informatique/internet</w:t>
            </w:r>
          </w:p>
        </w:tc>
        <w:tc>
          <w:tcPr>
            <w:tcW w:w="6231" w:type="dxa"/>
          </w:tcPr>
          <w:p w14:paraId="4A20065B" w14:textId="0FB3E133" w:rsidR="00E36D45" w:rsidRPr="00470B22" w:rsidRDefault="00E36D45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361370D8" w14:textId="77777777" w:rsidR="00E36D45" w:rsidRPr="00470B22" w:rsidRDefault="00E36D45">
      <w:pPr>
        <w:pStyle w:val="Sansinterligne"/>
        <w:rPr>
          <w:sz w:val="32"/>
          <w:szCs w:val="32"/>
        </w:rPr>
      </w:pPr>
      <w:r w:rsidRPr="00470B22">
        <w:rPr>
          <w:sz w:val="32"/>
          <w:szCs w:val="3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470B22" w:rsidRPr="00470B22" w14:paraId="092DFDC0" w14:textId="77777777" w:rsidTr="004C2730">
        <w:tc>
          <w:tcPr>
            <w:tcW w:w="4531" w:type="dxa"/>
          </w:tcPr>
          <w:p w14:paraId="22DCEB28" w14:textId="77777777" w:rsidR="00E86864" w:rsidRPr="00470B22" w:rsidRDefault="00470B22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>Education à l’environnement</w:t>
            </w:r>
          </w:p>
        </w:tc>
        <w:tc>
          <w:tcPr>
            <w:tcW w:w="6231" w:type="dxa"/>
          </w:tcPr>
          <w:p w14:paraId="10362B76" w14:textId="7EEC121A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446C64D9" w14:textId="77777777" w:rsidR="00E36D45" w:rsidRPr="00470B22" w:rsidRDefault="00E36D45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470B22" w:rsidRPr="00470B22" w14:paraId="7A456DD4" w14:textId="77777777" w:rsidTr="004C2730">
        <w:tc>
          <w:tcPr>
            <w:tcW w:w="4531" w:type="dxa"/>
          </w:tcPr>
          <w:p w14:paraId="0D65B838" w14:textId="77777777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>Rempoissonnement</w:t>
            </w:r>
          </w:p>
        </w:tc>
        <w:tc>
          <w:tcPr>
            <w:tcW w:w="6231" w:type="dxa"/>
          </w:tcPr>
          <w:p w14:paraId="1258F897" w14:textId="55DD67A2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549347F7" w14:textId="77777777" w:rsidR="00E36D45" w:rsidRPr="00470B22" w:rsidRDefault="00E36D45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470B22" w:rsidRPr="00470B22" w14:paraId="6FD59A40" w14:textId="77777777" w:rsidTr="004C2730">
        <w:tc>
          <w:tcPr>
            <w:tcW w:w="4531" w:type="dxa"/>
          </w:tcPr>
          <w:p w14:paraId="313CA294" w14:textId="77777777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>Administratif</w:t>
            </w:r>
          </w:p>
        </w:tc>
        <w:tc>
          <w:tcPr>
            <w:tcW w:w="6231" w:type="dxa"/>
          </w:tcPr>
          <w:p w14:paraId="7E35C50E" w14:textId="611F34A1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708B864D" w14:textId="77777777" w:rsidR="00E36D45" w:rsidRPr="00470B22" w:rsidRDefault="00E36D45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470B22" w:rsidRPr="00470B22" w14:paraId="2AA9AC1D" w14:textId="77777777" w:rsidTr="004C2730">
        <w:tc>
          <w:tcPr>
            <w:tcW w:w="4531" w:type="dxa"/>
          </w:tcPr>
          <w:p w14:paraId="33AC3E52" w14:textId="77777777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>Surveillance de la pêche</w:t>
            </w:r>
          </w:p>
        </w:tc>
        <w:tc>
          <w:tcPr>
            <w:tcW w:w="6231" w:type="dxa"/>
          </w:tcPr>
          <w:p w14:paraId="71DF9D7D" w14:textId="5FB783B1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4A3C96FF" w14:textId="77777777" w:rsidR="00470B22" w:rsidRPr="00470B22" w:rsidRDefault="00470B22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470B22" w:rsidRPr="00470B22" w14:paraId="65B5E436" w14:textId="77777777" w:rsidTr="00470B22">
        <w:tc>
          <w:tcPr>
            <w:tcW w:w="4531" w:type="dxa"/>
          </w:tcPr>
          <w:p w14:paraId="117992E6" w14:textId="77777777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>Entretien/ Gestion des berges</w:t>
            </w:r>
          </w:p>
        </w:tc>
        <w:tc>
          <w:tcPr>
            <w:tcW w:w="6231" w:type="dxa"/>
          </w:tcPr>
          <w:p w14:paraId="0005485E" w14:textId="77B93565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0E00CFF3" w14:textId="77777777" w:rsidR="00E36D45" w:rsidRPr="00470B22" w:rsidRDefault="00E36D45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470B22" w:rsidRPr="00470B22" w14:paraId="7081E10B" w14:textId="77777777" w:rsidTr="004C2730">
        <w:tc>
          <w:tcPr>
            <w:tcW w:w="4531" w:type="dxa"/>
          </w:tcPr>
          <w:p w14:paraId="503666EE" w14:textId="77777777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>Comptabilité</w:t>
            </w:r>
          </w:p>
        </w:tc>
        <w:tc>
          <w:tcPr>
            <w:tcW w:w="6231" w:type="dxa"/>
          </w:tcPr>
          <w:p w14:paraId="5217A781" w14:textId="3D548DDF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</w:p>
        </w:tc>
      </w:tr>
    </w:tbl>
    <w:p w14:paraId="41A35364" w14:textId="77777777" w:rsidR="00E36D45" w:rsidRPr="00470B22" w:rsidRDefault="00E36D45">
      <w:pPr>
        <w:pStyle w:val="Sansinterligne"/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6231"/>
      </w:tblGrid>
      <w:tr w:rsidR="00470B22" w:rsidRPr="00470B22" w14:paraId="3300E8D0" w14:textId="77777777" w:rsidTr="004C2730">
        <w:tc>
          <w:tcPr>
            <w:tcW w:w="4531" w:type="dxa"/>
          </w:tcPr>
          <w:p w14:paraId="31C2E87D" w14:textId="77777777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  <w:r w:rsidRPr="00470B22">
              <w:rPr>
                <w:sz w:val="32"/>
                <w:szCs w:val="32"/>
              </w:rPr>
              <w:t>Autre</w:t>
            </w:r>
          </w:p>
        </w:tc>
        <w:tc>
          <w:tcPr>
            <w:tcW w:w="6231" w:type="dxa"/>
          </w:tcPr>
          <w:p w14:paraId="1D5DCFFD" w14:textId="77777777" w:rsidR="00470B22" w:rsidRPr="00470B22" w:rsidRDefault="00470B22">
            <w:pPr>
              <w:pStyle w:val="Sansinterligne"/>
              <w:rPr>
                <w:sz w:val="32"/>
                <w:szCs w:val="32"/>
              </w:rPr>
            </w:pPr>
          </w:p>
        </w:tc>
      </w:tr>
      <w:permEnd w:id="663909704"/>
    </w:tbl>
    <w:p w14:paraId="44F04D7A" w14:textId="77777777" w:rsidR="00E36D45" w:rsidRPr="00470B22" w:rsidRDefault="00E36D45">
      <w:pPr>
        <w:pStyle w:val="Sansinterligne"/>
        <w:rPr>
          <w:sz w:val="32"/>
          <w:szCs w:val="32"/>
        </w:rPr>
      </w:pPr>
    </w:p>
    <w:sectPr w:rsidR="00E36D45" w:rsidRPr="00470B22" w:rsidSect="00AC38BF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PQfQnS5aTy8m9aPj6xXVK+T3CK1q1Ku3Ov1Rz2T1We4SzYzbWgAzwrAcnyRcwRGnKTwjOYJ7CIoYzJn7Ciw8ag==" w:salt="4J+PqjoszsNsLdb77m94fg==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85"/>
    <w:rsid w:val="00040750"/>
    <w:rsid w:val="00044414"/>
    <w:rsid w:val="001939BC"/>
    <w:rsid w:val="001E65F6"/>
    <w:rsid w:val="00347403"/>
    <w:rsid w:val="0040301A"/>
    <w:rsid w:val="00470B22"/>
    <w:rsid w:val="004C2730"/>
    <w:rsid w:val="005B09F9"/>
    <w:rsid w:val="005B327A"/>
    <w:rsid w:val="0065571D"/>
    <w:rsid w:val="007526D4"/>
    <w:rsid w:val="00775724"/>
    <w:rsid w:val="008F6D08"/>
    <w:rsid w:val="00A45ABA"/>
    <w:rsid w:val="00AC38BF"/>
    <w:rsid w:val="00B06D9C"/>
    <w:rsid w:val="00B31C3B"/>
    <w:rsid w:val="00BC5661"/>
    <w:rsid w:val="00D07F50"/>
    <w:rsid w:val="00D12630"/>
    <w:rsid w:val="00DF0385"/>
    <w:rsid w:val="00DF3C6A"/>
    <w:rsid w:val="00E36D45"/>
    <w:rsid w:val="00E86864"/>
    <w:rsid w:val="00EA4B3C"/>
    <w:rsid w:val="00EF2089"/>
    <w:rsid w:val="00F10766"/>
    <w:rsid w:val="00F3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A8C829"/>
  <w15:chartTrackingRefBased/>
  <w15:docId w15:val="{1645F3FC-6BCD-48B6-8124-254110672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724"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Lienhypertexte">
    <w:name w:val="Hyperlink"/>
    <w:basedOn w:val="Policepardfaut"/>
    <w:uiPriority w:val="99"/>
    <w:unhideWhenUsed/>
    <w:rsid w:val="00F10766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1076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10766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appma.barbezieux@orange.fr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lepecheurbarbezilien.com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www.lepecheurbarbezilien.com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-mi\AppData\Roaming\Microsoft\Templates\Prospectus%20d&#8217;&#233;v&#233;nement%20saisonn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0FE0837EF784CBF8C9D224383A9C3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490C94-1C93-4075-B219-3A616AFB4D27}"/>
      </w:docPartPr>
      <w:docPartBody>
        <w:p w:rsidR="009D23D3" w:rsidRDefault="00581EA6">
          <w:pPr>
            <w:pStyle w:val="00FE0837EF784CBF8C9D224383A9C3A5"/>
          </w:pPr>
          <w:r>
            <w:rPr>
              <w:lang w:bidi="fr-FR"/>
            </w:rPr>
            <w:t>[Rue]</w:t>
          </w:r>
          <w:r>
            <w:rPr>
              <w:lang w:bidi="fr-FR"/>
            </w:rPr>
            <w:br/>
            <w:t>[Code postal, Ville]</w:t>
          </w:r>
          <w:r>
            <w:rPr>
              <w:lang w:bidi="fr-FR"/>
            </w:rPr>
            <w:br/>
            <w:t>[Téléphone]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EA6"/>
    <w:rsid w:val="000F1535"/>
    <w:rsid w:val="00251F66"/>
    <w:rsid w:val="00355AB9"/>
    <w:rsid w:val="004F3B11"/>
    <w:rsid w:val="00581EA6"/>
    <w:rsid w:val="00733756"/>
    <w:rsid w:val="0085776D"/>
    <w:rsid w:val="008A6846"/>
    <w:rsid w:val="00931AC9"/>
    <w:rsid w:val="009D23D3"/>
    <w:rsid w:val="00F9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0FE0837EF784CBF8C9D224383A9C3A5">
    <w:name w:val="00FE0837EF784CBF8C9D224383A9C3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A87647-E1BD-4F6E-A4D1-E6603DF8DA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</Template>
  <TotalTime>328</TotalTime>
  <Pages>1</Pages>
  <Words>237</Words>
  <Characters>1309</Characters>
  <Application>Microsoft Office Word</Application>
  <DocSecurity>8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jean-mi</dc:creator>
  <cp:keywords/>
  <dc:description/>
  <cp:lastModifiedBy>Jean-Michel RIGOLLAUD</cp:lastModifiedBy>
  <cp:revision>20</cp:revision>
  <cp:lastPrinted>2019-10-20T11:06:00Z</cp:lastPrinted>
  <dcterms:created xsi:type="dcterms:W3CDTF">2018-08-27T16:31:00Z</dcterms:created>
  <dcterms:modified xsi:type="dcterms:W3CDTF">2020-12-20T18:01:00Z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