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8C0" w:rsidRDefault="00281F9D">
      <w:r w:rsidRPr="00281F9D">
        <w:rPr>
          <w:rFonts w:ascii="Times New Roman" w:hAnsi="Times New Roman" w:cs="Times New Roman"/>
          <w:noProof/>
          <w:color w:val="auto"/>
          <w:sz w:val="20"/>
          <w:szCs w:val="20"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59.3pt;margin-top:65.3pt;width:449.5pt;height:665.5pt;z-index:251661312">
            <v:textbox>
              <w:txbxContent>
                <w:p w:rsidR="00005DBE" w:rsidRPr="00301BC0" w:rsidRDefault="00301BC0" w:rsidP="00301BC0">
                  <w:pPr>
                    <w:rPr>
                      <w:rFonts w:ascii="Freestyle Script" w:hAnsi="Freestyle Script"/>
                      <w:b/>
                      <w:color w:val="3A02AA"/>
                      <w:sz w:val="52"/>
                      <w:szCs w:val="52"/>
                    </w:rPr>
                  </w:pPr>
                  <w:r w:rsidRPr="00301BC0">
                    <w:rPr>
                      <w:rFonts w:ascii="Freestyle Script" w:hAnsi="Freestyle Script"/>
                      <w:b/>
                      <w:color w:val="3A02AA"/>
                      <w:sz w:val="52"/>
                      <w:szCs w:val="52"/>
                    </w:rPr>
                    <w:t xml:space="preserve">Ananas </w:t>
                  </w:r>
                  <w:proofErr w:type="spellStart"/>
                  <w:r w:rsidRPr="00301BC0">
                    <w:rPr>
                      <w:rFonts w:ascii="Freestyle Script" w:hAnsi="Freestyle Script"/>
                      <w:b/>
                      <w:color w:val="3A02AA"/>
                      <w:sz w:val="52"/>
                      <w:szCs w:val="52"/>
                    </w:rPr>
                    <w:t>roti</w:t>
                  </w:r>
                  <w:proofErr w:type="spellEnd"/>
                  <w:r w:rsidRPr="00301BC0">
                    <w:rPr>
                      <w:rFonts w:ascii="Freestyle Script" w:hAnsi="Freestyle Script"/>
                      <w:b/>
                      <w:color w:val="3A02AA"/>
                      <w:sz w:val="52"/>
                      <w:szCs w:val="52"/>
                    </w:rPr>
                    <w:t xml:space="preserve"> et tuile de coco</w:t>
                  </w:r>
                </w:p>
                <w:p w:rsidR="00301BC0" w:rsidRPr="00301BC0" w:rsidRDefault="00301BC0" w:rsidP="00005DBE">
                  <w:pPr>
                    <w:rPr>
                      <w:rFonts w:ascii="French Script MT" w:hAnsi="French Script MT"/>
                      <w:color w:val="3A02AA"/>
                      <w:sz w:val="44"/>
                      <w:szCs w:val="44"/>
                    </w:rPr>
                  </w:pPr>
                  <w:r w:rsidRPr="00301BC0">
                    <w:rPr>
                      <w:rFonts w:ascii="French Script MT" w:hAnsi="French Script MT"/>
                      <w:color w:val="3A02AA"/>
                      <w:sz w:val="44"/>
                      <w:szCs w:val="44"/>
                    </w:rPr>
                    <w:t xml:space="preserve">Pour 4 personnes </w:t>
                  </w:r>
                </w:p>
                <w:p w:rsidR="00005DBE" w:rsidRPr="00301BC0" w:rsidRDefault="00005DBE" w:rsidP="00005DBE">
                  <w:pPr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</w:pP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125g de noix de coco râpée,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1 ananas,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70g de beurre,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175g de sucre en poudre,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3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c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uillères à soupe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de rhum,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>1 gousse de vanille,</w:t>
                  </w:r>
                  <w:r w:rsidR="00301BC0">
                    <w:rPr>
                      <w:rFonts w:ascii="Freestyle Script" w:hAnsi="Freestyle Script"/>
                      <w:b/>
                      <w:color w:val="C00000"/>
                      <w:sz w:val="36"/>
                      <w:szCs w:val="36"/>
                    </w:rPr>
                    <w:t xml:space="preserve"> 2 œufs</w:t>
                  </w:r>
                </w:p>
                <w:p w:rsidR="00005DBE" w:rsidRPr="00301BC0" w:rsidRDefault="00005DBE" w:rsidP="00005DBE">
                  <w:pP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</w:pP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Préchauffer le four à 170°C,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C33353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faire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fondre 20g de beurre d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an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s une casserole,</w:t>
                  </w:r>
                </w:p>
                <w:p w:rsidR="00005DBE" w:rsidRPr="00301BC0" w:rsidRDefault="00005DBE" w:rsidP="00E6220A">
                  <w:pPr>
                    <w:jc w:val="both"/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</w:pP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Dans un saladier,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mélanger la noix de coco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,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125g de sucre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,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les œufs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,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le beurre fondu jusqu’à l’obtention d’un mélange assez ferme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.</w:t>
                  </w:r>
                </w:p>
                <w:p w:rsidR="00005DBE" w:rsidRPr="00301BC0" w:rsidRDefault="00301BC0" w:rsidP="00E6220A">
                  <w:pPr>
                    <w:jc w:val="both"/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</w:pP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Recouvri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r une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plaque à pâtisserie de papier 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cuisson,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beurrer le papier et disposer des petits tas de pâte(1c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uillère à soupe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)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en les espaçant bien,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étaler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afin d’obtenir des tuiles bien rondes et d épaisseur régulière,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enfourner les tuiles pour 10mn environ,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sort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i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r 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les tuil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es du four quand elles sont dorées sur le pourtour tout en restant claires au centre,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005DBE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décollez-les avec une spatule en inox</w:t>
                  </w:r>
                  <w: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.</w:t>
                  </w:r>
                </w:p>
                <w:p w:rsidR="00005DBE" w:rsidRDefault="00005DBE" w:rsidP="00E6220A">
                  <w:pPr>
                    <w:jc w:val="both"/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</w:pP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Eplucher l’ananas,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couper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la chair en morceaux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.</w:t>
                  </w:r>
                  <w:r w:rsidR="0063698B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Dans une </w:t>
                  </w:r>
                  <w:r w:rsidR="00C33353"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poêle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faire fondre le reste du beurre,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ajouter les morceaux d’ananas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,</w:t>
                  </w:r>
                  <w:r w:rsidR="00C33353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le restant du sucre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,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la gousse de vanille fendue,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fa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ire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cuire 10mn environ à feu vif,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ajouter le rhum et flamber,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serv</w:t>
                  </w:r>
                  <w:r w:rsid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ir l’ananas tiè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de en le nappant de sauce</w:t>
                  </w:r>
                  <w:r w:rsidR="00C33353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="00E6220A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accompagné par</w:t>
                  </w:r>
                  <w:r w:rsidR="00C33353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 xml:space="preserve"> </w:t>
                  </w:r>
                  <w:r w:rsidRPr="00301BC0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les tuiles à la noix de coco</w:t>
                  </w:r>
                  <w:r w:rsidR="00E6220A"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  <w:t>.</w:t>
                  </w:r>
                </w:p>
                <w:p w:rsidR="00E6220A" w:rsidRPr="00301BC0" w:rsidRDefault="00E6220A" w:rsidP="00005DBE">
                  <w:pPr>
                    <w:rPr>
                      <w:rFonts w:ascii="Freestyle Script" w:hAnsi="Freestyle Script"/>
                      <w:b/>
                      <w:color w:val="3A02AA"/>
                      <w:sz w:val="36"/>
                      <w:szCs w:val="36"/>
                    </w:rPr>
                  </w:pPr>
                  <w:r>
                    <w:rPr>
                      <w:rFonts w:ascii="Freestyle Script" w:hAnsi="Freestyle Script"/>
                      <w:b/>
                      <w:noProof/>
                      <w:color w:val="3A02AA"/>
                      <w:sz w:val="36"/>
                      <w:szCs w:val="36"/>
                      <w:lang w:eastAsia="fr-FR" w:bidi="ar-SA"/>
                    </w:rPr>
                    <w:drawing>
                      <wp:inline distT="0" distB="0" distL="0" distR="0">
                        <wp:extent cx="2781160" cy="2644129"/>
                        <wp:effectExtent l="19050" t="0" r="140" b="0"/>
                        <wp:docPr id="1" name="Image 1" descr="D:\documents pour francoise\Dossiers AAA\Blog\Cuisine de décembre 2022\20221214_1224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documents pour francoise\Dossiers AAA\Blog\Cuisine de décembre 2022\20221214_1224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160" cy="2644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15679">
        <w:rPr>
          <w:rFonts w:ascii="Times New Roman" w:hAnsi="Times New Roman" w:cs="Times New Roman"/>
          <w:noProof/>
          <w:color w:val="auto"/>
          <w:sz w:val="20"/>
          <w:szCs w:val="20"/>
          <w:lang w:eastAsia="fr-FR" w:bidi="ar-SA"/>
        </w:rPr>
        <w:drawing>
          <wp:inline distT="0" distB="0" distL="0" distR="0">
            <wp:extent cx="7112000" cy="9836150"/>
            <wp:effectExtent l="19050" t="0" r="0" b="0"/>
            <wp:docPr id="31" name="Image 31" descr="Cadre bl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dre ble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983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F9D">
        <w:rPr>
          <w:lang w:val="en-US"/>
        </w:rPr>
        <w:pict>
          <v:shape id="_x0000_s1072" type="#_x0000_t202" style="position:absolute;left:0;text-align:left;margin-left:36.6pt;margin-top:398.3pt;width:234.05pt;height:337.5pt;z-index:-251656192;mso-wrap-style:none;mso-position-horizontal-relative:page;mso-position-vertical-relative:page" filled="f" stroked="f" strokecolor="#339" strokeweight="1.5pt">
            <v:textbox style="mso-next-textbox:#_x0000_s1072;mso-fit-shape-to-text:t" inset="0,0,0,0">
              <w:txbxContent>
                <w:p w:rsidR="009F38C0" w:rsidRDefault="009F38C0"/>
              </w:txbxContent>
            </v:textbox>
            <w10:wrap anchorx="page" anchory="page"/>
          </v:shape>
        </w:pict>
      </w:r>
    </w:p>
    <w:sectPr w:rsidR="009F38C0" w:rsidSect="00490AE6">
      <w:pgSz w:w="11907" w:h="16839"/>
      <w:pgMar w:top="284" w:right="284" w:bottom="284" w:left="28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07408F"/>
    <w:multiLevelType w:val="hybridMultilevel"/>
    <w:tmpl w:val="0A0E2644"/>
    <w:lvl w:ilvl="0" w:tplc="040C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hyphenationZone w:val="425"/>
  <w:noPunctuationKerning/>
  <w:characterSpacingControl w:val="doNotCompress"/>
  <w:compat/>
  <w:rsids>
    <w:rsidRoot w:val="00915679"/>
    <w:rsid w:val="00005DBE"/>
    <w:rsid w:val="000129DA"/>
    <w:rsid w:val="000152D4"/>
    <w:rsid w:val="00021289"/>
    <w:rsid w:val="000224EF"/>
    <w:rsid w:val="00031F8A"/>
    <w:rsid w:val="00037CE4"/>
    <w:rsid w:val="0004102A"/>
    <w:rsid w:val="0005450D"/>
    <w:rsid w:val="00057800"/>
    <w:rsid w:val="0007191E"/>
    <w:rsid w:val="0008326F"/>
    <w:rsid w:val="000857A2"/>
    <w:rsid w:val="0009662C"/>
    <w:rsid w:val="000A4297"/>
    <w:rsid w:val="000A7469"/>
    <w:rsid w:val="000B599E"/>
    <w:rsid w:val="000D1962"/>
    <w:rsid w:val="000D498F"/>
    <w:rsid w:val="000D6779"/>
    <w:rsid w:val="001045D0"/>
    <w:rsid w:val="001056C4"/>
    <w:rsid w:val="00115850"/>
    <w:rsid w:val="0012405F"/>
    <w:rsid w:val="001434F2"/>
    <w:rsid w:val="001452F2"/>
    <w:rsid w:val="00153822"/>
    <w:rsid w:val="0015696A"/>
    <w:rsid w:val="001617EF"/>
    <w:rsid w:val="00165C7C"/>
    <w:rsid w:val="00170E3D"/>
    <w:rsid w:val="00173314"/>
    <w:rsid w:val="0017654B"/>
    <w:rsid w:val="00180F97"/>
    <w:rsid w:val="00182ECA"/>
    <w:rsid w:val="00191377"/>
    <w:rsid w:val="001A13AF"/>
    <w:rsid w:val="001A3C3C"/>
    <w:rsid w:val="001A7606"/>
    <w:rsid w:val="001A78CD"/>
    <w:rsid w:val="001B0E49"/>
    <w:rsid w:val="001B352B"/>
    <w:rsid w:val="001C54D2"/>
    <w:rsid w:val="001D7A74"/>
    <w:rsid w:val="001E4182"/>
    <w:rsid w:val="001E63B0"/>
    <w:rsid w:val="001E7DB3"/>
    <w:rsid w:val="00206664"/>
    <w:rsid w:val="00207435"/>
    <w:rsid w:val="002238B7"/>
    <w:rsid w:val="002245E4"/>
    <w:rsid w:val="00227038"/>
    <w:rsid w:val="00241ED0"/>
    <w:rsid w:val="00257B31"/>
    <w:rsid w:val="002619CB"/>
    <w:rsid w:val="00262561"/>
    <w:rsid w:val="00264DF0"/>
    <w:rsid w:val="00270870"/>
    <w:rsid w:val="00281CBD"/>
    <w:rsid w:val="00281F9D"/>
    <w:rsid w:val="00282325"/>
    <w:rsid w:val="00287BE9"/>
    <w:rsid w:val="00292CE0"/>
    <w:rsid w:val="00295F68"/>
    <w:rsid w:val="00296AF6"/>
    <w:rsid w:val="002A25BE"/>
    <w:rsid w:val="002B76C6"/>
    <w:rsid w:val="002D35CB"/>
    <w:rsid w:val="002D5489"/>
    <w:rsid w:val="002D5FD6"/>
    <w:rsid w:val="002E2304"/>
    <w:rsid w:val="002E66BD"/>
    <w:rsid w:val="002F0C76"/>
    <w:rsid w:val="00301BC0"/>
    <w:rsid w:val="00302469"/>
    <w:rsid w:val="00304FB9"/>
    <w:rsid w:val="0030508C"/>
    <w:rsid w:val="00306EA1"/>
    <w:rsid w:val="00310EB6"/>
    <w:rsid w:val="00312FB6"/>
    <w:rsid w:val="003176EF"/>
    <w:rsid w:val="00346598"/>
    <w:rsid w:val="00363C42"/>
    <w:rsid w:val="00372B0A"/>
    <w:rsid w:val="00373698"/>
    <w:rsid w:val="00377E6E"/>
    <w:rsid w:val="00383B32"/>
    <w:rsid w:val="00386ABF"/>
    <w:rsid w:val="00391D04"/>
    <w:rsid w:val="00393009"/>
    <w:rsid w:val="003A1C88"/>
    <w:rsid w:val="003D1C76"/>
    <w:rsid w:val="003D48DD"/>
    <w:rsid w:val="003D4C0C"/>
    <w:rsid w:val="003E05B8"/>
    <w:rsid w:val="003E5187"/>
    <w:rsid w:val="004174D5"/>
    <w:rsid w:val="00424073"/>
    <w:rsid w:val="00433528"/>
    <w:rsid w:val="00452D1F"/>
    <w:rsid w:val="004543ED"/>
    <w:rsid w:val="004554EB"/>
    <w:rsid w:val="00463B57"/>
    <w:rsid w:val="004756CC"/>
    <w:rsid w:val="00490AE6"/>
    <w:rsid w:val="00497E9F"/>
    <w:rsid w:val="004A1FD3"/>
    <w:rsid w:val="004A6D96"/>
    <w:rsid w:val="004B238E"/>
    <w:rsid w:val="004D0E1E"/>
    <w:rsid w:val="004D27FA"/>
    <w:rsid w:val="004E3A9E"/>
    <w:rsid w:val="004E7EBE"/>
    <w:rsid w:val="00501760"/>
    <w:rsid w:val="0050226C"/>
    <w:rsid w:val="00502EB3"/>
    <w:rsid w:val="005259B2"/>
    <w:rsid w:val="00541055"/>
    <w:rsid w:val="005503A2"/>
    <w:rsid w:val="00553CB6"/>
    <w:rsid w:val="0057029B"/>
    <w:rsid w:val="00571FFB"/>
    <w:rsid w:val="00577ADF"/>
    <w:rsid w:val="005977D9"/>
    <w:rsid w:val="005A5EFE"/>
    <w:rsid w:val="005B596C"/>
    <w:rsid w:val="005C3F48"/>
    <w:rsid w:val="005F2E04"/>
    <w:rsid w:val="005F2E98"/>
    <w:rsid w:val="005F2F91"/>
    <w:rsid w:val="00604BB6"/>
    <w:rsid w:val="006170E5"/>
    <w:rsid w:val="0062114A"/>
    <w:rsid w:val="0063698B"/>
    <w:rsid w:val="006531D4"/>
    <w:rsid w:val="00654B08"/>
    <w:rsid w:val="0066464E"/>
    <w:rsid w:val="006654C3"/>
    <w:rsid w:val="00670E7F"/>
    <w:rsid w:val="006749AA"/>
    <w:rsid w:val="006874DE"/>
    <w:rsid w:val="006A5565"/>
    <w:rsid w:val="006B132B"/>
    <w:rsid w:val="006D6F14"/>
    <w:rsid w:val="006D7156"/>
    <w:rsid w:val="006E5515"/>
    <w:rsid w:val="007055F4"/>
    <w:rsid w:val="007356A3"/>
    <w:rsid w:val="007357E1"/>
    <w:rsid w:val="0074010A"/>
    <w:rsid w:val="0074067A"/>
    <w:rsid w:val="00742293"/>
    <w:rsid w:val="00742BC5"/>
    <w:rsid w:val="00744B49"/>
    <w:rsid w:val="00750A2F"/>
    <w:rsid w:val="007701DB"/>
    <w:rsid w:val="00771698"/>
    <w:rsid w:val="00772473"/>
    <w:rsid w:val="00782361"/>
    <w:rsid w:val="00793E8A"/>
    <w:rsid w:val="00795465"/>
    <w:rsid w:val="007A3253"/>
    <w:rsid w:val="007B2A91"/>
    <w:rsid w:val="007B6E46"/>
    <w:rsid w:val="007C496F"/>
    <w:rsid w:val="007D2C2D"/>
    <w:rsid w:val="007D48AF"/>
    <w:rsid w:val="007D62F9"/>
    <w:rsid w:val="007E444D"/>
    <w:rsid w:val="007F010D"/>
    <w:rsid w:val="007F0281"/>
    <w:rsid w:val="007F1775"/>
    <w:rsid w:val="007F35AD"/>
    <w:rsid w:val="00801E93"/>
    <w:rsid w:val="00804ACC"/>
    <w:rsid w:val="008078EF"/>
    <w:rsid w:val="00826205"/>
    <w:rsid w:val="00832DDA"/>
    <w:rsid w:val="008445B6"/>
    <w:rsid w:val="00850728"/>
    <w:rsid w:val="0085211E"/>
    <w:rsid w:val="00857ED8"/>
    <w:rsid w:val="0086389C"/>
    <w:rsid w:val="008668A6"/>
    <w:rsid w:val="00867EBB"/>
    <w:rsid w:val="0087766E"/>
    <w:rsid w:val="0088048D"/>
    <w:rsid w:val="00880A24"/>
    <w:rsid w:val="00884842"/>
    <w:rsid w:val="008A0FDC"/>
    <w:rsid w:val="008A5000"/>
    <w:rsid w:val="008B48B6"/>
    <w:rsid w:val="008C6BEC"/>
    <w:rsid w:val="008D6D96"/>
    <w:rsid w:val="008E2540"/>
    <w:rsid w:val="008E3AD1"/>
    <w:rsid w:val="008E3FCF"/>
    <w:rsid w:val="00904A88"/>
    <w:rsid w:val="0090573B"/>
    <w:rsid w:val="00915679"/>
    <w:rsid w:val="00916539"/>
    <w:rsid w:val="00916B67"/>
    <w:rsid w:val="00922692"/>
    <w:rsid w:val="009440F3"/>
    <w:rsid w:val="009577AD"/>
    <w:rsid w:val="00957946"/>
    <w:rsid w:val="00963D14"/>
    <w:rsid w:val="009737B4"/>
    <w:rsid w:val="00982919"/>
    <w:rsid w:val="00990B8A"/>
    <w:rsid w:val="00993F92"/>
    <w:rsid w:val="00995BA7"/>
    <w:rsid w:val="009A2633"/>
    <w:rsid w:val="009C65AC"/>
    <w:rsid w:val="009D7E56"/>
    <w:rsid w:val="009E1DD3"/>
    <w:rsid w:val="009E7C58"/>
    <w:rsid w:val="009F38C0"/>
    <w:rsid w:val="009F4535"/>
    <w:rsid w:val="00A00050"/>
    <w:rsid w:val="00A112FB"/>
    <w:rsid w:val="00A457B6"/>
    <w:rsid w:val="00A47F08"/>
    <w:rsid w:val="00A50558"/>
    <w:rsid w:val="00A6418D"/>
    <w:rsid w:val="00A65F9C"/>
    <w:rsid w:val="00A70AE2"/>
    <w:rsid w:val="00A70BD4"/>
    <w:rsid w:val="00A7423F"/>
    <w:rsid w:val="00A76992"/>
    <w:rsid w:val="00A827BF"/>
    <w:rsid w:val="00A93146"/>
    <w:rsid w:val="00AB29BD"/>
    <w:rsid w:val="00AC76FD"/>
    <w:rsid w:val="00AD2181"/>
    <w:rsid w:val="00AE707D"/>
    <w:rsid w:val="00AE748B"/>
    <w:rsid w:val="00AF569E"/>
    <w:rsid w:val="00B0740A"/>
    <w:rsid w:val="00B11496"/>
    <w:rsid w:val="00B20E88"/>
    <w:rsid w:val="00B229A2"/>
    <w:rsid w:val="00B2387F"/>
    <w:rsid w:val="00B24F8B"/>
    <w:rsid w:val="00B26B78"/>
    <w:rsid w:val="00B3314A"/>
    <w:rsid w:val="00B42376"/>
    <w:rsid w:val="00B457F3"/>
    <w:rsid w:val="00B64574"/>
    <w:rsid w:val="00B66858"/>
    <w:rsid w:val="00B70D5A"/>
    <w:rsid w:val="00B74A79"/>
    <w:rsid w:val="00B76897"/>
    <w:rsid w:val="00B76A84"/>
    <w:rsid w:val="00B82875"/>
    <w:rsid w:val="00B9156B"/>
    <w:rsid w:val="00BA4616"/>
    <w:rsid w:val="00BC1B8C"/>
    <w:rsid w:val="00BC7FF0"/>
    <w:rsid w:val="00BE728E"/>
    <w:rsid w:val="00C07DD9"/>
    <w:rsid w:val="00C139C5"/>
    <w:rsid w:val="00C16E1F"/>
    <w:rsid w:val="00C30DF5"/>
    <w:rsid w:val="00C33353"/>
    <w:rsid w:val="00C34E61"/>
    <w:rsid w:val="00C36C25"/>
    <w:rsid w:val="00C42A8C"/>
    <w:rsid w:val="00C631AE"/>
    <w:rsid w:val="00C63CB4"/>
    <w:rsid w:val="00C71113"/>
    <w:rsid w:val="00C92264"/>
    <w:rsid w:val="00C947C8"/>
    <w:rsid w:val="00CA45AE"/>
    <w:rsid w:val="00CB0787"/>
    <w:rsid w:val="00CB321F"/>
    <w:rsid w:val="00CB585B"/>
    <w:rsid w:val="00CB7343"/>
    <w:rsid w:val="00CC3F56"/>
    <w:rsid w:val="00CC56AC"/>
    <w:rsid w:val="00CE04F1"/>
    <w:rsid w:val="00CE2A58"/>
    <w:rsid w:val="00CE3313"/>
    <w:rsid w:val="00CF210B"/>
    <w:rsid w:val="00CF2ACE"/>
    <w:rsid w:val="00D201D1"/>
    <w:rsid w:val="00D21691"/>
    <w:rsid w:val="00D21894"/>
    <w:rsid w:val="00D36486"/>
    <w:rsid w:val="00D46C23"/>
    <w:rsid w:val="00D47E8E"/>
    <w:rsid w:val="00D51C6A"/>
    <w:rsid w:val="00D54F98"/>
    <w:rsid w:val="00D7621A"/>
    <w:rsid w:val="00D8002D"/>
    <w:rsid w:val="00D84B23"/>
    <w:rsid w:val="00DA2586"/>
    <w:rsid w:val="00DC2D7C"/>
    <w:rsid w:val="00DC7F6A"/>
    <w:rsid w:val="00DD25D6"/>
    <w:rsid w:val="00DD406A"/>
    <w:rsid w:val="00DE1DB9"/>
    <w:rsid w:val="00DF31AC"/>
    <w:rsid w:val="00E1710E"/>
    <w:rsid w:val="00E22EB8"/>
    <w:rsid w:val="00E262EC"/>
    <w:rsid w:val="00E35C31"/>
    <w:rsid w:val="00E466D5"/>
    <w:rsid w:val="00E5409E"/>
    <w:rsid w:val="00E6220A"/>
    <w:rsid w:val="00EE7AFB"/>
    <w:rsid w:val="00EF0156"/>
    <w:rsid w:val="00F017B3"/>
    <w:rsid w:val="00F03C9E"/>
    <w:rsid w:val="00F137D6"/>
    <w:rsid w:val="00F234DB"/>
    <w:rsid w:val="00F404D8"/>
    <w:rsid w:val="00F50357"/>
    <w:rsid w:val="00F549CE"/>
    <w:rsid w:val="00F56798"/>
    <w:rsid w:val="00F67C01"/>
    <w:rsid w:val="00F96EC9"/>
    <w:rsid w:val="00F97B4F"/>
    <w:rsid w:val="00FA0972"/>
    <w:rsid w:val="00FA5677"/>
    <w:rsid w:val="00FA580B"/>
    <w:rsid w:val="00FB00DA"/>
    <w:rsid w:val="00FB2902"/>
    <w:rsid w:val="00FB4CBD"/>
    <w:rsid w:val="00FC6B9C"/>
    <w:rsid w:val="00FD239C"/>
    <w:rsid w:val="00FD50C0"/>
    <w:rsid w:val="00FF2B15"/>
    <w:rsid w:val="00FF7C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>
      <o:colormru v:ext="edit" colors="#06c"/>
      <o:colormenu v:ext="edit" fillcolor="#9cf" strokecolor="#9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C56AC"/>
    <w:pPr>
      <w:spacing w:before="180"/>
      <w:jc w:val="center"/>
    </w:pPr>
    <w:rPr>
      <w:rFonts w:ascii="Garamond" w:hAnsi="Garamond" w:cs="Garamond"/>
      <w:color w:val="073A77"/>
      <w:sz w:val="18"/>
      <w:szCs w:val="18"/>
      <w:lang w:eastAsia="en-US" w:bidi="en-US"/>
    </w:rPr>
  </w:style>
  <w:style w:type="paragraph" w:styleId="Titre1">
    <w:name w:val="heading 1"/>
    <w:basedOn w:val="Normal"/>
    <w:next w:val="Normal"/>
    <w:qFormat/>
    <w:rsid w:val="00CC56AC"/>
    <w:pPr>
      <w:spacing w:line="560" w:lineRule="exact"/>
      <w:outlineLvl w:val="0"/>
    </w:pPr>
    <w:rPr>
      <w:rFonts w:cs="Times New Roman"/>
      <w:caps/>
      <w:sz w:val="60"/>
      <w:szCs w:val="60"/>
    </w:rPr>
  </w:style>
  <w:style w:type="paragraph" w:styleId="Titre2">
    <w:name w:val="heading 2"/>
    <w:basedOn w:val="Normal"/>
    <w:next w:val="Normal"/>
    <w:qFormat/>
    <w:rsid w:val="00CC56AC"/>
    <w:pPr>
      <w:spacing w:before="360" w:line="280" w:lineRule="exact"/>
      <w:outlineLvl w:val="1"/>
    </w:pPr>
    <w:rPr>
      <w:rFonts w:cs="Times New Roman"/>
      <w:sz w:val="24"/>
      <w:szCs w:val="24"/>
    </w:rPr>
  </w:style>
  <w:style w:type="paragraph" w:styleId="Titre3">
    <w:name w:val="heading 3"/>
    <w:basedOn w:val="Titre2"/>
    <w:next w:val="Normal"/>
    <w:qFormat/>
    <w:rsid w:val="00CC56AC"/>
    <w:pPr>
      <w:spacing w:before="0"/>
      <w:outlineLvl w:val="2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CC56AC"/>
    <w:rPr>
      <w:rFonts w:ascii="Tahoma" w:hAnsi="Tahoma" w:cs="Tahoma"/>
      <w:sz w:val="16"/>
      <w:szCs w:val="16"/>
    </w:rPr>
  </w:style>
  <w:style w:type="character" w:customStyle="1" w:styleId="ItalicChar">
    <w:name w:val="Italic Char"/>
    <w:basedOn w:val="Policepardfaut"/>
    <w:link w:val="Italic"/>
    <w:locked/>
    <w:rsid w:val="00CC56AC"/>
    <w:rPr>
      <w:rFonts w:ascii="Garamond" w:hAnsi="Garamond" w:hint="default"/>
      <w:i/>
      <w:iCs w:val="0"/>
      <w:color w:val="073A77"/>
      <w:sz w:val="18"/>
      <w:szCs w:val="22"/>
      <w:lang w:val="en-US" w:eastAsia="en-US" w:bidi="en-US"/>
    </w:rPr>
  </w:style>
  <w:style w:type="paragraph" w:customStyle="1" w:styleId="Italic">
    <w:name w:val="Italic"/>
    <w:basedOn w:val="Normal"/>
    <w:link w:val="ItalicChar"/>
    <w:rsid w:val="00CC56AC"/>
    <w:rPr>
      <w:i/>
    </w:rPr>
  </w:style>
  <w:style w:type="paragraph" w:customStyle="1" w:styleId="AllCaps">
    <w:name w:val="All Caps"/>
    <w:basedOn w:val="Normal"/>
    <w:rsid w:val="00CC56AC"/>
    <w:pPr>
      <w:spacing w:before="0"/>
    </w:pPr>
    <w:rPr>
      <w:caps/>
    </w:rPr>
  </w:style>
  <w:style w:type="paragraph" w:styleId="NormalWeb">
    <w:name w:val="Normal (Web)"/>
    <w:basedOn w:val="Normal"/>
    <w:uiPriority w:val="99"/>
    <w:unhideWhenUsed/>
    <w:rsid w:val="00C63CB4"/>
    <w:pPr>
      <w:spacing w:before="100" w:beforeAutospacing="1" w:after="119"/>
      <w:jc w:val="left"/>
    </w:pPr>
    <w:rPr>
      <w:rFonts w:ascii="Times New Roman" w:hAnsi="Times New Roman" w:cs="Times New Roman"/>
      <w:color w:val="auto"/>
      <w:sz w:val="24"/>
      <w:szCs w:val="24"/>
      <w:lang w:eastAsia="fr-F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9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&#231;oise\AppData\Roaming\Microsoft\Templates\Event%20flye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Event flyer.dot</Template>
  <TotalTime>15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</dc:creator>
  <cp:lastModifiedBy>penelope del punto</cp:lastModifiedBy>
  <cp:revision>5</cp:revision>
  <cp:lastPrinted>2022-06-17T08:05:00Z</cp:lastPrinted>
  <dcterms:created xsi:type="dcterms:W3CDTF">2022-12-20T19:29:00Z</dcterms:created>
  <dcterms:modified xsi:type="dcterms:W3CDTF">2022-12-20T19:43:00Z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TC010219681036</vt:lpwstr>
  </property>
</Properties>
</file>