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1"/>
        <w:gridCol w:w="7807"/>
      </w:tblGrid>
      <w:tr w:rsidR="005F11A5" w:rsidRPr="00080281">
        <w:tc>
          <w:tcPr>
            <w:tcW w:w="7841" w:type="dxa"/>
          </w:tcPr>
          <w:p w:rsidR="005F11A5" w:rsidRPr="00080281" w:rsidRDefault="005F11A5" w:rsidP="009535B4">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Ecris une recette de truffes au chocolat</w:t>
            </w:r>
          </w:p>
          <w:p w:rsidR="005F11A5" w:rsidRPr="00080281" w:rsidRDefault="005F11A5" w:rsidP="009535B4">
            <w:pPr>
              <w:spacing w:after="0" w:line="240" w:lineRule="auto"/>
              <w:ind w:left="284"/>
              <w:rPr>
                <w:rFonts w:ascii="Comic Sans MS" w:hAnsi="Comic Sans MS" w:cs="Comic Sans MS"/>
                <w:b/>
                <w:bCs/>
                <w:sz w:val="32"/>
                <w:szCs w:val="32"/>
                <w:u w:val="single"/>
              </w:rPr>
            </w:pPr>
          </w:p>
          <w:p w:rsidR="005F11A5" w:rsidRPr="00080281" w:rsidRDefault="005F11A5" w:rsidP="009535B4">
            <w:pPr>
              <w:spacing w:after="0" w:line="240" w:lineRule="auto"/>
              <w:ind w:left="-180"/>
              <w:jc w:val="center"/>
              <w:rPr>
                <w:rFonts w:ascii="Castellar" w:hAnsi="Castellar" w:cs="Castellar"/>
                <w:sz w:val="32"/>
                <w:szCs w:val="32"/>
              </w:rPr>
            </w:pPr>
            <w:r w:rsidRPr="00080281">
              <w:rPr>
                <w:rFonts w:ascii="Castellar" w:hAnsi="Castellar" w:cs="Castellar"/>
                <w:sz w:val="32"/>
                <w:szCs w:val="32"/>
              </w:rPr>
              <w:t>Recette des Friandises de noël à la noix de coco</w:t>
            </w:r>
          </w:p>
          <w:p w:rsidR="005F11A5" w:rsidRPr="00080281" w:rsidRDefault="005F11A5" w:rsidP="009535B4">
            <w:pPr>
              <w:spacing w:after="0" w:line="240" w:lineRule="auto"/>
              <w:jc w:val="center"/>
              <w:rPr>
                <w:rFonts w:ascii="French Script MT" w:hAnsi="French Script MT" w:cs="French Script MT"/>
                <w:sz w:val="32"/>
                <w:szCs w:val="32"/>
              </w:rPr>
            </w:pPr>
            <w:r w:rsidRPr="00080281">
              <w:rPr>
                <w:rFonts w:ascii="French Script MT" w:hAnsi="French Script MT" w:cs="French Script MT"/>
                <w:sz w:val="32"/>
                <w:szCs w:val="32"/>
              </w:rPr>
              <w:t xml:space="preserve">(Avant toute préparation culinaire, tu devras te laver les mains minutieusement, </w:t>
            </w:r>
          </w:p>
          <w:p w:rsidR="005F11A5" w:rsidRPr="00080281" w:rsidRDefault="005F11A5" w:rsidP="009535B4">
            <w:pPr>
              <w:spacing w:after="0" w:line="240" w:lineRule="auto"/>
              <w:jc w:val="center"/>
              <w:rPr>
                <w:rFonts w:ascii="French Script MT" w:hAnsi="French Script MT" w:cs="French Script MT"/>
                <w:sz w:val="32"/>
                <w:szCs w:val="32"/>
              </w:rPr>
            </w:pPr>
            <w:r w:rsidRPr="00080281">
              <w:rPr>
                <w:rFonts w:ascii="French Script MT" w:hAnsi="French Script MT" w:cs="French Script MT"/>
                <w:sz w:val="32"/>
                <w:szCs w:val="32"/>
              </w:rPr>
              <w:t>tu peux également) porter des gants fins)</w:t>
            </w:r>
          </w:p>
          <w:p w:rsidR="005F11A5" w:rsidRPr="00080281" w:rsidRDefault="005F11A5" w:rsidP="009535B4">
            <w:pPr>
              <w:spacing w:after="0" w:line="240" w:lineRule="auto"/>
            </w:pPr>
          </w:p>
          <w:p w:rsidR="005F11A5" w:rsidRPr="00080281" w:rsidRDefault="005F11A5" w:rsidP="009535B4">
            <w:pPr>
              <w:tabs>
                <w:tab w:val="left" w:pos="5400"/>
              </w:tabs>
              <w:spacing w:after="0" w:line="240" w:lineRule="auto"/>
            </w:pPr>
            <w:r w:rsidRPr="00080281">
              <w:rPr>
                <w:b/>
                <w:bCs/>
                <w:u w:val="single"/>
              </w:rPr>
              <w:t>Temps de préparation</w:t>
            </w:r>
            <w:r w:rsidRPr="00080281">
              <w:t> : 30 min</w:t>
            </w:r>
            <w:r w:rsidRPr="00080281">
              <w:tab/>
            </w:r>
            <w:r w:rsidRPr="00080281">
              <w:rPr>
                <w:b/>
                <w:bCs/>
                <w:u w:val="single"/>
              </w:rPr>
              <w:t>Electroménager</w:t>
            </w:r>
            <w:r w:rsidRPr="00080281">
              <w:t> :</w:t>
            </w:r>
          </w:p>
          <w:p w:rsidR="005F11A5" w:rsidRPr="00080281" w:rsidRDefault="005F11A5" w:rsidP="009535B4">
            <w:pPr>
              <w:tabs>
                <w:tab w:val="left" w:pos="5400"/>
              </w:tabs>
              <w:spacing w:after="0" w:line="240" w:lineRule="auto"/>
            </w:pPr>
            <w:r w:rsidRPr="00080281">
              <w:rPr>
                <w:b/>
                <w:bCs/>
                <w:u w:val="single"/>
              </w:rPr>
              <w:t>Temps de cuisson</w:t>
            </w:r>
            <w:r w:rsidRPr="00080281">
              <w:t xml:space="preserve"> : aucun </w:t>
            </w:r>
            <w:r w:rsidRPr="00080281">
              <w:tab/>
            </w:r>
            <w:r w:rsidRPr="00080281">
              <w:tab/>
              <w:t>- réfrigérateur</w:t>
            </w:r>
          </w:p>
          <w:p w:rsidR="005F11A5" w:rsidRPr="00080281" w:rsidRDefault="005F11A5" w:rsidP="009535B4">
            <w:pPr>
              <w:tabs>
                <w:tab w:val="left" w:pos="5400"/>
              </w:tabs>
              <w:spacing w:after="0" w:line="240" w:lineRule="auto"/>
            </w:pPr>
            <w:r w:rsidRPr="00080281">
              <w:rPr>
                <w:b/>
                <w:bCs/>
                <w:u w:val="single"/>
              </w:rPr>
              <w:t>Temps de repos</w:t>
            </w:r>
            <w:r w:rsidRPr="00080281">
              <w:t> : une nuit + 4 heures</w:t>
            </w:r>
          </w:p>
          <w:p w:rsidR="005F11A5" w:rsidRPr="00080281" w:rsidRDefault="005F11A5" w:rsidP="009535B4">
            <w:pPr>
              <w:tabs>
                <w:tab w:val="left" w:pos="5400"/>
              </w:tabs>
              <w:spacing w:after="0" w:line="240" w:lineRule="auto"/>
            </w:pPr>
            <w:r w:rsidRPr="00080281">
              <w:rPr>
                <w:b/>
                <w:bCs/>
                <w:u w:val="single"/>
              </w:rPr>
              <w:t>Niveau de difficulté</w:t>
            </w:r>
            <w:r w:rsidRPr="00080281">
              <w:t> : facile</w:t>
            </w:r>
            <w:r w:rsidRPr="00080281">
              <w:tab/>
            </w:r>
            <w:r w:rsidRPr="00080281">
              <w:rPr>
                <w:b/>
                <w:bCs/>
                <w:u w:val="single"/>
              </w:rPr>
              <w:t>Ustensiles</w:t>
            </w:r>
            <w:r w:rsidRPr="00080281">
              <w:t> :</w:t>
            </w:r>
          </w:p>
          <w:p w:rsidR="005F11A5" w:rsidRPr="00080281" w:rsidRDefault="005F11A5" w:rsidP="009535B4">
            <w:pPr>
              <w:tabs>
                <w:tab w:val="left" w:pos="5400"/>
              </w:tabs>
              <w:spacing w:after="0" w:line="240" w:lineRule="auto"/>
            </w:pPr>
            <w:r w:rsidRPr="00080281">
              <w:tab/>
            </w:r>
            <w:r w:rsidRPr="00080281">
              <w:tab/>
              <w:t>- un saladier</w:t>
            </w:r>
          </w:p>
          <w:p w:rsidR="005F11A5" w:rsidRPr="00080281" w:rsidRDefault="005F11A5" w:rsidP="009535B4">
            <w:pPr>
              <w:tabs>
                <w:tab w:val="left" w:pos="5400"/>
              </w:tabs>
              <w:spacing w:after="0" w:line="240" w:lineRule="auto"/>
              <w:rPr>
                <w:b/>
                <w:bCs/>
                <w:u w:val="single"/>
              </w:rPr>
            </w:pPr>
            <w:r w:rsidRPr="00080281">
              <w:rPr>
                <w:b/>
                <w:bCs/>
                <w:u w:val="single"/>
              </w:rPr>
              <w:t>Ingrédients (pour une trentaine de bouchées)</w:t>
            </w:r>
            <w:r w:rsidRPr="00080281">
              <w:t> :</w:t>
            </w:r>
            <w:r w:rsidRPr="00080281">
              <w:tab/>
            </w:r>
            <w:r w:rsidRPr="00080281">
              <w:tab/>
              <w:t>- une petite cuillère</w:t>
            </w:r>
          </w:p>
          <w:p w:rsidR="005F11A5" w:rsidRPr="00080281" w:rsidRDefault="005F11A5" w:rsidP="009535B4">
            <w:pPr>
              <w:numPr>
                <w:ilvl w:val="0"/>
                <w:numId w:val="1"/>
              </w:numPr>
              <w:tabs>
                <w:tab w:val="left" w:pos="5400"/>
              </w:tabs>
              <w:spacing w:after="0" w:line="240" w:lineRule="auto"/>
            </w:pPr>
            <w:smartTag w:uri="urn:schemas-microsoft-com:office:smarttags" w:element="metricconverter">
              <w:smartTagPr>
                <w:attr w:name="ProductID" w:val="400 g"/>
              </w:smartTagPr>
              <w:r w:rsidRPr="00080281">
                <w:t>400 g</w:t>
              </w:r>
            </w:smartTag>
            <w:r w:rsidRPr="00080281">
              <w:t xml:space="preserve"> de lait concentré sucré (une boîte)</w:t>
            </w:r>
            <w:r w:rsidRPr="00080281">
              <w:tab/>
            </w:r>
            <w:r w:rsidRPr="00080281">
              <w:tab/>
              <w:t xml:space="preserve">- gants de cuisine     </w:t>
            </w:r>
          </w:p>
          <w:p w:rsidR="005F11A5" w:rsidRPr="00080281" w:rsidRDefault="005F11A5" w:rsidP="009535B4">
            <w:pPr>
              <w:tabs>
                <w:tab w:val="left" w:pos="5400"/>
              </w:tabs>
              <w:spacing w:after="0" w:line="240" w:lineRule="auto"/>
              <w:ind w:left="360"/>
            </w:pPr>
            <w:r w:rsidRPr="00080281">
              <w:t xml:space="preserve">                                                                                                             (facultatif)</w:t>
            </w:r>
          </w:p>
          <w:p w:rsidR="005F11A5" w:rsidRPr="00080281" w:rsidRDefault="005F11A5" w:rsidP="009535B4">
            <w:pPr>
              <w:numPr>
                <w:ilvl w:val="0"/>
                <w:numId w:val="1"/>
              </w:numPr>
              <w:tabs>
                <w:tab w:val="left" w:pos="5400"/>
              </w:tabs>
              <w:spacing w:after="0" w:line="240" w:lineRule="auto"/>
            </w:pPr>
            <w:smartTag w:uri="urn:schemas-microsoft-com:office:smarttags" w:element="metricconverter">
              <w:smartTagPr>
                <w:attr w:name="ProductID" w:val="200 g"/>
              </w:smartTagPr>
              <w:r w:rsidRPr="00080281">
                <w:t>200 g</w:t>
              </w:r>
            </w:smartTag>
            <w:r w:rsidRPr="00080281">
              <w:t xml:space="preserve"> de noix de coco (un sachet) + 50g</w:t>
            </w:r>
            <w:r w:rsidRPr="00080281">
              <w:tab/>
            </w:r>
            <w:r w:rsidRPr="00080281">
              <w:tab/>
              <w:t xml:space="preserve">- une petite assiette / </w:t>
            </w:r>
          </w:p>
          <w:p w:rsidR="005F11A5" w:rsidRPr="00080281" w:rsidRDefault="005F11A5" w:rsidP="009535B4">
            <w:pPr>
              <w:tabs>
                <w:tab w:val="left" w:pos="5400"/>
              </w:tabs>
              <w:spacing w:after="0" w:line="240" w:lineRule="auto"/>
              <w:ind w:left="360"/>
            </w:pPr>
            <w:r w:rsidRPr="00080281">
              <w:t xml:space="preserve">                                                                                                     ou une boîte hermétique</w:t>
            </w:r>
          </w:p>
          <w:p w:rsidR="005F11A5" w:rsidRPr="00080281" w:rsidRDefault="005F11A5" w:rsidP="009535B4">
            <w:pPr>
              <w:numPr>
                <w:ilvl w:val="0"/>
                <w:numId w:val="1"/>
              </w:numPr>
              <w:tabs>
                <w:tab w:val="left" w:pos="5400"/>
              </w:tabs>
              <w:spacing w:after="0" w:line="240" w:lineRule="auto"/>
            </w:pPr>
            <w:r w:rsidRPr="00080281">
              <w:t>des amandes entières (ou noisettes)</w:t>
            </w:r>
            <w:r w:rsidRPr="00080281">
              <w:tab/>
            </w:r>
            <w:r w:rsidRPr="00080281">
              <w:tab/>
              <w:t>- caissettes en papier</w:t>
            </w:r>
          </w:p>
          <w:p w:rsidR="005F11A5" w:rsidRPr="00080281" w:rsidRDefault="005F11A5" w:rsidP="009535B4">
            <w:pPr>
              <w:tabs>
                <w:tab w:val="left" w:pos="5400"/>
              </w:tabs>
              <w:spacing w:after="0" w:line="240" w:lineRule="auto"/>
            </w:pPr>
            <w:r w:rsidRPr="00080281">
              <w:tab/>
            </w:r>
            <w:r w:rsidRPr="00080281">
              <w:tab/>
            </w:r>
          </w:p>
          <w:p w:rsidR="005F11A5" w:rsidRPr="00080281" w:rsidRDefault="005F11A5" w:rsidP="009535B4">
            <w:pPr>
              <w:tabs>
                <w:tab w:val="left" w:pos="5400"/>
              </w:tabs>
              <w:spacing w:after="0" w:line="240" w:lineRule="auto"/>
              <w:rPr>
                <w:b/>
                <w:bCs/>
                <w:u w:val="single"/>
              </w:rPr>
            </w:pPr>
            <w:r w:rsidRPr="00080281">
              <w:rPr>
                <w:b/>
                <w:bCs/>
                <w:u w:val="single"/>
              </w:rPr>
              <w:t>Préparation</w:t>
            </w:r>
            <w:r w:rsidRPr="00080281">
              <w:t> :</w:t>
            </w:r>
          </w:p>
          <w:p w:rsidR="005F11A5" w:rsidRPr="00080281" w:rsidRDefault="005F11A5" w:rsidP="009535B4">
            <w:pPr>
              <w:spacing w:after="0" w:line="240" w:lineRule="auto"/>
            </w:pPr>
            <w:r w:rsidRPr="00080281">
              <w:t>Verse le contenu de la boite de lait concentré dans un saladier.</w:t>
            </w:r>
          </w:p>
          <w:p w:rsidR="005F11A5" w:rsidRPr="00080281" w:rsidRDefault="005F11A5" w:rsidP="009535B4">
            <w:pPr>
              <w:spacing w:after="0" w:line="240" w:lineRule="auto"/>
            </w:pPr>
            <w:r w:rsidRPr="00080281">
              <w:t xml:space="preserve">Ajoute le </w:t>
            </w:r>
            <w:smartTag w:uri="urn:schemas-microsoft-com:office:smarttags" w:element="metricconverter">
              <w:smartTagPr>
                <w:attr w:name="ProductID" w:val="200 g"/>
              </w:smartTagPr>
              <w:r w:rsidRPr="00080281">
                <w:t>200 g</w:t>
              </w:r>
            </w:smartTag>
            <w:r w:rsidRPr="00080281">
              <w:t xml:space="preserve"> de noix de coco. Mélange le tout.</w:t>
            </w:r>
          </w:p>
          <w:p w:rsidR="005F11A5" w:rsidRPr="00080281" w:rsidRDefault="005F11A5" w:rsidP="009535B4">
            <w:pPr>
              <w:spacing w:after="0" w:line="240" w:lineRule="auto"/>
              <w:rPr>
                <w:sz w:val="18"/>
                <w:szCs w:val="18"/>
              </w:rPr>
            </w:pPr>
            <w:r w:rsidRPr="00080281">
              <w:rPr>
                <w:sz w:val="18"/>
                <w:szCs w:val="18"/>
              </w:rPr>
              <w:t>(variante : tu peux aussi insérer du chocolat blanc fondu, des morceaux de céréales écrasées, des crêpes dentelles… selon tes goûts)</w:t>
            </w:r>
          </w:p>
          <w:p w:rsidR="005F11A5" w:rsidRPr="00080281" w:rsidRDefault="005F11A5" w:rsidP="009535B4">
            <w:pPr>
              <w:spacing w:after="0" w:line="240" w:lineRule="auto"/>
            </w:pPr>
            <w:r w:rsidRPr="00080281">
              <w:t xml:space="preserve">Laisse reposer la préparation une nuit au réfrigérateur. </w:t>
            </w:r>
          </w:p>
          <w:p w:rsidR="005F11A5" w:rsidRPr="00080281" w:rsidRDefault="005F11A5" w:rsidP="009535B4">
            <w:pPr>
              <w:spacing w:after="0" w:line="240" w:lineRule="auto"/>
            </w:pPr>
          </w:p>
          <w:p w:rsidR="005F11A5" w:rsidRPr="00080281" w:rsidRDefault="005F11A5" w:rsidP="009535B4">
            <w:pPr>
              <w:spacing w:after="0" w:line="240" w:lineRule="auto"/>
            </w:pPr>
            <w:r w:rsidRPr="00080281">
              <w:t>Une fois la pâte bien durcie, fais des petites boules avec la préparation.</w:t>
            </w:r>
          </w:p>
          <w:p w:rsidR="005F11A5" w:rsidRPr="00080281" w:rsidRDefault="005F11A5" w:rsidP="009535B4">
            <w:pPr>
              <w:spacing w:after="0" w:line="240" w:lineRule="auto"/>
            </w:pPr>
            <w:r w:rsidRPr="00080281">
              <w:t>A l’intérieur de chaque boule, insère une amande ou une noisette.</w:t>
            </w:r>
          </w:p>
          <w:p w:rsidR="005F11A5" w:rsidRPr="00080281" w:rsidRDefault="005F11A5" w:rsidP="009535B4">
            <w:pPr>
              <w:spacing w:after="0" w:line="240" w:lineRule="auto"/>
            </w:pPr>
            <w:r w:rsidRPr="00080281">
              <w:t>Roule la bouchée ainsi obtenue dans de la noix de coco râpée que tu auras disposée dans une petite assiette. Tu peux aussi utiliser une boîte hermétique dans laquelle tu mets de la noix de coco râpée, tu mets la boule obtenue et tu secoues afin que la noix de coco recouvre la bouchée.</w:t>
            </w:r>
          </w:p>
          <w:p w:rsidR="005F11A5" w:rsidRPr="00080281" w:rsidRDefault="005F11A5" w:rsidP="009535B4">
            <w:pPr>
              <w:spacing w:after="0" w:line="240" w:lineRule="auto"/>
            </w:pPr>
            <w:r w:rsidRPr="00080281">
              <w:t>Présente la friandise que tu viens de réaliser dans une petite caissette en papier ou dans un emballage.</w:t>
            </w:r>
          </w:p>
          <w:p w:rsidR="005F11A5" w:rsidRPr="00080281" w:rsidRDefault="005F11A5" w:rsidP="009535B4">
            <w:pPr>
              <w:spacing w:after="0" w:line="240" w:lineRule="auto"/>
            </w:pPr>
            <w:r w:rsidRPr="00080281">
              <w:t xml:space="preserve">Laisse les reposer 4h et conserve-les au réfrigérateur. </w:t>
            </w:r>
          </w:p>
          <w:p w:rsidR="005F11A5" w:rsidRPr="00080281" w:rsidRDefault="005F11A5" w:rsidP="009535B4">
            <w:pPr>
              <w:spacing w:after="0" w:line="240" w:lineRule="auto"/>
            </w:pPr>
          </w:p>
          <w:p w:rsidR="005F11A5" w:rsidRPr="00080281" w:rsidRDefault="005F11A5" w:rsidP="009535B4">
            <w:pPr>
              <w:spacing w:after="0" w:line="240" w:lineRule="auto"/>
              <w:jc w:val="center"/>
              <w:rPr>
                <w:rFonts w:ascii="Alamain" w:hAnsi="Alamain" w:cs="Alamain"/>
              </w:rPr>
            </w:pPr>
            <w:r w:rsidRPr="00080281">
              <w:rPr>
                <w:rFonts w:ascii="Alamain" w:hAnsi="Alamain" w:cs="Alamain"/>
              </w:rPr>
              <w:t>Lorsqu’il sera temps de les manger … Régale-toi !</w:t>
            </w:r>
          </w:p>
        </w:tc>
        <w:tc>
          <w:tcPr>
            <w:tcW w:w="7807" w:type="dxa"/>
          </w:tcPr>
          <w:p w:rsidR="005F11A5" w:rsidRPr="00080281" w:rsidRDefault="005F11A5" w:rsidP="009535B4">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Ecris une recette de truffes au chocolat</w:t>
            </w:r>
          </w:p>
          <w:p w:rsidR="005F11A5" w:rsidRPr="00080281" w:rsidRDefault="005F11A5" w:rsidP="009535B4">
            <w:pPr>
              <w:spacing w:after="0" w:line="240" w:lineRule="auto"/>
              <w:ind w:left="284"/>
              <w:rPr>
                <w:rFonts w:ascii="Comic Sans MS" w:hAnsi="Comic Sans MS" w:cs="Comic Sans MS"/>
                <w:b/>
                <w:bCs/>
                <w:sz w:val="32"/>
                <w:szCs w:val="32"/>
                <w:u w:val="single"/>
              </w:rPr>
            </w:pPr>
          </w:p>
          <w:p w:rsidR="005F11A5" w:rsidRPr="00080281" w:rsidRDefault="005F11A5" w:rsidP="009535B4">
            <w:pPr>
              <w:spacing w:after="0" w:line="240" w:lineRule="auto"/>
              <w:ind w:left="-180"/>
              <w:jc w:val="center"/>
              <w:rPr>
                <w:rFonts w:ascii="Castellar" w:hAnsi="Castellar" w:cs="Castellar"/>
                <w:sz w:val="32"/>
                <w:szCs w:val="32"/>
              </w:rPr>
            </w:pPr>
            <w:r w:rsidRPr="00080281">
              <w:rPr>
                <w:rFonts w:ascii="Castellar" w:hAnsi="Castellar" w:cs="Castellar"/>
                <w:sz w:val="32"/>
                <w:szCs w:val="32"/>
              </w:rPr>
              <w:t>Recette des Friandises de noël à la noix de coco</w:t>
            </w:r>
          </w:p>
          <w:p w:rsidR="005F11A5" w:rsidRPr="00080281" w:rsidRDefault="005F11A5" w:rsidP="009535B4">
            <w:pPr>
              <w:spacing w:after="0" w:line="240" w:lineRule="auto"/>
              <w:jc w:val="center"/>
              <w:rPr>
                <w:rFonts w:ascii="French Script MT" w:hAnsi="French Script MT" w:cs="French Script MT"/>
                <w:sz w:val="32"/>
                <w:szCs w:val="32"/>
              </w:rPr>
            </w:pPr>
            <w:r w:rsidRPr="00080281">
              <w:rPr>
                <w:rFonts w:ascii="French Script MT" w:hAnsi="French Script MT" w:cs="French Script MT"/>
                <w:sz w:val="32"/>
                <w:szCs w:val="32"/>
              </w:rPr>
              <w:t xml:space="preserve">(Avant toute préparation culinaire, tu devras te laver les mains minutieusement, </w:t>
            </w:r>
          </w:p>
          <w:p w:rsidR="005F11A5" w:rsidRPr="00080281" w:rsidRDefault="005F11A5" w:rsidP="009535B4">
            <w:pPr>
              <w:spacing w:after="0" w:line="240" w:lineRule="auto"/>
              <w:jc w:val="center"/>
              <w:rPr>
                <w:rFonts w:ascii="French Script MT" w:hAnsi="French Script MT" w:cs="French Script MT"/>
                <w:sz w:val="32"/>
                <w:szCs w:val="32"/>
              </w:rPr>
            </w:pPr>
            <w:r w:rsidRPr="00080281">
              <w:rPr>
                <w:rFonts w:ascii="French Script MT" w:hAnsi="French Script MT" w:cs="French Script MT"/>
                <w:sz w:val="32"/>
                <w:szCs w:val="32"/>
              </w:rPr>
              <w:t>tu peux également) porter des gants fins)</w:t>
            </w:r>
          </w:p>
          <w:p w:rsidR="005F11A5" w:rsidRPr="00080281" w:rsidRDefault="005F11A5" w:rsidP="009535B4">
            <w:pPr>
              <w:spacing w:after="0" w:line="240" w:lineRule="auto"/>
            </w:pPr>
          </w:p>
          <w:p w:rsidR="005F11A5" w:rsidRPr="00080281" w:rsidRDefault="005F11A5" w:rsidP="009535B4">
            <w:pPr>
              <w:tabs>
                <w:tab w:val="left" w:pos="5400"/>
              </w:tabs>
              <w:spacing w:after="0" w:line="240" w:lineRule="auto"/>
            </w:pPr>
            <w:r w:rsidRPr="00080281">
              <w:rPr>
                <w:b/>
                <w:bCs/>
                <w:u w:val="single"/>
              </w:rPr>
              <w:t>Temps de préparation</w:t>
            </w:r>
            <w:r w:rsidRPr="00080281">
              <w:t> : 30 min</w:t>
            </w:r>
            <w:r w:rsidRPr="00080281">
              <w:tab/>
            </w:r>
            <w:r w:rsidRPr="00080281">
              <w:rPr>
                <w:b/>
                <w:bCs/>
                <w:u w:val="single"/>
              </w:rPr>
              <w:t>Electroménager</w:t>
            </w:r>
            <w:r w:rsidRPr="00080281">
              <w:t> :</w:t>
            </w:r>
          </w:p>
          <w:p w:rsidR="005F11A5" w:rsidRPr="00080281" w:rsidRDefault="005F11A5" w:rsidP="009535B4">
            <w:pPr>
              <w:tabs>
                <w:tab w:val="left" w:pos="5400"/>
              </w:tabs>
              <w:spacing w:after="0" w:line="240" w:lineRule="auto"/>
            </w:pPr>
            <w:r w:rsidRPr="00080281">
              <w:rPr>
                <w:b/>
                <w:bCs/>
                <w:u w:val="single"/>
              </w:rPr>
              <w:t>Temps de cuisson</w:t>
            </w:r>
            <w:r w:rsidRPr="00080281">
              <w:t xml:space="preserve"> : aucun </w:t>
            </w:r>
            <w:r w:rsidRPr="00080281">
              <w:tab/>
            </w:r>
            <w:r w:rsidRPr="00080281">
              <w:tab/>
              <w:t>- réfrigérateur</w:t>
            </w:r>
          </w:p>
          <w:p w:rsidR="005F11A5" w:rsidRPr="00080281" w:rsidRDefault="005F11A5" w:rsidP="009535B4">
            <w:pPr>
              <w:tabs>
                <w:tab w:val="left" w:pos="5400"/>
              </w:tabs>
              <w:spacing w:after="0" w:line="240" w:lineRule="auto"/>
            </w:pPr>
            <w:r w:rsidRPr="00080281">
              <w:rPr>
                <w:b/>
                <w:bCs/>
                <w:u w:val="single"/>
              </w:rPr>
              <w:t>Temps de repos</w:t>
            </w:r>
            <w:r w:rsidRPr="00080281">
              <w:t> : une nuit + 4 heures</w:t>
            </w:r>
          </w:p>
          <w:p w:rsidR="005F11A5" w:rsidRPr="00080281" w:rsidRDefault="005F11A5" w:rsidP="009535B4">
            <w:pPr>
              <w:tabs>
                <w:tab w:val="left" w:pos="5400"/>
              </w:tabs>
              <w:spacing w:after="0" w:line="240" w:lineRule="auto"/>
            </w:pPr>
            <w:r w:rsidRPr="00080281">
              <w:rPr>
                <w:b/>
                <w:bCs/>
                <w:u w:val="single"/>
              </w:rPr>
              <w:t>Niveau de difficulté</w:t>
            </w:r>
            <w:r w:rsidRPr="00080281">
              <w:t> : facile</w:t>
            </w:r>
            <w:r w:rsidRPr="00080281">
              <w:tab/>
            </w:r>
            <w:r w:rsidRPr="00080281">
              <w:rPr>
                <w:b/>
                <w:bCs/>
                <w:u w:val="single"/>
              </w:rPr>
              <w:t>Ustensiles</w:t>
            </w:r>
            <w:r w:rsidRPr="00080281">
              <w:t> :</w:t>
            </w:r>
          </w:p>
          <w:p w:rsidR="005F11A5" w:rsidRPr="00080281" w:rsidRDefault="005F11A5" w:rsidP="009535B4">
            <w:pPr>
              <w:tabs>
                <w:tab w:val="left" w:pos="5400"/>
              </w:tabs>
              <w:spacing w:after="0" w:line="240" w:lineRule="auto"/>
            </w:pPr>
            <w:r w:rsidRPr="00080281">
              <w:tab/>
            </w:r>
            <w:r w:rsidRPr="00080281">
              <w:tab/>
              <w:t>- un saladier</w:t>
            </w:r>
          </w:p>
          <w:p w:rsidR="005F11A5" w:rsidRPr="00080281" w:rsidRDefault="005F11A5" w:rsidP="009535B4">
            <w:pPr>
              <w:tabs>
                <w:tab w:val="left" w:pos="5400"/>
              </w:tabs>
              <w:spacing w:after="0" w:line="240" w:lineRule="auto"/>
              <w:rPr>
                <w:b/>
                <w:bCs/>
                <w:u w:val="single"/>
              </w:rPr>
            </w:pPr>
            <w:r w:rsidRPr="00080281">
              <w:rPr>
                <w:b/>
                <w:bCs/>
                <w:u w:val="single"/>
              </w:rPr>
              <w:t>Ingrédients (pour une trentaine de bouchées)</w:t>
            </w:r>
            <w:r w:rsidRPr="00080281">
              <w:t> :</w:t>
            </w:r>
            <w:r w:rsidRPr="00080281">
              <w:tab/>
            </w:r>
            <w:r w:rsidRPr="00080281">
              <w:tab/>
              <w:t>- une petite cuillère</w:t>
            </w:r>
          </w:p>
          <w:p w:rsidR="005F11A5" w:rsidRPr="00080281" w:rsidRDefault="005F11A5" w:rsidP="009535B4">
            <w:pPr>
              <w:numPr>
                <w:ilvl w:val="0"/>
                <w:numId w:val="1"/>
              </w:numPr>
              <w:tabs>
                <w:tab w:val="left" w:pos="5400"/>
              </w:tabs>
              <w:spacing w:after="0" w:line="240" w:lineRule="auto"/>
            </w:pPr>
            <w:smartTag w:uri="urn:schemas-microsoft-com:office:smarttags" w:element="metricconverter">
              <w:smartTagPr>
                <w:attr w:name="ProductID" w:val="400 g"/>
              </w:smartTagPr>
              <w:r w:rsidRPr="00080281">
                <w:t>400 g</w:t>
              </w:r>
            </w:smartTag>
            <w:r w:rsidRPr="00080281">
              <w:t xml:space="preserve"> de lait concentré sucré (une boîte)</w:t>
            </w:r>
            <w:r w:rsidRPr="00080281">
              <w:tab/>
            </w:r>
            <w:r w:rsidRPr="00080281">
              <w:tab/>
              <w:t xml:space="preserve">- gants de cuisine     </w:t>
            </w:r>
          </w:p>
          <w:p w:rsidR="005F11A5" w:rsidRPr="00080281" w:rsidRDefault="005F11A5" w:rsidP="009535B4">
            <w:pPr>
              <w:tabs>
                <w:tab w:val="left" w:pos="5400"/>
              </w:tabs>
              <w:spacing w:after="0" w:line="240" w:lineRule="auto"/>
              <w:ind w:left="360"/>
            </w:pPr>
            <w:r w:rsidRPr="00080281">
              <w:t xml:space="preserve">                                                                                                             (facultatif)</w:t>
            </w:r>
          </w:p>
          <w:p w:rsidR="005F11A5" w:rsidRPr="00080281" w:rsidRDefault="005F11A5" w:rsidP="009535B4">
            <w:pPr>
              <w:numPr>
                <w:ilvl w:val="0"/>
                <w:numId w:val="1"/>
              </w:numPr>
              <w:tabs>
                <w:tab w:val="left" w:pos="5400"/>
              </w:tabs>
              <w:spacing w:after="0" w:line="240" w:lineRule="auto"/>
            </w:pPr>
            <w:smartTag w:uri="urn:schemas-microsoft-com:office:smarttags" w:element="metricconverter">
              <w:smartTagPr>
                <w:attr w:name="ProductID" w:val="200 g"/>
              </w:smartTagPr>
              <w:r w:rsidRPr="00080281">
                <w:t>200 g</w:t>
              </w:r>
            </w:smartTag>
            <w:r w:rsidRPr="00080281">
              <w:t xml:space="preserve"> de noix de coco (un sachet) + 50g</w:t>
            </w:r>
            <w:r w:rsidRPr="00080281">
              <w:tab/>
            </w:r>
            <w:r w:rsidRPr="00080281">
              <w:tab/>
              <w:t xml:space="preserve">- une petite assiette / </w:t>
            </w:r>
          </w:p>
          <w:p w:rsidR="005F11A5" w:rsidRPr="00080281" w:rsidRDefault="005F11A5" w:rsidP="009535B4">
            <w:pPr>
              <w:tabs>
                <w:tab w:val="left" w:pos="5400"/>
              </w:tabs>
              <w:spacing w:after="0" w:line="240" w:lineRule="auto"/>
              <w:ind w:left="360"/>
            </w:pPr>
            <w:r w:rsidRPr="00080281">
              <w:t xml:space="preserve">                                                                                                     ou une boîte hermétique</w:t>
            </w:r>
          </w:p>
          <w:p w:rsidR="005F11A5" w:rsidRPr="00080281" w:rsidRDefault="005F11A5" w:rsidP="009535B4">
            <w:pPr>
              <w:numPr>
                <w:ilvl w:val="0"/>
                <w:numId w:val="1"/>
              </w:numPr>
              <w:tabs>
                <w:tab w:val="left" w:pos="5400"/>
              </w:tabs>
              <w:spacing w:after="0" w:line="240" w:lineRule="auto"/>
            </w:pPr>
            <w:r w:rsidRPr="00080281">
              <w:t>des amandes entières (ou noisettes)</w:t>
            </w:r>
            <w:r w:rsidRPr="00080281">
              <w:tab/>
            </w:r>
            <w:r w:rsidRPr="00080281">
              <w:tab/>
              <w:t>- caissettes en papier</w:t>
            </w:r>
          </w:p>
          <w:p w:rsidR="005F11A5" w:rsidRPr="00080281" w:rsidRDefault="005F11A5" w:rsidP="009535B4">
            <w:pPr>
              <w:tabs>
                <w:tab w:val="left" w:pos="5400"/>
              </w:tabs>
              <w:spacing w:after="0" w:line="240" w:lineRule="auto"/>
            </w:pPr>
            <w:r w:rsidRPr="00080281">
              <w:tab/>
            </w:r>
            <w:r w:rsidRPr="00080281">
              <w:tab/>
            </w:r>
          </w:p>
          <w:p w:rsidR="005F11A5" w:rsidRPr="00080281" w:rsidRDefault="005F11A5" w:rsidP="009535B4">
            <w:pPr>
              <w:tabs>
                <w:tab w:val="left" w:pos="5400"/>
              </w:tabs>
              <w:spacing w:after="0" w:line="240" w:lineRule="auto"/>
              <w:rPr>
                <w:b/>
                <w:bCs/>
                <w:u w:val="single"/>
              </w:rPr>
            </w:pPr>
            <w:r w:rsidRPr="00080281">
              <w:rPr>
                <w:b/>
                <w:bCs/>
                <w:u w:val="single"/>
              </w:rPr>
              <w:t>Préparation</w:t>
            </w:r>
            <w:r w:rsidRPr="00080281">
              <w:t> :</w:t>
            </w:r>
          </w:p>
          <w:p w:rsidR="005F11A5" w:rsidRPr="00080281" w:rsidRDefault="005F11A5" w:rsidP="009535B4">
            <w:pPr>
              <w:spacing w:after="0" w:line="240" w:lineRule="auto"/>
            </w:pPr>
            <w:r w:rsidRPr="00080281">
              <w:t>Verse le contenu de la boite de lait concentré dans un saladier.</w:t>
            </w:r>
          </w:p>
          <w:p w:rsidR="005F11A5" w:rsidRPr="00080281" w:rsidRDefault="005F11A5" w:rsidP="009535B4">
            <w:pPr>
              <w:spacing w:after="0" w:line="240" w:lineRule="auto"/>
            </w:pPr>
            <w:r w:rsidRPr="00080281">
              <w:t xml:space="preserve">Ajoute le </w:t>
            </w:r>
            <w:smartTag w:uri="urn:schemas-microsoft-com:office:smarttags" w:element="metricconverter">
              <w:smartTagPr>
                <w:attr w:name="ProductID" w:val="200 g"/>
              </w:smartTagPr>
              <w:r w:rsidRPr="00080281">
                <w:t>200 g</w:t>
              </w:r>
            </w:smartTag>
            <w:r w:rsidRPr="00080281">
              <w:t xml:space="preserve"> de noix de coco. Mélange le tout.</w:t>
            </w:r>
          </w:p>
          <w:p w:rsidR="005F11A5" w:rsidRPr="00080281" w:rsidRDefault="005F11A5" w:rsidP="009535B4">
            <w:pPr>
              <w:spacing w:after="0" w:line="240" w:lineRule="auto"/>
              <w:rPr>
                <w:sz w:val="18"/>
                <w:szCs w:val="18"/>
              </w:rPr>
            </w:pPr>
            <w:r w:rsidRPr="00080281">
              <w:rPr>
                <w:sz w:val="18"/>
                <w:szCs w:val="18"/>
              </w:rPr>
              <w:t>(variante : tu peux aussi insérer du chocolat blanc fondu, des morceaux de céréales écrasées, des crêpes dentelles… selon tes goûts)</w:t>
            </w:r>
          </w:p>
          <w:p w:rsidR="005F11A5" w:rsidRPr="00080281" w:rsidRDefault="005F11A5" w:rsidP="009535B4">
            <w:pPr>
              <w:spacing w:after="0" w:line="240" w:lineRule="auto"/>
            </w:pPr>
            <w:r w:rsidRPr="00080281">
              <w:t xml:space="preserve">Laisse reposer la préparation une nuit au réfrigérateur. </w:t>
            </w:r>
          </w:p>
          <w:p w:rsidR="005F11A5" w:rsidRPr="00080281" w:rsidRDefault="005F11A5" w:rsidP="009535B4">
            <w:pPr>
              <w:spacing w:after="0" w:line="240" w:lineRule="auto"/>
            </w:pPr>
          </w:p>
          <w:p w:rsidR="005F11A5" w:rsidRPr="00080281" w:rsidRDefault="005F11A5" w:rsidP="009535B4">
            <w:pPr>
              <w:spacing w:after="0" w:line="240" w:lineRule="auto"/>
            </w:pPr>
            <w:r w:rsidRPr="00080281">
              <w:t>Une fois la pâte bien durcie, fais des petites boules avec la préparation.</w:t>
            </w:r>
          </w:p>
          <w:p w:rsidR="005F11A5" w:rsidRPr="00080281" w:rsidRDefault="005F11A5" w:rsidP="009535B4">
            <w:pPr>
              <w:spacing w:after="0" w:line="240" w:lineRule="auto"/>
            </w:pPr>
            <w:r w:rsidRPr="00080281">
              <w:t>A l’intérieur de chaque boule, insère une amande ou une noisette.</w:t>
            </w:r>
          </w:p>
          <w:p w:rsidR="005F11A5" w:rsidRPr="00080281" w:rsidRDefault="005F11A5" w:rsidP="009535B4">
            <w:pPr>
              <w:spacing w:after="0" w:line="240" w:lineRule="auto"/>
            </w:pPr>
            <w:r w:rsidRPr="00080281">
              <w:t>Roule la bouchée ainsi obtenue dans de la noix de coco râpée que tu auras disposée dans une petite assiette. Tu peux aussi utiliser une boîte hermétique dans laquelle tu mets de la noix de coco râpée, tu mets la boule obtenue et tu secoues afin que la noix de coco recouvre la bouchée.</w:t>
            </w:r>
          </w:p>
          <w:p w:rsidR="005F11A5" w:rsidRPr="00080281" w:rsidRDefault="005F11A5" w:rsidP="009535B4">
            <w:pPr>
              <w:spacing w:after="0" w:line="240" w:lineRule="auto"/>
            </w:pPr>
            <w:r w:rsidRPr="00080281">
              <w:t>Présente la friandise que tu viens de réaliser dans une petite caissette en papier ou dans un emballage.</w:t>
            </w:r>
          </w:p>
          <w:p w:rsidR="005F11A5" w:rsidRPr="00080281" w:rsidRDefault="005F11A5" w:rsidP="009535B4">
            <w:pPr>
              <w:spacing w:after="0" w:line="240" w:lineRule="auto"/>
            </w:pPr>
            <w:r w:rsidRPr="00080281">
              <w:t xml:space="preserve">Laisse les reposer 4h et conserve-les au réfrigérateur. </w:t>
            </w:r>
          </w:p>
          <w:p w:rsidR="005F11A5" w:rsidRPr="00080281" w:rsidRDefault="005F11A5" w:rsidP="009535B4">
            <w:pPr>
              <w:spacing w:after="0" w:line="240" w:lineRule="auto"/>
            </w:pPr>
          </w:p>
          <w:p w:rsidR="005F11A5" w:rsidRPr="00080281" w:rsidRDefault="005F11A5" w:rsidP="009535B4">
            <w:pPr>
              <w:spacing w:after="0" w:line="240" w:lineRule="auto"/>
              <w:ind w:left="284"/>
              <w:rPr>
                <w:rFonts w:ascii="Comic Sans MS" w:hAnsi="Comic Sans MS" w:cs="Comic Sans MS"/>
                <w:b/>
                <w:bCs/>
                <w:sz w:val="32"/>
                <w:szCs w:val="32"/>
                <w:u w:val="single"/>
              </w:rPr>
            </w:pPr>
            <w:r w:rsidRPr="00080281">
              <w:rPr>
                <w:rFonts w:ascii="Alamain" w:hAnsi="Alamain" w:cs="Alamain"/>
              </w:rPr>
              <w:t>Lorsqu’il sera temps de les manger … Régale-toi !</w:t>
            </w:r>
          </w:p>
        </w:tc>
      </w:tr>
    </w:tbl>
    <w:p w:rsidR="005F11A5" w:rsidRPr="00080281" w:rsidRDefault="005F11A5">
      <w:r w:rsidRPr="00080281">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1"/>
        <w:gridCol w:w="7807"/>
      </w:tblGrid>
      <w:tr w:rsidR="005F11A5" w:rsidRPr="00080281">
        <w:tc>
          <w:tcPr>
            <w:tcW w:w="7841" w:type="dxa"/>
          </w:tcPr>
          <w:p w:rsidR="005F11A5" w:rsidRPr="00080281" w:rsidRDefault="005F11A5" w:rsidP="00B667C5">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texte prescriptif (fiche de fabrication)</w:t>
            </w:r>
          </w:p>
          <w:p w:rsidR="005F11A5" w:rsidRPr="00080281" w:rsidRDefault="005F11A5" w:rsidP="00B667C5">
            <w:pPr>
              <w:spacing w:after="0" w:line="240" w:lineRule="auto"/>
              <w:ind w:left="284"/>
              <w:rPr>
                <w:rFonts w:ascii="Comic Sans MS" w:hAnsi="Comic Sans MS" w:cs="Comic Sans MS"/>
                <w:sz w:val="32"/>
                <w:szCs w:val="32"/>
              </w:rPr>
            </w:pPr>
            <w:r w:rsidRPr="00080281">
              <w:rPr>
                <w:rFonts w:ascii="Comic Sans MS" w:hAnsi="Comic Sans MS" w:cs="Comic Sans MS"/>
                <w:sz w:val="32"/>
                <w:szCs w:val="32"/>
              </w:rPr>
              <w:t>Je rédige un texte pour expliquer comment j’ai réalisé mon bricolage de Noël.</w:t>
            </w:r>
          </w:p>
          <w:p w:rsidR="005F11A5" w:rsidRPr="00080281" w:rsidRDefault="005F11A5" w:rsidP="00B667C5">
            <w:pPr>
              <w:spacing w:after="0" w:line="240" w:lineRule="auto"/>
              <w:ind w:left="284"/>
              <w:rPr>
                <w:rFonts w:ascii="Comic Sans MS" w:hAnsi="Comic Sans MS" w:cs="Comic Sans MS"/>
                <w:sz w:val="32"/>
                <w:szCs w:val="32"/>
              </w:rPr>
            </w:pPr>
            <w:r w:rsidRPr="00080281">
              <w:rPr>
                <w:rFonts w:ascii="Comic Sans MS" w:hAnsi="Comic Sans MS" w:cs="Comic Sans MS"/>
                <w:sz w:val="32"/>
                <w:szCs w:val="32"/>
              </w:rPr>
              <w:t>J’utilise au choix l’impératif ou l’infinitif.</w:t>
            </w:r>
          </w:p>
          <w:p w:rsidR="005F11A5" w:rsidRPr="00080281" w:rsidRDefault="005F11A5" w:rsidP="00B667C5">
            <w:pPr>
              <w:spacing w:after="0" w:line="240" w:lineRule="auto"/>
              <w:ind w:left="284"/>
              <w:jc w:val="center"/>
              <w:rPr>
                <w:rFonts w:ascii="Arial" w:hAnsi="Arial" w:cs="Arial"/>
                <w:noProof/>
                <w:sz w:val="20"/>
                <w:szCs w:val="20"/>
                <w:lang w:eastAsia="fr-FR"/>
              </w:rPr>
            </w:pPr>
            <w:r w:rsidRPr="00080281">
              <w:rPr>
                <w:rFonts w:ascii="Arial" w:hAnsi="Arial" w:cs="Arial"/>
                <w:noProof/>
                <w:sz w:val="20"/>
                <w:szCs w:val="2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i1025" type="#_x0000_t75" alt="noel" style="width:135pt;height:135pt;visibility:visible">
                  <v:imagedata r:id="rId7" o:title=""/>
                </v:shape>
              </w:pict>
            </w:r>
          </w:p>
        </w:tc>
        <w:tc>
          <w:tcPr>
            <w:tcW w:w="7807" w:type="dxa"/>
          </w:tcPr>
          <w:p w:rsidR="005F11A5" w:rsidRPr="00080281" w:rsidRDefault="005F11A5" w:rsidP="00B667C5">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texte prescriptif (fiche de fabrication)</w:t>
            </w:r>
          </w:p>
          <w:p w:rsidR="005F11A5" w:rsidRPr="00080281" w:rsidRDefault="005F11A5" w:rsidP="00B667C5">
            <w:pPr>
              <w:spacing w:after="0" w:line="240" w:lineRule="auto"/>
              <w:ind w:left="284"/>
              <w:rPr>
                <w:rFonts w:ascii="Comic Sans MS" w:hAnsi="Comic Sans MS" w:cs="Comic Sans MS"/>
                <w:sz w:val="32"/>
                <w:szCs w:val="32"/>
              </w:rPr>
            </w:pPr>
            <w:r w:rsidRPr="00080281">
              <w:rPr>
                <w:rFonts w:ascii="Comic Sans MS" w:hAnsi="Comic Sans MS" w:cs="Comic Sans MS"/>
                <w:sz w:val="32"/>
                <w:szCs w:val="32"/>
              </w:rPr>
              <w:t>Je rédige un texte pour expliquer comment j’ai réalisé mon bricolage de Noël.</w:t>
            </w:r>
          </w:p>
          <w:p w:rsidR="005F11A5" w:rsidRPr="00080281" w:rsidRDefault="005F11A5" w:rsidP="00B667C5">
            <w:pPr>
              <w:spacing w:after="0" w:line="240" w:lineRule="auto"/>
              <w:ind w:left="284"/>
              <w:rPr>
                <w:rFonts w:ascii="Comic Sans MS" w:hAnsi="Comic Sans MS" w:cs="Comic Sans MS"/>
                <w:sz w:val="32"/>
                <w:szCs w:val="32"/>
              </w:rPr>
            </w:pPr>
            <w:r w:rsidRPr="00080281">
              <w:rPr>
                <w:rFonts w:ascii="Comic Sans MS" w:hAnsi="Comic Sans MS" w:cs="Comic Sans MS"/>
                <w:sz w:val="32"/>
                <w:szCs w:val="32"/>
              </w:rPr>
              <w:t>J’utilise au choix l’impératif ou l’infinitif.</w:t>
            </w:r>
          </w:p>
          <w:p w:rsidR="005F11A5" w:rsidRPr="00080281" w:rsidRDefault="005F11A5" w:rsidP="00B667C5">
            <w:pPr>
              <w:spacing w:after="0" w:line="240" w:lineRule="auto"/>
              <w:ind w:left="158"/>
              <w:jc w:val="center"/>
              <w:rPr>
                <w:rFonts w:ascii="Comic Sans MS" w:hAnsi="Comic Sans MS" w:cs="Comic Sans MS"/>
              </w:rPr>
            </w:pPr>
            <w:r w:rsidRPr="00080281">
              <w:rPr>
                <w:rFonts w:ascii="Arial" w:hAnsi="Arial" w:cs="Arial"/>
                <w:noProof/>
                <w:sz w:val="20"/>
                <w:szCs w:val="20"/>
                <w:lang w:eastAsia="fr-FR"/>
              </w:rPr>
              <w:pict>
                <v:shape id="Image 7" o:spid="_x0000_i1026" type="#_x0000_t75" alt="noel" style="width:135pt;height:135pt;visibility:visible">
                  <v:imagedata r:id="rId7" o:title=""/>
                </v:shape>
              </w:pict>
            </w:r>
          </w:p>
        </w:tc>
      </w:tr>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texte prescriptif (fiche de fabrication)</w:t>
            </w:r>
          </w:p>
          <w:p w:rsidR="005F11A5" w:rsidRPr="00080281" w:rsidRDefault="005F11A5" w:rsidP="00D735F2">
            <w:pPr>
              <w:spacing w:after="0" w:line="240" w:lineRule="auto"/>
              <w:ind w:left="284"/>
              <w:rPr>
                <w:rFonts w:ascii="Comic Sans MS" w:hAnsi="Comic Sans MS" w:cs="Comic Sans MS"/>
                <w:sz w:val="32"/>
                <w:szCs w:val="32"/>
              </w:rPr>
            </w:pPr>
            <w:r w:rsidRPr="00080281">
              <w:rPr>
                <w:rFonts w:ascii="Comic Sans MS" w:hAnsi="Comic Sans MS" w:cs="Comic Sans MS"/>
                <w:sz w:val="32"/>
                <w:szCs w:val="32"/>
              </w:rPr>
              <w:t>Je rédige un texte pour expliquer comment j’ai réalisé mon bricolage de Noël.</w:t>
            </w:r>
          </w:p>
          <w:p w:rsidR="005F11A5" w:rsidRPr="00080281" w:rsidRDefault="005F11A5" w:rsidP="00D735F2">
            <w:pPr>
              <w:spacing w:after="0" w:line="240" w:lineRule="auto"/>
              <w:ind w:left="284"/>
              <w:rPr>
                <w:rFonts w:ascii="Comic Sans MS" w:hAnsi="Comic Sans MS" w:cs="Comic Sans MS"/>
                <w:sz w:val="32"/>
                <w:szCs w:val="32"/>
              </w:rPr>
            </w:pPr>
            <w:r w:rsidRPr="00080281">
              <w:rPr>
                <w:rFonts w:ascii="Comic Sans MS" w:hAnsi="Comic Sans MS" w:cs="Comic Sans MS"/>
                <w:sz w:val="32"/>
                <w:szCs w:val="32"/>
              </w:rPr>
              <w:t>J’utilise au choix l’impératif ou l’infinitif.</w:t>
            </w:r>
          </w:p>
          <w:p w:rsidR="005F11A5" w:rsidRPr="00080281" w:rsidRDefault="005F11A5" w:rsidP="00D735F2">
            <w:pPr>
              <w:spacing w:after="0" w:line="240" w:lineRule="auto"/>
              <w:ind w:left="284"/>
              <w:jc w:val="center"/>
              <w:rPr>
                <w:rFonts w:ascii="Comic Sans MS" w:hAnsi="Comic Sans MS" w:cs="Comic Sans MS"/>
                <w:sz w:val="32"/>
                <w:szCs w:val="32"/>
              </w:rPr>
            </w:pPr>
            <w:r w:rsidRPr="00080281">
              <w:rPr>
                <w:rFonts w:ascii="Arial" w:hAnsi="Arial" w:cs="Arial"/>
                <w:noProof/>
                <w:sz w:val="20"/>
                <w:szCs w:val="20"/>
                <w:lang w:eastAsia="fr-FR"/>
              </w:rPr>
              <w:pict>
                <v:shape id="Image 6" o:spid="_x0000_i1027" type="#_x0000_t75" alt="noel" style="width:135pt;height:135pt;visibility:visible">
                  <v:imagedata r:id="rId7" o:title=""/>
                </v:shape>
              </w:pict>
            </w:r>
          </w:p>
        </w:tc>
        <w:tc>
          <w:tcPr>
            <w:tcW w:w="7807"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texte prescriptif (fiche de fabrication)</w:t>
            </w:r>
          </w:p>
          <w:p w:rsidR="005F11A5" w:rsidRPr="00080281" w:rsidRDefault="005F11A5" w:rsidP="00D735F2">
            <w:pPr>
              <w:spacing w:after="0" w:line="240" w:lineRule="auto"/>
              <w:ind w:left="284"/>
              <w:rPr>
                <w:rFonts w:ascii="Comic Sans MS" w:hAnsi="Comic Sans MS" w:cs="Comic Sans MS"/>
                <w:sz w:val="32"/>
                <w:szCs w:val="32"/>
              </w:rPr>
            </w:pPr>
            <w:r w:rsidRPr="00080281">
              <w:rPr>
                <w:rFonts w:ascii="Comic Sans MS" w:hAnsi="Comic Sans MS" w:cs="Comic Sans MS"/>
                <w:sz w:val="32"/>
                <w:szCs w:val="32"/>
              </w:rPr>
              <w:t>Je rédige un texte pour expliquer comment j’ai réalisé mon bricolage de Noël.</w:t>
            </w:r>
          </w:p>
          <w:p w:rsidR="005F11A5" w:rsidRPr="00080281" w:rsidRDefault="005F11A5" w:rsidP="00D735F2">
            <w:pPr>
              <w:spacing w:after="0" w:line="240" w:lineRule="auto"/>
              <w:ind w:left="284"/>
              <w:rPr>
                <w:rFonts w:ascii="Comic Sans MS" w:hAnsi="Comic Sans MS" w:cs="Comic Sans MS"/>
                <w:sz w:val="32"/>
                <w:szCs w:val="32"/>
              </w:rPr>
            </w:pPr>
            <w:r w:rsidRPr="00080281">
              <w:rPr>
                <w:rFonts w:ascii="Comic Sans MS" w:hAnsi="Comic Sans MS" w:cs="Comic Sans MS"/>
                <w:sz w:val="32"/>
                <w:szCs w:val="32"/>
              </w:rPr>
              <w:t>J’utilise au choix l’impératif ou l’infinitif.</w:t>
            </w:r>
          </w:p>
          <w:p w:rsidR="005F11A5" w:rsidRPr="00080281" w:rsidRDefault="005F11A5" w:rsidP="00D735F2">
            <w:pPr>
              <w:spacing w:after="0" w:line="240" w:lineRule="auto"/>
              <w:ind w:left="158"/>
              <w:jc w:val="center"/>
              <w:rPr>
                <w:rFonts w:ascii="Arial" w:hAnsi="Arial" w:cs="Arial"/>
                <w:noProof/>
                <w:sz w:val="20"/>
                <w:szCs w:val="20"/>
                <w:lang w:eastAsia="fr-FR"/>
              </w:rPr>
            </w:pPr>
            <w:r w:rsidRPr="00080281">
              <w:rPr>
                <w:rFonts w:ascii="Arial" w:hAnsi="Arial" w:cs="Arial"/>
                <w:noProof/>
                <w:sz w:val="20"/>
                <w:szCs w:val="20"/>
                <w:lang w:eastAsia="fr-FR"/>
              </w:rPr>
              <w:pict>
                <v:shape id="Image 5" o:spid="_x0000_i1028" type="#_x0000_t75" alt="noel" style="width:135pt;height:135pt;visibility:visible">
                  <v:imagedata r:id="rId7" o:title=""/>
                </v:shape>
              </w:pict>
            </w:r>
          </w:p>
          <w:p w:rsidR="005F11A5" w:rsidRPr="00080281" w:rsidRDefault="005F11A5" w:rsidP="00D735F2">
            <w:pPr>
              <w:spacing w:after="0" w:line="240" w:lineRule="auto"/>
              <w:ind w:left="158"/>
              <w:jc w:val="center"/>
              <w:rPr>
                <w:rFonts w:ascii="Comic Sans MS" w:hAnsi="Comic Sans MS" w:cs="Comic Sans MS"/>
              </w:rPr>
            </w:pPr>
          </w:p>
        </w:tc>
      </w:tr>
      <w:tr w:rsidR="005F11A5" w:rsidRPr="00080281">
        <w:tc>
          <w:tcPr>
            <w:tcW w:w="7841" w:type="dxa"/>
          </w:tcPr>
          <w:p w:rsidR="005F11A5" w:rsidRDefault="005F11A5" w:rsidP="00D735F2">
            <w:pPr>
              <w:spacing w:after="0" w:line="240" w:lineRule="auto"/>
              <w:ind w:left="284"/>
              <w:rPr>
                <w:rFonts w:ascii="Comic Sans MS" w:hAnsi="Comic Sans MS" w:cs="Comic Sans MS"/>
                <w:b/>
                <w:bCs/>
                <w:sz w:val="32"/>
                <w:szCs w:val="32"/>
                <w:u w:val="single"/>
              </w:rPr>
            </w:pPr>
          </w:p>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J’invente une histoire à partir de la couverture</w:t>
            </w:r>
          </w:p>
          <w:p w:rsidR="005F11A5" w:rsidRPr="00080281" w:rsidRDefault="005F11A5" w:rsidP="00D735F2">
            <w:pPr>
              <w:spacing w:after="0" w:line="240" w:lineRule="auto"/>
              <w:ind w:left="284"/>
              <w:rPr>
                <w:rFonts w:ascii="Comic Sans MS" w:hAnsi="Comic Sans MS" w:cs="Comic Sans MS"/>
                <w:b/>
                <w:bCs/>
                <w:sz w:val="32"/>
                <w:szCs w:val="32"/>
                <w:u w:val="single"/>
              </w:rPr>
            </w:pPr>
            <w:hyperlink r:id="rId8" w:history="1">
              <w:r w:rsidRPr="00080281">
                <w:rPr>
                  <w:rFonts w:ascii="Arial" w:hAnsi="Arial" w:cs="Arial"/>
                  <w:noProof/>
                  <w:color w:val="0000FF"/>
                  <w:sz w:val="18"/>
                  <w:szCs w:val="18"/>
                  <w:lang w:eastAsia="fr-FR"/>
                </w:rPr>
                <w:pict>
                  <v:shape id="Image 19" o:spid="_x0000_i1029" type="#_x0000_t75" alt="JEUNESSE ADOLESCENT Le poil dans la main" href="http://i2.cdscdn.com/pdt2/0/1/6/1/700x700/9782246575016/rw/le-poil-dans-la-" style="width:204.75pt;height:204.75pt;visibility:visible" o:button="t">
                    <v:fill o:detectmouseclick="t"/>
                    <v:imagedata r:id="rId9" o:title=""/>
                  </v:shape>
                </w:pict>
              </w:r>
            </w:hyperlink>
          </w:p>
          <w:p w:rsidR="005F11A5" w:rsidRPr="00080281" w:rsidRDefault="005F11A5" w:rsidP="00D735F2">
            <w:pPr>
              <w:spacing w:after="0" w:line="240" w:lineRule="auto"/>
              <w:ind w:left="284"/>
              <w:rPr>
                <w:rFonts w:ascii="Comic Sans MS" w:hAnsi="Comic Sans MS" w:cs="Comic Sans MS"/>
                <w:b/>
                <w:bCs/>
                <w:sz w:val="32"/>
                <w:szCs w:val="32"/>
                <w:u w:val="single"/>
              </w:rPr>
            </w:pP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J’invente une histoire à partir de la couverture</w:t>
            </w:r>
          </w:p>
          <w:p w:rsidR="005F11A5" w:rsidRPr="00080281" w:rsidRDefault="005F11A5" w:rsidP="003211FF">
            <w:pPr>
              <w:spacing w:after="0" w:line="240" w:lineRule="auto"/>
              <w:ind w:left="284"/>
              <w:rPr>
                <w:rFonts w:ascii="Comic Sans MS" w:hAnsi="Comic Sans MS" w:cs="Comic Sans MS"/>
                <w:b/>
                <w:bCs/>
                <w:sz w:val="32"/>
                <w:szCs w:val="32"/>
                <w:u w:val="single"/>
              </w:rPr>
            </w:pPr>
            <w:hyperlink r:id="rId10" w:history="1">
              <w:r w:rsidRPr="00080281">
                <w:rPr>
                  <w:rFonts w:ascii="Arial" w:hAnsi="Arial" w:cs="Arial"/>
                  <w:noProof/>
                  <w:color w:val="0000FF"/>
                  <w:sz w:val="18"/>
                  <w:szCs w:val="18"/>
                  <w:lang w:eastAsia="fr-FR"/>
                </w:rPr>
                <w:pict>
                  <v:shape id="Image 20" o:spid="_x0000_i1030" type="#_x0000_t75" alt="JEUNESSE ADOLESCENT Le poil dans la main" href="http://i2.cdscdn.com/pdt2/0/1/6/1/700x700/9782246575016/rw/le-poil-dans-la-" style="width:204.75pt;height:204.75pt;visibility:visible" o:button="t">
                    <v:fill o:detectmouseclick="t"/>
                    <v:imagedata r:id="rId9" o:title=""/>
                  </v:shape>
                </w:pict>
              </w:r>
            </w:hyperlink>
          </w:p>
          <w:p w:rsidR="005F11A5" w:rsidRPr="00080281" w:rsidRDefault="005F11A5" w:rsidP="003211FF">
            <w:pPr>
              <w:spacing w:after="0" w:line="240" w:lineRule="auto"/>
              <w:ind w:left="284"/>
              <w:rPr>
                <w:rFonts w:ascii="Comic Sans MS" w:hAnsi="Comic Sans MS" w:cs="Comic Sans MS"/>
                <w:b/>
                <w:bCs/>
                <w:sz w:val="32"/>
                <w:szCs w:val="32"/>
                <w:u w:val="single"/>
              </w:rPr>
            </w:pP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J’invente une histoire à partir de la couverture</w:t>
            </w:r>
          </w:p>
          <w:p w:rsidR="005F11A5" w:rsidRPr="00080281" w:rsidRDefault="005F11A5" w:rsidP="003211FF">
            <w:pPr>
              <w:spacing w:after="0" w:line="240" w:lineRule="auto"/>
              <w:ind w:left="284"/>
              <w:rPr>
                <w:rFonts w:ascii="Comic Sans MS" w:hAnsi="Comic Sans MS" w:cs="Comic Sans MS"/>
                <w:b/>
                <w:bCs/>
                <w:sz w:val="32"/>
                <w:szCs w:val="32"/>
                <w:u w:val="single"/>
              </w:rPr>
            </w:pPr>
            <w:hyperlink r:id="rId11" w:history="1">
              <w:r w:rsidRPr="00080281">
                <w:rPr>
                  <w:rFonts w:ascii="Arial" w:hAnsi="Arial" w:cs="Arial"/>
                  <w:noProof/>
                  <w:color w:val="0000FF"/>
                  <w:sz w:val="18"/>
                  <w:szCs w:val="18"/>
                  <w:lang w:eastAsia="fr-FR"/>
                </w:rPr>
                <w:pict>
                  <v:shape id="Image 12" o:spid="_x0000_i1031" type="#_x0000_t75" alt="JEUNESSE ADOLESCENT Le poil dans la main" href="http://i2.cdscdn.com/pdt2/0/1/6/1/700x700/9782246575016/rw/le-poil-dans-la-" style="width:180pt;height:180pt;visibility:visible" o:button="t">
                    <v:fill o:detectmouseclick="t"/>
                    <v:imagedata r:id="rId9" o:title=""/>
                  </v:shape>
                </w:pict>
              </w:r>
            </w:hyperlink>
          </w:p>
          <w:p w:rsidR="005F11A5" w:rsidRPr="00080281" w:rsidRDefault="005F11A5" w:rsidP="003211FF">
            <w:pPr>
              <w:spacing w:after="0" w:line="240" w:lineRule="auto"/>
              <w:ind w:left="284"/>
              <w:rPr>
                <w:rFonts w:ascii="Comic Sans MS" w:hAnsi="Comic Sans MS" w:cs="Comic Sans MS"/>
                <w:b/>
                <w:bCs/>
                <w:sz w:val="32"/>
                <w:szCs w:val="32"/>
                <w:u w:val="single"/>
              </w:rPr>
            </w:pP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J’invente une histoire à partir de la couverture</w:t>
            </w:r>
          </w:p>
          <w:p w:rsidR="005F11A5" w:rsidRPr="00080281" w:rsidRDefault="005F11A5" w:rsidP="003211FF">
            <w:pPr>
              <w:spacing w:after="0" w:line="240" w:lineRule="auto"/>
              <w:ind w:left="284"/>
              <w:rPr>
                <w:rFonts w:ascii="Comic Sans MS" w:hAnsi="Comic Sans MS" w:cs="Comic Sans MS"/>
                <w:b/>
                <w:bCs/>
                <w:sz w:val="32"/>
                <w:szCs w:val="32"/>
                <w:u w:val="single"/>
              </w:rPr>
            </w:pPr>
            <w:hyperlink r:id="rId12" w:history="1">
              <w:r w:rsidRPr="00080281">
                <w:rPr>
                  <w:rFonts w:ascii="Arial" w:hAnsi="Arial" w:cs="Arial"/>
                  <w:noProof/>
                  <w:color w:val="0000FF"/>
                  <w:sz w:val="18"/>
                  <w:szCs w:val="18"/>
                  <w:lang w:eastAsia="fr-FR"/>
                </w:rPr>
                <w:pict>
                  <v:shape id="Image 24" o:spid="_x0000_i1032" type="#_x0000_t75" alt="JEUNESSE ADOLESCENT Le poil dans la main" href="http://i2.cdscdn.com/pdt2/0/1/6/1/700x700/9782246575016/rw/le-poil-dans-la-" style="width:180pt;height:180pt;visibility:visible" o:button="t">
                    <v:fill o:detectmouseclick="t"/>
                    <v:imagedata r:id="rId9" o:title=""/>
                  </v:shape>
                </w:pict>
              </w:r>
            </w:hyperlink>
          </w:p>
          <w:p w:rsidR="005F11A5" w:rsidRPr="00080281" w:rsidRDefault="005F11A5" w:rsidP="003211FF">
            <w:pPr>
              <w:spacing w:after="0" w:line="240" w:lineRule="auto"/>
              <w:ind w:left="284"/>
              <w:rPr>
                <w:rFonts w:ascii="Comic Sans MS" w:hAnsi="Comic Sans MS" w:cs="Comic Sans MS"/>
                <w:b/>
                <w:bCs/>
                <w:sz w:val="32"/>
                <w:szCs w:val="32"/>
                <w:u w:val="single"/>
              </w:rPr>
            </w:pPr>
          </w:p>
        </w:tc>
      </w:tr>
    </w:tbl>
    <w:p w:rsidR="005F11A5" w:rsidRPr="00080281" w:rsidRDefault="005F11A5">
      <w:r w:rsidRPr="00080281">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1"/>
        <w:gridCol w:w="7807"/>
      </w:tblGrid>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histoire à partir d’une expression « avoir une langue de vipère » (à la manière de Un poil dans la main)</w:t>
            </w:r>
          </w:p>
          <w:p w:rsidR="005F11A5" w:rsidRPr="00080281" w:rsidRDefault="005F11A5" w:rsidP="00B4633C">
            <w:pPr>
              <w:spacing w:after="0" w:line="240" w:lineRule="auto"/>
              <w:ind w:left="284"/>
              <w:jc w:val="center"/>
              <w:rPr>
                <w:rFonts w:ascii="Comic Sans MS" w:hAnsi="Comic Sans MS" w:cs="Comic Sans MS"/>
                <w:b/>
                <w:bCs/>
                <w:sz w:val="32"/>
                <w:szCs w:val="32"/>
                <w:u w:val="single"/>
              </w:rPr>
            </w:pPr>
            <w:r w:rsidRPr="00080281">
              <w:rPr>
                <w:noProof/>
                <w:lang w:eastAsia="fr-FR"/>
              </w:rPr>
              <w:pict>
                <v:shape id="_x0000_i1033" type="#_x0000_t75" style="width:153.75pt;height:188.25pt;visibility:visible">
                  <v:imagedata r:id="rId13" o:title=""/>
                </v:shape>
              </w:pict>
            </w:r>
          </w:p>
        </w:tc>
        <w:tc>
          <w:tcPr>
            <w:tcW w:w="7807" w:type="dxa"/>
          </w:tcPr>
          <w:p w:rsidR="005F11A5" w:rsidRPr="00080281" w:rsidRDefault="005F11A5" w:rsidP="00B4633C">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histoire à partir d’une expression « avoir une langue de vipère » (à la manière de Un poil dans la main)</w:t>
            </w:r>
          </w:p>
          <w:p w:rsidR="005F11A5" w:rsidRPr="00080281" w:rsidRDefault="005F11A5" w:rsidP="00B4633C">
            <w:pPr>
              <w:spacing w:after="0" w:line="240" w:lineRule="auto"/>
              <w:ind w:left="284"/>
              <w:jc w:val="center"/>
              <w:rPr>
                <w:rFonts w:ascii="Comic Sans MS" w:hAnsi="Comic Sans MS" w:cs="Comic Sans MS"/>
                <w:b/>
                <w:bCs/>
                <w:sz w:val="32"/>
                <w:szCs w:val="32"/>
                <w:u w:val="single"/>
              </w:rPr>
            </w:pPr>
            <w:r w:rsidRPr="00080281">
              <w:rPr>
                <w:noProof/>
                <w:lang w:eastAsia="fr-FR"/>
              </w:rPr>
              <w:pict>
                <v:shape id="_x0000_i1034" type="#_x0000_t75" style="width:153.75pt;height:188.25pt;visibility:visible">
                  <v:imagedata r:id="rId13" o:title=""/>
                </v:shape>
              </w:pict>
            </w: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histoire à partir d’une expression « avoir une langue de vipère » (à la manière de Un poil dans la main)</w:t>
            </w:r>
          </w:p>
          <w:p w:rsidR="005F11A5" w:rsidRPr="00080281" w:rsidRDefault="005F11A5" w:rsidP="00B4633C">
            <w:pPr>
              <w:spacing w:after="0" w:line="240" w:lineRule="auto"/>
              <w:ind w:left="284"/>
              <w:jc w:val="center"/>
              <w:rPr>
                <w:rFonts w:ascii="Comic Sans MS" w:hAnsi="Comic Sans MS" w:cs="Comic Sans MS"/>
                <w:b/>
                <w:bCs/>
                <w:sz w:val="32"/>
                <w:szCs w:val="32"/>
                <w:u w:val="single"/>
              </w:rPr>
            </w:pPr>
            <w:r w:rsidRPr="00080281">
              <w:rPr>
                <w:noProof/>
                <w:lang w:eastAsia="fr-FR"/>
              </w:rPr>
              <w:pict>
                <v:shape id="_x0000_i1035" type="#_x0000_t75" style="width:153.75pt;height:188.25pt;visibility:visible">
                  <v:imagedata r:id="rId13"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histoire à partir d’une expression « avoir une langue de vipère » (à la manière de Un poil dans la main)</w:t>
            </w:r>
          </w:p>
          <w:p w:rsidR="005F11A5" w:rsidRPr="00080281" w:rsidRDefault="005F11A5" w:rsidP="003211FF">
            <w:pPr>
              <w:spacing w:after="0" w:line="240" w:lineRule="auto"/>
              <w:ind w:left="284"/>
              <w:jc w:val="center"/>
              <w:rPr>
                <w:rFonts w:ascii="Comic Sans MS" w:hAnsi="Comic Sans MS" w:cs="Comic Sans MS"/>
                <w:b/>
                <w:bCs/>
                <w:sz w:val="32"/>
                <w:szCs w:val="32"/>
                <w:u w:val="single"/>
              </w:rPr>
            </w:pPr>
            <w:r w:rsidRPr="00080281">
              <w:rPr>
                <w:noProof/>
                <w:lang w:eastAsia="fr-FR"/>
              </w:rPr>
              <w:pict>
                <v:shape id="_x0000_i1036" type="#_x0000_t75" style="width:153.75pt;height:188.25pt;visibility:visible">
                  <v:imagedata r:id="rId13" o:title=""/>
                </v:shape>
              </w:pict>
            </w:r>
          </w:p>
        </w:tc>
      </w:tr>
    </w:tbl>
    <w:p w:rsidR="005F11A5" w:rsidRPr="00080281" w:rsidRDefault="005F11A5">
      <w:r w:rsidRPr="00080281">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1"/>
        <w:gridCol w:w="7807"/>
      </w:tblGrid>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réinvente l’histoire en changeant le caractère du personnage principal. Il devient courageux et serviable.</w:t>
            </w:r>
          </w:p>
          <w:p w:rsidR="005F11A5" w:rsidRPr="00080281" w:rsidRDefault="005F11A5" w:rsidP="00D735F2">
            <w:pPr>
              <w:spacing w:after="0" w:line="240" w:lineRule="auto"/>
              <w:ind w:left="284"/>
              <w:rPr>
                <w:noProof/>
                <w:lang w:eastAsia="fr-FR"/>
              </w:rPr>
            </w:pPr>
            <w:r w:rsidRPr="00080281">
              <w:rPr>
                <w:noProof/>
                <w:lang w:eastAsia="fr-FR"/>
              </w:rPr>
              <w:t xml:space="preserve"> </w:t>
            </w:r>
            <w:r w:rsidRPr="00080281">
              <w:rPr>
                <w:noProof/>
                <w:lang w:eastAsia="fr-FR"/>
              </w:rPr>
              <w:pict>
                <v:shape id="Image 21" o:spid="_x0000_i1037" type="#_x0000_t75" style="width:153.75pt;height:177.75pt;visibility:visible">
                  <v:imagedata r:id="rId14" o:title=""/>
                </v:shape>
              </w:pict>
            </w:r>
          </w:p>
          <w:p w:rsidR="005F11A5" w:rsidRPr="00080281" w:rsidRDefault="005F11A5" w:rsidP="00D735F2">
            <w:pPr>
              <w:spacing w:after="0" w:line="240" w:lineRule="auto"/>
              <w:ind w:left="284"/>
              <w:rPr>
                <w:rFonts w:ascii="Comic Sans MS" w:hAnsi="Comic Sans MS" w:cs="Comic Sans MS"/>
                <w:b/>
                <w:bCs/>
                <w:sz w:val="32"/>
                <w:szCs w:val="32"/>
                <w:u w:val="single"/>
              </w:rPr>
            </w:pPr>
          </w:p>
        </w:tc>
        <w:tc>
          <w:tcPr>
            <w:tcW w:w="7807" w:type="dxa"/>
          </w:tcPr>
          <w:p w:rsidR="005F11A5" w:rsidRPr="00080281" w:rsidRDefault="005F11A5" w:rsidP="00B4633C">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réinvente l’histoire en changeant le caractère du personnage principal. Il devient courageux et serviable.</w:t>
            </w:r>
          </w:p>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noProof/>
                <w:lang w:eastAsia="fr-FR"/>
              </w:rPr>
              <w:pict>
                <v:shape id="Image 38" o:spid="_x0000_i1038" type="#_x0000_t75" style="width:153.75pt;height:177.75pt;visibility:visible">
                  <v:imagedata r:id="rId14" o:title=""/>
                </v:shape>
              </w:pict>
            </w: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réinvente l’histoire en changeant le caractère du personnage principal. Il devient courageux et serviable.</w:t>
            </w:r>
          </w:p>
          <w:p w:rsidR="005F11A5" w:rsidRPr="00080281" w:rsidRDefault="005F11A5" w:rsidP="00B4633C">
            <w:pPr>
              <w:spacing w:after="0" w:line="240" w:lineRule="auto"/>
              <w:ind w:left="284"/>
              <w:rPr>
                <w:noProof/>
                <w:lang w:eastAsia="fr-FR"/>
              </w:rPr>
            </w:pPr>
            <w:r w:rsidRPr="00080281">
              <w:rPr>
                <w:noProof/>
                <w:lang w:eastAsia="fr-FR"/>
              </w:rPr>
              <w:t xml:space="preserve"> </w:t>
            </w:r>
            <w:r w:rsidRPr="00080281">
              <w:rPr>
                <w:noProof/>
                <w:lang w:eastAsia="fr-FR"/>
              </w:rPr>
              <w:pict>
                <v:shape id="Image 39" o:spid="_x0000_i1039" type="#_x0000_t75" style="width:153.75pt;height:177.75pt;visibility:visible">
                  <v:imagedata r:id="rId14"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réinvente l’histoire en changeant le caractère du personnage principal. Il devient courageux et serviable.</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Image 40" o:spid="_x0000_i1040" type="#_x0000_t75" style="width:153.75pt;height:177.75pt;visibility:visible">
                  <v:imagedata r:id="rId14" o:title=""/>
                </v:shape>
              </w:pict>
            </w:r>
          </w:p>
        </w:tc>
      </w:tr>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le règlement de la cour de l’école</w:t>
            </w:r>
          </w:p>
          <w:p w:rsidR="005F11A5" w:rsidRPr="00080281" w:rsidRDefault="005F11A5" w:rsidP="00D735F2">
            <w:pPr>
              <w:spacing w:after="0" w:line="240" w:lineRule="auto"/>
              <w:ind w:left="284"/>
              <w:rPr>
                <w:rFonts w:ascii="Comic Sans MS" w:hAnsi="Comic Sans MS" w:cs="Comic Sans MS"/>
                <w:b/>
                <w:bCs/>
                <w:sz w:val="32"/>
                <w:szCs w:val="32"/>
                <w:u w:val="single"/>
              </w:rPr>
            </w:pPr>
            <w:hyperlink r:id="rId15" w:history="1">
              <w:r w:rsidRPr="00080281">
                <w:rPr>
                  <w:noProof/>
                  <w:color w:val="0000FF"/>
                  <w:lang w:eastAsia="fr-FR"/>
                </w:rPr>
                <w:pict>
                  <v:shape id="Image 22" o:spid="_x0000_i1041" type="#_x0000_t75" alt="La cours de récréation" href="http://ekladata.com/t_HL96V9aWZFjMmLlTMkahD" style="width:4in;height:218.25pt;visibility:visible" o:button="t">
                    <v:fill o:detectmouseclick="t"/>
                    <v:imagedata r:id="rId16" o:title=""/>
                  </v:shape>
                </w:pict>
              </w:r>
            </w:hyperlink>
          </w:p>
          <w:p w:rsidR="005F11A5" w:rsidRPr="00080281" w:rsidRDefault="005F11A5" w:rsidP="00D735F2">
            <w:pPr>
              <w:spacing w:after="0" w:line="240" w:lineRule="auto"/>
              <w:ind w:left="284"/>
              <w:rPr>
                <w:rFonts w:ascii="Comic Sans MS" w:hAnsi="Comic Sans MS" w:cs="Comic Sans MS"/>
                <w:b/>
                <w:bCs/>
                <w:sz w:val="32"/>
                <w:szCs w:val="32"/>
                <w:u w:val="single"/>
              </w:rPr>
            </w:pP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le règlement de la cour de l’école</w:t>
            </w:r>
          </w:p>
          <w:p w:rsidR="005F11A5" w:rsidRPr="00080281" w:rsidRDefault="005F11A5" w:rsidP="003211FF">
            <w:pPr>
              <w:spacing w:after="0" w:line="240" w:lineRule="auto"/>
              <w:ind w:left="284"/>
              <w:rPr>
                <w:rFonts w:ascii="Comic Sans MS" w:hAnsi="Comic Sans MS" w:cs="Comic Sans MS"/>
                <w:b/>
                <w:bCs/>
                <w:sz w:val="32"/>
                <w:szCs w:val="32"/>
                <w:u w:val="single"/>
              </w:rPr>
            </w:pPr>
            <w:hyperlink r:id="rId17" w:history="1">
              <w:r w:rsidRPr="00080281">
                <w:rPr>
                  <w:noProof/>
                  <w:color w:val="0000FF"/>
                  <w:lang w:eastAsia="fr-FR"/>
                </w:rPr>
                <w:pict>
                  <v:shape id="Image 41" o:spid="_x0000_i1042" type="#_x0000_t75" alt="La cours de récréation" href="http://ekladata.com/t_HL96V9aWZFjMmLlTMkahD" style="width:4in;height:218.25pt;visibility:visible" o:button="t">
                    <v:fill o:detectmouseclick="t"/>
                    <v:imagedata r:id="rId16" o:title=""/>
                  </v:shape>
                </w:pict>
              </w:r>
            </w:hyperlink>
          </w:p>
          <w:p w:rsidR="005F11A5" w:rsidRPr="00080281" w:rsidRDefault="005F11A5" w:rsidP="003211FF">
            <w:pPr>
              <w:spacing w:after="0" w:line="240" w:lineRule="auto"/>
              <w:ind w:left="284"/>
              <w:rPr>
                <w:rFonts w:ascii="Comic Sans MS" w:hAnsi="Comic Sans MS" w:cs="Comic Sans MS"/>
                <w:b/>
                <w:bCs/>
                <w:sz w:val="32"/>
                <w:szCs w:val="32"/>
                <w:u w:val="single"/>
              </w:rPr>
            </w:pP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le règlement de la cour de l’école</w:t>
            </w:r>
          </w:p>
          <w:p w:rsidR="005F11A5" w:rsidRPr="00080281" w:rsidRDefault="005F11A5" w:rsidP="00B4633C">
            <w:pPr>
              <w:spacing w:after="0" w:line="240" w:lineRule="auto"/>
              <w:ind w:left="284"/>
              <w:rPr>
                <w:rFonts w:ascii="Comic Sans MS" w:hAnsi="Comic Sans MS" w:cs="Comic Sans MS"/>
                <w:b/>
                <w:bCs/>
                <w:sz w:val="32"/>
                <w:szCs w:val="32"/>
                <w:u w:val="single"/>
              </w:rPr>
            </w:pPr>
            <w:hyperlink r:id="rId18" w:history="1">
              <w:r w:rsidRPr="00080281">
                <w:rPr>
                  <w:noProof/>
                  <w:color w:val="0000FF"/>
                  <w:lang w:eastAsia="fr-FR"/>
                </w:rPr>
                <w:pict>
                  <v:shape id="Image 42" o:spid="_x0000_i1043" type="#_x0000_t75" alt="La cours de récréation" href="http://ekladata.com/t_HL96V9aWZFjMmLlTMkahD" style="width:4in;height:218.25pt;visibility:visible" o:button="t">
                    <v:fill o:detectmouseclick="t"/>
                    <v:imagedata r:id="rId16" o:title=""/>
                  </v:shape>
                </w:pict>
              </w:r>
            </w:hyperlink>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le règlement de la cour de l’école</w:t>
            </w:r>
          </w:p>
          <w:p w:rsidR="005F11A5" w:rsidRPr="00080281" w:rsidRDefault="005F11A5" w:rsidP="00B4633C">
            <w:pPr>
              <w:spacing w:after="0" w:line="240" w:lineRule="auto"/>
              <w:ind w:left="284"/>
              <w:rPr>
                <w:rFonts w:ascii="Comic Sans MS" w:hAnsi="Comic Sans MS" w:cs="Comic Sans MS"/>
                <w:b/>
                <w:bCs/>
                <w:sz w:val="32"/>
                <w:szCs w:val="32"/>
                <w:u w:val="single"/>
              </w:rPr>
            </w:pPr>
            <w:hyperlink r:id="rId19" w:history="1">
              <w:r w:rsidRPr="00080281">
                <w:rPr>
                  <w:noProof/>
                  <w:color w:val="0000FF"/>
                  <w:lang w:eastAsia="fr-FR"/>
                </w:rPr>
                <w:pict>
                  <v:shape id="Image 43" o:spid="_x0000_i1044" type="#_x0000_t75" alt="La cours de récréation" href="http://ekladata.com/t_HL96V9aWZFjMmLlTMkahD" style="width:4in;height:218.25pt;visibility:visible" o:button="t">
                    <v:fill o:detectmouseclick="t"/>
                    <v:imagedata r:id="rId16" o:title=""/>
                  </v:shape>
                </w:pict>
              </w:r>
            </w:hyperlink>
          </w:p>
        </w:tc>
      </w:tr>
    </w:tbl>
    <w:p w:rsidR="005F11A5" w:rsidRPr="00080281" w:rsidRDefault="005F11A5">
      <w:pPr>
        <w:rPr>
          <w:sz w:val="2"/>
          <w:szCs w:val="2"/>
        </w:rPr>
      </w:pPr>
      <w:r w:rsidRPr="00080281">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1"/>
        <w:gridCol w:w="7807"/>
      </w:tblGrid>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br w:type="page"/>
            </w:r>
            <w:r w:rsidRPr="00080281">
              <w:rPr>
                <w:rFonts w:ascii="Comic Sans MS" w:hAnsi="Comic Sans MS" w:cs="Comic Sans MS"/>
                <w:b/>
                <w:bCs/>
                <w:sz w:val="32"/>
                <w:szCs w:val="32"/>
                <w:u w:val="single"/>
              </w:rPr>
              <w:t>J’écris un poème à la manière de …</w:t>
            </w:r>
          </w:p>
          <w:p w:rsidR="005F11A5" w:rsidRPr="00080281" w:rsidRDefault="005F11A5" w:rsidP="000805EA">
            <w:pPr>
              <w:pStyle w:val="NormalWeb"/>
              <w:spacing w:before="0" w:beforeAutospacing="0" w:after="0" w:afterAutospacing="0"/>
              <w:jc w:val="cente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56" o:spid="_x0000_s1026" type="#_x0000_t98" style="position:absolute;left:0;text-align:left;margin-left:255.95pt;margin-top:9.45pt;width:110.25pt;height:87.75pt;z-index:251636736;visibility:visible;v-text-anchor:middle" strokecolor="#f79646" strokeweight="2pt">
                  <v:textbox>
                    <w:txbxContent>
                      <w:p w:rsidR="005F11A5" w:rsidRPr="00B4633C" w:rsidRDefault="005F11A5" w:rsidP="00B4633C">
                        <w:pPr>
                          <w:spacing w:after="0" w:line="240" w:lineRule="auto"/>
                          <w:ind w:left="284"/>
                          <w:jc w:val="center"/>
                          <w:rPr>
                            <w:rFonts w:ascii="Comic Sans MS" w:hAnsi="Comic Sans MS" w:cs="Comic Sans MS"/>
                            <w:b/>
                            <w:bCs/>
                            <w:sz w:val="32"/>
                            <w:szCs w:val="32"/>
                          </w:rPr>
                        </w:pPr>
                        <w:r w:rsidRPr="00B4633C">
                          <w:rPr>
                            <w:rFonts w:ascii="Comic Sans MS" w:hAnsi="Comic Sans MS" w:cs="Comic Sans MS"/>
                            <w:b/>
                            <w:bCs/>
                          </w:rPr>
                          <w:t>Quand la vie est un collier</w:t>
                        </w:r>
                      </w:p>
                      <w:p w:rsidR="005F11A5" w:rsidRDefault="005F11A5" w:rsidP="00B4633C">
                        <w:pPr>
                          <w:jc w:val="center"/>
                        </w:pPr>
                        <w:r>
                          <w:t>Jacques Prévert</w:t>
                        </w:r>
                      </w:p>
                    </w:txbxContent>
                  </v:textbox>
                </v:shape>
              </w:pict>
            </w:r>
            <w:r>
              <w:rPr>
                <w:noProof/>
              </w:rPr>
              <w:pict>
                <v:shape id="Image 44" o:spid="_x0000_s1027" type="#_x0000_t75" alt="https://encrypted-tbn3.gstatic.com/images?q=tbn:ANd9GcQcmspIoTBZBOTz-4f76UqZ4pH5oSnTBou5s4JYqFGRqk8qv6pwo0l0YEIC9Q" href="http://www.google.fr/url?url=http://www.myfoliedouce.com/rayon/colliers.html&amp;rct=j&amp;frm=1&amp;q=&amp;esrc=s&amp;sa=U&amp;ei=kTmxU9TbGuaX1AXnv4DACQ&amp;ved=0CCQQ9QEwBw&amp;sig2=gv9nHUjA4sGOEj7OXZn0GA&amp;usg=AFQjCNGztyh4BVHnhWCS6U4QSQ" style="position:absolute;left:0;text-align:left;margin-left:5.45pt;margin-top:9.65pt;width:112.5pt;height:112.5pt;z-index:251630592;visibility:visible" o:button="t">
                  <v:fill o:detectmouseclick="t"/>
                  <v:imagedata r:id="rId20" o:title=""/>
                </v:shape>
              </w:pict>
            </w:r>
            <w:r w:rsidRPr="00080281">
              <w:rPr>
                <w:rFonts w:ascii="Monotype Corsiva" w:hAnsi="Monotype Corsiva" w:cs="Monotype Corsiva"/>
                <w:sz w:val="27"/>
                <w:szCs w:val="27"/>
              </w:rPr>
              <w:t xml:space="preserve">Quand la vie est un collier </w:t>
            </w:r>
          </w:p>
          <w:p w:rsidR="005F11A5" w:rsidRPr="00080281" w:rsidRDefault="005F11A5" w:rsidP="000805EA">
            <w:pPr>
              <w:pStyle w:val="NormalWeb"/>
              <w:spacing w:before="0" w:beforeAutospacing="0" w:after="0" w:afterAutospacing="0"/>
              <w:jc w:val="center"/>
            </w:pPr>
            <w:r w:rsidRPr="00080281">
              <w:rPr>
                <w:rFonts w:ascii="Monotype Corsiva" w:hAnsi="Monotype Corsiva" w:cs="Monotype Corsiva"/>
                <w:sz w:val="27"/>
                <w:szCs w:val="27"/>
              </w:rPr>
              <w:t>Chaque jour est une perle</w:t>
            </w:r>
          </w:p>
          <w:p w:rsidR="005F11A5" w:rsidRPr="00080281" w:rsidRDefault="005F11A5" w:rsidP="000805EA">
            <w:pPr>
              <w:pStyle w:val="NormalWeb"/>
              <w:spacing w:before="0" w:beforeAutospacing="0" w:after="0" w:afterAutospacing="0"/>
              <w:jc w:val="center"/>
            </w:pPr>
            <w:r w:rsidRPr="00080281">
              <w:rPr>
                <w:rFonts w:ascii="Monotype Corsiva" w:hAnsi="Monotype Corsiva" w:cs="Monotype Corsiva"/>
                <w:sz w:val="27"/>
                <w:szCs w:val="27"/>
              </w:rPr>
              <w:t>Quand la vie est une cage</w:t>
            </w:r>
          </w:p>
          <w:p w:rsidR="005F11A5" w:rsidRPr="00080281" w:rsidRDefault="005F11A5" w:rsidP="000805EA">
            <w:pPr>
              <w:pStyle w:val="NormalWeb"/>
              <w:spacing w:before="0" w:beforeAutospacing="0" w:after="0" w:afterAutospacing="0"/>
              <w:jc w:val="center"/>
            </w:pPr>
            <w:r w:rsidRPr="00080281">
              <w:rPr>
                <w:rFonts w:ascii="Monotype Corsiva" w:hAnsi="Monotype Corsiva" w:cs="Monotype Corsiva"/>
                <w:sz w:val="27"/>
                <w:szCs w:val="27"/>
              </w:rPr>
              <w:t>Chaque jour est une larme</w:t>
            </w:r>
          </w:p>
          <w:p w:rsidR="005F11A5" w:rsidRPr="00080281" w:rsidRDefault="005F11A5" w:rsidP="000805EA">
            <w:pPr>
              <w:pStyle w:val="NormalWeb"/>
              <w:spacing w:before="0" w:beforeAutospacing="0" w:after="0" w:afterAutospacing="0"/>
              <w:jc w:val="center"/>
            </w:pPr>
            <w:r w:rsidRPr="00080281">
              <w:rPr>
                <w:rFonts w:ascii="Monotype Corsiva" w:hAnsi="Monotype Corsiva" w:cs="Monotype Corsiva"/>
                <w:sz w:val="27"/>
                <w:szCs w:val="27"/>
              </w:rPr>
              <w:t>Quand la vie est une forêt</w:t>
            </w:r>
          </w:p>
          <w:p w:rsidR="005F11A5" w:rsidRPr="00080281" w:rsidRDefault="005F11A5" w:rsidP="000805EA">
            <w:pPr>
              <w:pStyle w:val="NormalWeb"/>
              <w:spacing w:before="0" w:beforeAutospacing="0" w:after="0" w:afterAutospacing="0"/>
              <w:jc w:val="center"/>
            </w:pPr>
            <w:r w:rsidRPr="00080281">
              <w:rPr>
                <w:rFonts w:ascii="Monotype Corsiva" w:hAnsi="Monotype Corsiva" w:cs="Monotype Corsiva"/>
                <w:sz w:val="27"/>
                <w:szCs w:val="27"/>
              </w:rPr>
              <w:t>Chaque jour est un arbre</w:t>
            </w:r>
          </w:p>
          <w:p w:rsidR="005F11A5" w:rsidRPr="00080281" w:rsidRDefault="005F11A5" w:rsidP="000805EA">
            <w:pPr>
              <w:pStyle w:val="NormalWeb"/>
              <w:spacing w:before="0" w:beforeAutospacing="0" w:after="0" w:afterAutospacing="0"/>
              <w:jc w:val="center"/>
            </w:pPr>
            <w:r w:rsidRPr="00080281">
              <w:rPr>
                <w:rFonts w:ascii="Monotype Corsiva" w:hAnsi="Monotype Corsiva" w:cs="Monotype Corsiva"/>
                <w:sz w:val="27"/>
                <w:szCs w:val="27"/>
              </w:rPr>
              <w:t>Quand la vie est un arbre</w:t>
            </w:r>
          </w:p>
          <w:p w:rsidR="005F11A5" w:rsidRPr="00080281" w:rsidRDefault="005F11A5" w:rsidP="000805EA">
            <w:pPr>
              <w:pStyle w:val="NormalWeb"/>
              <w:spacing w:before="0" w:beforeAutospacing="0" w:after="0" w:afterAutospacing="0"/>
              <w:jc w:val="center"/>
            </w:pPr>
            <w:r>
              <w:rPr>
                <w:noProof/>
              </w:rPr>
              <w:pict>
                <v:shape id="Image 45" o:spid="_x0000_s1028" type="#_x0000_t75" alt="https://encrypted-tbn2.gstatic.com/images?q=tbn:ANd9GcTOmiC25U_A2etc4wG-mSUnfV5CMCaGRN6_uH6AofzB2snA1Lmw8zx52UCr" href="http://www.google.fr/url?url=http://www.vert-plateau.com/index.php?p=scolaires_animation&amp;id=7&amp;rct=j&amp;frm=1&amp;q=&amp;esrc=s&amp;sa=U&amp;ei=sDmxU9bIHYHS0QWN9YHwAg&amp;ved=0CB4Q9QEwBA&amp;sig2=e6BwwqATxBXmb4YiQyFAyQ&amp;usg=AFQjCNEclLVRmllNFbvca6bQN2" style="position:absolute;left:0;text-align:left;margin-left:264.2pt;margin-top:-.4pt;width:102pt;height:105pt;z-index:251631616;visibility:visible" o:button="t">
                  <v:fill o:detectmouseclick="t"/>
                  <v:imagedata r:id="rId21" o:title=""/>
                </v:shape>
              </w:pict>
            </w:r>
            <w:r w:rsidRPr="00080281">
              <w:rPr>
                <w:rFonts w:ascii="Monotype Corsiva" w:hAnsi="Monotype Corsiva" w:cs="Monotype Corsiva"/>
                <w:sz w:val="27"/>
                <w:szCs w:val="27"/>
              </w:rPr>
              <w:t>Chaque jour est une branche</w:t>
            </w:r>
          </w:p>
          <w:p w:rsidR="005F11A5" w:rsidRPr="00080281" w:rsidRDefault="005F11A5" w:rsidP="000805EA">
            <w:pPr>
              <w:pStyle w:val="NormalWeb"/>
              <w:spacing w:before="0" w:beforeAutospacing="0" w:after="0" w:afterAutospacing="0"/>
              <w:jc w:val="center"/>
            </w:pPr>
            <w:r w:rsidRPr="00080281">
              <w:rPr>
                <w:rFonts w:ascii="Monotype Corsiva" w:hAnsi="Monotype Corsiva" w:cs="Monotype Corsiva"/>
                <w:sz w:val="27"/>
                <w:szCs w:val="27"/>
              </w:rPr>
              <w:t>Quand la vie est une branche</w:t>
            </w:r>
          </w:p>
          <w:p w:rsidR="005F11A5" w:rsidRPr="00080281" w:rsidRDefault="005F11A5" w:rsidP="000805EA">
            <w:pPr>
              <w:pStyle w:val="NormalWeb"/>
              <w:spacing w:before="0" w:beforeAutospacing="0" w:after="0" w:afterAutospacing="0"/>
              <w:jc w:val="center"/>
            </w:pPr>
            <w:r>
              <w:rPr>
                <w:noProof/>
              </w:rPr>
              <w:pict>
                <v:shape id="Image 46" o:spid="_x0000_s1029" type="#_x0000_t75" alt="https://encrypted-tbn2.gstatic.com/images?q=tbn:ANd9GcRea_ZFp2nsdE3hDZ1hnZ7K44QTGGYRo2eOg3geFHIlJlfXGqKOkER9sQo" href="http://www.google.fr/url?url=http://fr.wikipedia.org/wiki/La_Grande_Vague_de_Kanagawa&amp;rct=j&amp;frm=1&amp;q=&amp;esrc=s&amp;sa=U&amp;ei=yjmxU4moMYPt0gXshIHICw&amp;ved=0CCAQ9QEwBQ&amp;sig2=ak0gK0JWhWJeqcK2XunPpQ&amp;usg=AFQjCNGYC-Pt8D2iqUCNmWdCd4" style="position:absolute;left:0;text-align:left;margin-left:7.7pt;margin-top:9.8pt;width:110.25pt;height:73.5pt;z-index:251632640;visibility:visible" o:button="t">
                  <v:fill o:detectmouseclick="t"/>
                  <v:imagedata r:id="rId22" o:title=""/>
                </v:shape>
              </w:pict>
            </w:r>
            <w:r w:rsidRPr="00080281">
              <w:rPr>
                <w:rFonts w:ascii="Monotype Corsiva" w:hAnsi="Monotype Corsiva" w:cs="Monotype Corsiva"/>
                <w:sz w:val="27"/>
                <w:szCs w:val="27"/>
              </w:rPr>
              <w:t>Chaque jour est une feuille</w:t>
            </w:r>
          </w:p>
          <w:p w:rsidR="005F11A5" w:rsidRPr="00080281" w:rsidRDefault="005F11A5" w:rsidP="000805EA">
            <w:pPr>
              <w:pStyle w:val="NormalWeb"/>
              <w:spacing w:before="0" w:beforeAutospacing="0" w:after="0" w:afterAutospacing="0"/>
              <w:jc w:val="center"/>
            </w:pPr>
            <w:r w:rsidRPr="00080281">
              <w:t> </w:t>
            </w:r>
          </w:p>
          <w:p w:rsidR="005F11A5" w:rsidRPr="00080281" w:rsidRDefault="005F11A5" w:rsidP="000805EA">
            <w:pPr>
              <w:pStyle w:val="NormalWeb"/>
              <w:spacing w:before="0" w:beforeAutospacing="0" w:after="0" w:afterAutospacing="0"/>
              <w:jc w:val="center"/>
            </w:pPr>
            <w:r w:rsidRPr="00080281">
              <w:rPr>
                <w:rFonts w:ascii="Monotype Corsiva" w:hAnsi="Monotype Corsiva" w:cs="Monotype Corsiva"/>
                <w:sz w:val="27"/>
                <w:szCs w:val="27"/>
              </w:rPr>
              <w:t>Quand la vie est la mer</w:t>
            </w:r>
          </w:p>
          <w:p w:rsidR="005F11A5" w:rsidRPr="00080281" w:rsidRDefault="005F11A5" w:rsidP="000805EA">
            <w:pPr>
              <w:pStyle w:val="NormalWeb"/>
              <w:spacing w:before="0" w:beforeAutospacing="0" w:after="0" w:afterAutospacing="0"/>
              <w:jc w:val="center"/>
            </w:pPr>
            <w:r w:rsidRPr="00080281">
              <w:rPr>
                <w:rFonts w:ascii="Monotype Corsiva" w:hAnsi="Monotype Corsiva" w:cs="Monotype Corsiva"/>
                <w:sz w:val="27"/>
                <w:szCs w:val="27"/>
              </w:rPr>
              <w:t>Chaque jour est une vague</w:t>
            </w:r>
          </w:p>
          <w:p w:rsidR="005F11A5" w:rsidRPr="00080281" w:rsidRDefault="005F11A5" w:rsidP="000805EA">
            <w:pPr>
              <w:pStyle w:val="NormalWeb"/>
              <w:spacing w:before="0" w:beforeAutospacing="0" w:after="0" w:afterAutospacing="0"/>
              <w:jc w:val="center"/>
            </w:pPr>
            <w:r w:rsidRPr="00080281">
              <w:rPr>
                <w:rFonts w:ascii="Monotype Corsiva" w:hAnsi="Monotype Corsiva" w:cs="Monotype Corsiva"/>
                <w:sz w:val="27"/>
                <w:szCs w:val="27"/>
              </w:rPr>
              <w:t>Chaque vague une plainte</w:t>
            </w:r>
          </w:p>
          <w:p w:rsidR="005F11A5" w:rsidRPr="00080281" w:rsidRDefault="005F11A5" w:rsidP="007660FB">
            <w:pPr>
              <w:pStyle w:val="NormalWeb"/>
              <w:spacing w:before="0" w:beforeAutospacing="0" w:after="0" w:afterAutospacing="0"/>
              <w:jc w:val="center"/>
              <w:rPr>
                <w:rFonts w:ascii="Monotype Corsiva" w:hAnsi="Monotype Corsiva" w:cs="Monotype Corsiva"/>
                <w:sz w:val="27"/>
                <w:szCs w:val="27"/>
              </w:rPr>
            </w:pPr>
            <w:r w:rsidRPr="00080281">
              <w:rPr>
                <w:rFonts w:ascii="Monotype Corsiva" w:hAnsi="Monotype Corsiva" w:cs="Monotype Corsiva"/>
                <w:sz w:val="27"/>
                <w:szCs w:val="27"/>
              </w:rPr>
              <w:t>Une chanson un frisson...</w:t>
            </w:r>
          </w:p>
          <w:p w:rsidR="005F11A5" w:rsidRPr="00080281" w:rsidRDefault="005F11A5" w:rsidP="007660FB">
            <w:pPr>
              <w:pStyle w:val="NormalWeb"/>
              <w:spacing w:before="0" w:beforeAutospacing="0" w:after="0" w:afterAutospacing="0"/>
              <w:jc w:val="center"/>
            </w:pPr>
          </w:p>
        </w:tc>
        <w:tc>
          <w:tcPr>
            <w:tcW w:w="7807" w:type="dxa"/>
          </w:tcPr>
          <w:p w:rsidR="005F11A5" w:rsidRPr="00080281" w:rsidRDefault="005F11A5" w:rsidP="00B4633C">
            <w:pPr>
              <w:spacing w:after="0" w:line="240" w:lineRule="auto"/>
              <w:ind w:left="284"/>
              <w:rPr>
                <w:rFonts w:ascii="Comic Sans MS" w:hAnsi="Comic Sans MS" w:cs="Comic Sans MS"/>
                <w:b/>
                <w:bCs/>
                <w:sz w:val="32"/>
                <w:szCs w:val="32"/>
                <w:u w:val="single"/>
              </w:rPr>
            </w:pPr>
            <w:r>
              <w:rPr>
                <w:noProof/>
                <w:lang w:eastAsia="fr-FR"/>
              </w:rPr>
              <w:pict>
                <v:shape id="Parchemin horizontal 57" o:spid="_x0000_s1030" type="#_x0000_t98" style="position:absolute;left:0;text-align:left;margin-left:264.4pt;margin-top:14.5pt;width:110.25pt;height:87.75pt;z-index:251637760;visibility:visible;mso-position-horizontal-relative:text;mso-position-vertical-relative:text;v-text-anchor:middle" strokecolor="#f79646" strokeweight="2pt">
                  <v:textbox>
                    <w:txbxContent>
                      <w:p w:rsidR="005F11A5" w:rsidRPr="00B4633C" w:rsidRDefault="005F11A5" w:rsidP="007660FB">
                        <w:pPr>
                          <w:spacing w:after="0" w:line="240" w:lineRule="auto"/>
                          <w:ind w:left="284"/>
                          <w:jc w:val="center"/>
                          <w:rPr>
                            <w:rFonts w:ascii="Comic Sans MS" w:hAnsi="Comic Sans MS" w:cs="Comic Sans MS"/>
                            <w:b/>
                            <w:bCs/>
                            <w:sz w:val="32"/>
                            <w:szCs w:val="32"/>
                          </w:rPr>
                        </w:pPr>
                        <w:r w:rsidRPr="00B4633C">
                          <w:rPr>
                            <w:rFonts w:ascii="Comic Sans MS" w:hAnsi="Comic Sans MS" w:cs="Comic Sans MS"/>
                            <w:b/>
                            <w:bCs/>
                          </w:rPr>
                          <w:t>Quand la vie est un collier</w:t>
                        </w:r>
                      </w:p>
                      <w:p w:rsidR="005F11A5" w:rsidRDefault="005F11A5" w:rsidP="007660FB">
                        <w:pPr>
                          <w:jc w:val="center"/>
                        </w:pPr>
                        <w:r>
                          <w:t>Jacques Prévert</w:t>
                        </w:r>
                      </w:p>
                    </w:txbxContent>
                  </v:textbox>
                </v:shape>
              </w:pict>
            </w:r>
            <w:r w:rsidRPr="00080281">
              <w:rPr>
                <w:rFonts w:ascii="Comic Sans MS" w:hAnsi="Comic Sans MS" w:cs="Comic Sans MS"/>
                <w:b/>
                <w:bCs/>
                <w:sz w:val="32"/>
                <w:szCs w:val="32"/>
                <w:u w:val="single"/>
              </w:rPr>
              <w:t>J’écris un poème à la manière de …</w:t>
            </w:r>
          </w:p>
          <w:p w:rsidR="005F11A5" w:rsidRPr="00080281" w:rsidRDefault="005F11A5" w:rsidP="00B4633C">
            <w:pPr>
              <w:pStyle w:val="NormalWeb"/>
              <w:spacing w:before="0" w:beforeAutospacing="0" w:after="0" w:afterAutospacing="0"/>
              <w:jc w:val="center"/>
            </w:pPr>
            <w:r>
              <w:rPr>
                <w:noProof/>
              </w:rPr>
              <w:pict>
                <v:shape id="Image 47" o:spid="_x0000_s1031" type="#_x0000_t75" alt="https://encrypted-tbn3.gstatic.com/images?q=tbn:ANd9GcQcmspIoTBZBOTz-4f76UqZ4pH5oSnTBou5s4JYqFGRqk8qv6pwo0l0YEIC9Q" href="http://www.google.fr/url?url=http://www.myfoliedouce.com/rayon/colliers.html&amp;rct=j&amp;frm=1&amp;q=&amp;esrc=s&amp;sa=U&amp;ei=kTmxU9TbGuaX1AXnv4DACQ&amp;ved=0CCQQ9QEwBw&amp;sig2=gv9nHUjA4sGOEj7OXZn0GA&amp;usg=AFQjCNGztyh4BVHnhWCS6U4QSQ" style="position:absolute;left:0;text-align:left;margin-left:5.45pt;margin-top:9.65pt;width:112.5pt;height:112.5pt;z-index:251633664;visibility:visible" o:button="t">
                  <v:fill o:detectmouseclick="t"/>
                  <v:imagedata r:id="rId20" o:title=""/>
                </v:shape>
              </w:pict>
            </w:r>
            <w:r w:rsidRPr="00080281">
              <w:rPr>
                <w:rFonts w:ascii="Monotype Corsiva" w:hAnsi="Monotype Corsiva" w:cs="Monotype Corsiva"/>
                <w:sz w:val="27"/>
                <w:szCs w:val="27"/>
              </w:rPr>
              <w:t xml:space="preserve">Quand la vie est un collier </w:t>
            </w:r>
          </w:p>
          <w:p w:rsidR="005F11A5" w:rsidRPr="00080281" w:rsidRDefault="005F11A5" w:rsidP="00B4633C">
            <w:pPr>
              <w:pStyle w:val="NormalWeb"/>
              <w:spacing w:before="0" w:beforeAutospacing="0" w:after="0" w:afterAutospacing="0"/>
              <w:jc w:val="center"/>
            </w:pPr>
            <w:r w:rsidRPr="00080281">
              <w:rPr>
                <w:rFonts w:ascii="Monotype Corsiva" w:hAnsi="Monotype Corsiva" w:cs="Monotype Corsiva"/>
                <w:sz w:val="27"/>
                <w:szCs w:val="27"/>
              </w:rPr>
              <w:t>Chaque jour est une perle</w:t>
            </w:r>
          </w:p>
          <w:p w:rsidR="005F11A5" w:rsidRPr="00080281" w:rsidRDefault="005F11A5" w:rsidP="00B4633C">
            <w:pPr>
              <w:pStyle w:val="NormalWeb"/>
              <w:spacing w:before="0" w:beforeAutospacing="0" w:after="0" w:afterAutospacing="0"/>
              <w:jc w:val="center"/>
            </w:pPr>
            <w:r w:rsidRPr="00080281">
              <w:rPr>
                <w:rFonts w:ascii="Monotype Corsiva" w:hAnsi="Monotype Corsiva" w:cs="Monotype Corsiva"/>
                <w:sz w:val="27"/>
                <w:szCs w:val="27"/>
              </w:rPr>
              <w:t>Quand la vie est une cage</w:t>
            </w:r>
          </w:p>
          <w:p w:rsidR="005F11A5" w:rsidRPr="00080281" w:rsidRDefault="005F11A5" w:rsidP="00B4633C">
            <w:pPr>
              <w:pStyle w:val="NormalWeb"/>
              <w:spacing w:before="0" w:beforeAutospacing="0" w:after="0" w:afterAutospacing="0"/>
              <w:jc w:val="center"/>
            </w:pPr>
            <w:r w:rsidRPr="00080281">
              <w:rPr>
                <w:rFonts w:ascii="Monotype Corsiva" w:hAnsi="Monotype Corsiva" w:cs="Monotype Corsiva"/>
                <w:sz w:val="27"/>
                <w:szCs w:val="27"/>
              </w:rPr>
              <w:t>Chaque jour est une larme</w:t>
            </w:r>
          </w:p>
          <w:p w:rsidR="005F11A5" w:rsidRPr="00080281" w:rsidRDefault="005F11A5" w:rsidP="00B4633C">
            <w:pPr>
              <w:pStyle w:val="NormalWeb"/>
              <w:spacing w:before="0" w:beforeAutospacing="0" w:after="0" w:afterAutospacing="0"/>
              <w:jc w:val="center"/>
            </w:pPr>
            <w:r w:rsidRPr="00080281">
              <w:rPr>
                <w:rFonts w:ascii="Monotype Corsiva" w:hAnsi="Monotype Corsiva" w:cs="Monotype Corsiva"/>
                <w:sz w:val="27"/>
                <w:szCs w:val="27"/>
              </w:rPr>
              <w:t>Quand la vie est une forêt</w:t>
            </w:r>
          </w:p>
          <w:p w:rsidR="005F11A5" w:rsidRPr="00080281" w:rsidRDefault="005F11A5" w:rsidP="00B4633C">
            <w:pPr>
              <w:pStyle w:val="NormalWeb"/>
              <w:spacing w:before="0" w:beforeAutospacing="0" w:after="0" w:afterAutospacing="0"/>
              <w:jc w:val="center"/>
            </w:pPr>
            <w:r w:rsidRPr="00080281">
              <w:rPr>
                <w:rFonts w:ascii="Monotype Corsiva" w:hAnsi="Monotype Corsiva" w:cs="Monotype Corsiva"/>
                <w:sz w:val="27"/>
                <w:szCs w:val="27"/>
              </w:rPr>
              <w:t>Chaque jour est un arbre</w:t>
            </w:r>
          </w:p>
          <w:p w:rsidR="005F11A5" w:rsidRPr="00080281" w:rsidRDefault="005F11A5" w:rsidP="00B4633C">
            <w:pPr>
              <w:pStyle w:val="NormalWeb"/>
              <w:spacing w:before="0" w:beforeAutospacing="0" w:after="0" w:afterAutospacing="0"/>
              <w:jc w:val="center"/>
            </w:pPr>
            <w:r w:rsidRPr="00080281">
              <w:rPr>
                <w:rFonts w:ascii="Monotype Corsiva" w:hAnsi="Monotype Corsiva" w:cs="Monotype Corsiva"/>
                <w:sz w:val="27"/>
                <w:szCs w:val="27"/>
              </w:rPr>
              <w:t>Quand la vie est un arbre</w:t>
            </w:r>
          </w:p>
          <w:p w:rsidR="005F11A5" w:rsidRPr="00080281" w:rsidRDefault="005F11A5" w:rsidP="00B4633C">
            <w:pPr>
              <w:pStyle w:val="NormalWeb"/>
              <w:spacing w:before="0" w:beforeAutospacing="0" w:after="0" w:afterAutospacing="0"/>
              <w:jc w:val="center"/>
            </w:pPr>
            <w:r>
              <w:rPr>
                <w:noProof/>
              </w:rPr>
              <w:pict>
                <v:shape id="Image 48" o:spid="_x0000_s1032" type="#_x0000_t75" alt="https://encrypted-tbn2.gstatic.com/images?q=tbn:ANd9GcTOmiC25U_A2etc4wG-mSUnfV5CMCaGRN6_uH6AofzB2snA1Lmw8zx52UCr" href="http://www.google.fr/url?url=http://www.vert-plateau.com/index.php?p=scolaires_animation&amp;id=7&amp;rct=j&amp;frm=1&amp;q=&amp;esrc=s&amp;sa=U&amp;ei=sDmxU9bIHYHS0QWN9YHwAg&amp;ved=0CB4Q9QEwBA&amp;sig2=e6BwwqATxBXmb4YiQyFAyQ&amp;usg=AFQjCNEclLVRmllNFbvca6bQN2" style="position:absolute;left:0;text-align:left;margin-left:264.2pt;margin-top:8.6pt;width:102pt;height:105pt;z-index:251634688;visibility:visible" o:button="t">
                  <v:fill o:detectmouseclick="t"/>
                  <v:imagedata r:id="rId21" o:title=""/>
                </v:shape>
              </w:pict>
            </w:r>
            <w:r w:rsidRPr="00080281">
              <w:rPr>
                <w:rFonts w:ascii="Monotype Corsiva" w:hAnsi="Monotype Corsiva" w:cs="Monotype Corsiva"/>
                <w:sz w:val="27"/>
                <w:szCs w:val="27"/>
              </w:rPr>
              <w:t>Chaque jour est une branche</w:t>
            </w:r>
          </w:p>
          <w:p w:rsidR="005F11A5" w:rsidRPr="00080281" w:rsidRDefault="005F11A5" w:rsidP="00B4633C">
            <w:pPr>
              <w:pStyle w:val="NormalWeb"/>
              <w:spacing w:before="0" w:beforeAutospacing="0" w:after="0" w:afterAutospacing="0"/>
              <w:jc w:val="center"/>
            </w:pPr>
            <w:r w:rsidRPr="00080281">
              <w:rPr>
                <w:rFonts w:ascii="Monotype Corsiva" w:hAnsi="Monotype Corsiva" w:cs="Monotype Corsiva"/>
                <w:sz w:val="27"/>
                <w:szCs w:val="27"/>
              </w:rPr>
              <w:t>Quand la vie est une branche</w:t>
            </w:r>
          </w:p>
          <w:p w:rsidR="005F11A5" w:rsidRPr="00080281" w:rsidRDefault="005F11A5" w:rsidP="00B4633C">
            <w:pPr>
              <w:pStyle w:val="NormalWeb"/>
              <w:spacing w:before="0" w:beforeAutospacing="0" w:after="0" w:afterAutospacing="0"/>
              <w:jc w:val="center"/>
            </w:pPr>
            <w:r>
              <w:rPr>
                <w:noProof/>
              </w:rPr>
              <w:pict>
                <v:shape id="Image 49" o:spid="_x0000_s1033" type="#_x0000_t75" alt="https://encrypted-tbn2.gstatic.com/images?q=tbn:ANd9GcRea_ZFp2nsdE3hDZ1hnZ7K44QTGGYRo2eOg3geFHIlJlfXGqKOkER9sQo" href="http://www.google.fr/url?url=http://fr.wikipedia.org/wiki/La_Grande_Vague_de_Kanagawa&amp;rct=j&amp;frm=1&amp;q=&amp;esrc=s&amp;sa=U&amp;ei=yjmxU4moMYPt0gXshIHICw&amp;ved=0CCAQ9QEwBQ&amp;sig2=ak0gK0JWhWJeqcK2XunPpQ&amp;usg=AFQjCNGYC-Pt8D2iqUCNmWdCd4" style="position:absolute;left:0;text-align:left;margin-left:7.7pt;margin-top:9.8pt;width:110.25pt;height:73.5pt;z-index:251635712;visibility:visible" o:button="t">
                  <v:fill o:detectmouseclick="t"/>
                  <v:imagedata r:id="rId22" o:title=""/>
                </v:shape>
              </w:pict>
            </w:r>
            <w:r w:rsidRPr="00080281">
              <w:rPr>
                <w:rFonts w:ascii="Monotype Corsiva" w:hAnsi="Monotype Corsiva" w:cs="Monotype Corsiva"/>
                <w:sz w:val="27"/>
                <w:szCs w:val="27"/>
              </w:rPr>
              <w:t>Chaque jour est une feuille</w:t>
            </w:r>
          </w:p>
          <w:p w:rsidR="005F11A5" w:rsidRPr="00080281" w:rsidRDefault="005F11A5" w:rsidP="00B4633C">
            <w:pPr>
              <w:pStyle w:val="NormalWeb"/>
              <w:spacing w:before="0" w:beforeAutospacing="0" w:after="0" w:afterAutospacing="0"/>
              <w:jc w:val="center"/>
            </w:pPr>
            <w:r w:rsidRPr="00080281">
              <w:t> </w:t>
            </w:r>
          </w:p>
          <w:p w:rsidR="005F11A5" w:rsidRPr="00080281" w:rsidRDefault="005F11A5" w:rsidP="00B4633C">
            <w:pPr>
              <w:pStyle w:val="NormalWeb"/>
              <w:spacing w:before="0" w:beforeAutospacing="0" w:after="0" w:afterAutospacing="0"/>
              <w:jc w:val="center"/>
            </w:pPr>
            <w:r w:rsidRPr="00080281">
              <w:rPr>
                <w:rFonts w:ascii="Monotype Corsiva" w:hAnsi="Monotype Corsiva" w:cs="Monotype Corsiva"/>
                <w:sz w:val="27"/>
                <w:szCs w:val="27"/>
              </w:rPr>
              <w:t>Quand la vie est la mer</w:t>
            </w:r>
          </w:p>
          <w:p w:rsidR="005F11A5" w:rsidRPr="00080281" w:rsidRDefault="005F11A5" w:rsidP="00B4633C">
            <w:pPr>
              <w:pStyle w:val="NormalWeb"/>
              <w:spacing w:before="0" w:beforeAutospacing="0" w:after="0" w:afterAutospacing="0"/>
              <w:jc w:val="center"/>
            </w:pPr>
            <w:r w:rsidRPr="00080281">
              <w:rPr>
                <w:rFonts w:ascii="Monotype Corsiva" w:hAnsi="Monotype Corsiva" w:cs="Monotype Corsiva"/>
                <w:sz w:val="27"/>
                <w:szCs w:val="27"/>
              </w:rPr>
              <w:t>Chaque jour est une vague</w:t>
            </w:r>
          </w:p>
          <w:p w:rsidR="005F11A5" w:rsidRPr="00080281" w:rsidRDefault="005F11A5" w:rsidP="00B4633C">
            <w:pPr>
              <w:pStyle w:val="NormalWeb"/>
              <w:spacing w:before="0" w:beforeAutospacing="0" w:after="0" w:afterAutospacing="0"/>
              <w:jc w:val="center"/>
            </w:pPr>
            <w:r w:rsidRPr="00080281">
              <w:rPr>
                <w:rFonts w:ascii="Monotype Corsiva" w:hAnsi="Monotype Corsiva" w:cs="Monotype Corsiva"/>
                <w:sz w:val="27"/>
                <w:szCs w:val="27"/>
              </w:rPr>
              <w:t>Chaque vague une plainte</w:t>
            </w:r>
          </w:p>
          <w:p w:rsidR="005F11A5" w:rsidRPr="00080281" w:rsidRDefault="005F11A5" w:rsidP="007660FB">
            <w:pPr>
              <w:pStyle w:val="NormalWeb"/>
              <w:spacing w:before="0" w:beforeAutospacing="0" w:after="0" w:afterAutospacing="0"/>
              <w:jc w:val="center"/>
            </w:pPr>
            <w:r w:rsidRPr="00080281">
              <w:rPr>
                <w:rFonts w:ascii="Monotype Corsiva" w:hAnsi="Monotype Corsiva" w:cs="Monotype Corsiva"/>
                <w:sz w:val="27"/>
                <w:szCs w:val="27"/>
              </w:rPr>
              <w:t>Une chanson un frisson...</w:t>
            </w: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poème à la manière de …</w:t>
            </w:r>
          </w:p>
          <w:p w:rsidR="005F11A5" w:rsidRPr="00080281" w:rsidRDefault="005F11A5" w:rsidP="003211FF">
            <w:pPr>
              <w:pStyle w:val="NormalWeb"/>
              <w:spacing w:before="0" w:beforeAutospacing="0" w:after="0" w:afterAutospacing="0"/>
              <w:jc w:val="center"/>
            </w:pPr>
            <w:r>
              <w:rPr>
                <w:noProof/>
              </w:rPr>
              <w:pict>
                <v:shape id="Parchemin horizontal 58" o:spid="_x0000_s1034" type="#_x0000_t98" style="position:absolute;left:0;text-align:left;margin-left:255.95pt;margin-top:9.45pt;width:110.25pt;height:87.75pt;z-index:251644928;visibility:visible;v-text-anchor:middle" strokecolor="#f79646" strokeweight="2pt">
                  <v:textbox>
                    <w:txbxContent>
                      <w:p w:rsidR="005F11A5" w:rsidRPr="00B4633C" w:rsidRDefault="005F11A5" w:rsidP="007660FB">
                        <w:pPr>
                          <w:spacing w:after="0" w:line="240" w:lineRule="auto"/>
                          <w:ind w:left="284"/>
                          <w:jc w:val="center"/>
                          <w:rPr>
                            <w:rFonts w:ascii="Comic Sans MS" w:hAnsi="Comic Sans MS" w:cs="Comic Sans MS"/>
                            <w:b/>
                            <w:bCs/>
                            <w:sz w:val="32"/>
                            <w:szCs w:val="32"/>
                          </w:rPr>
                        </w:pPr>
                        <w:r w:rsidRPr="00B4633C">
                          <w:rPr>
                            <w:rFonts w:ascii="Comic Sans MS" w:hAnsi="Comic Sans MS" w:cs="Comic Sans MS"/>
                            <w:b/>
                            <w:bCs/>
                          </w:rPr>
                          <w:t>Quand la vie est un collier</w:t>
                        </w:r>
                      </w:p>
                      <w:p w:rsidR="005F11A5" w:rsidRDefault="005F11A5" w:rsidP="007660FB">
                        <w:pPr>
                          <w:jc w:val="center"/>
                        </w:pPr>
                        <w:r>
                          <w:t>Jacques Prévert</w:t>
                        </w:r>
                      </w:p>
                    </w:txbxContent>
                  </v:textbox>
                </v:shape>
              </w:pict>
            </w:r>
            <w:r>
              <w:rPr>
                <w:noProof/>
              </w:rPr>
              <w:pict>
                <v:shape id="Image 60" o:spid="_x0000_s1035" type="#_x0000_t75" alt="https://encrypted-tbn3.gstatic.com/images?q=tbn:ANd9GcQcmspIoTBZBOTz-4f76UqZ4pH5oSnTBou5s4JYqFGRqk8qv6pwo0l0YEIC9Q" href="http://www.google.fr/url?url=http://www.myfoliedouce.com/rayon/colliers.html&amp;rct=j&amp;frm=1&amp;q=&amp;esrc=s&amp;sa=U&amp;ei=kTmxU9TbGuaX1AXnv4DACQ&amp;ved=0CCQQ9QEwBw&amp;sig2=gv9nHUjA4sGOEj7OXZn0GA&amp;usg=AFQjCNGztyh4BVHnhWCS6U4QSQ" style="position:absolute;left:0;text-align:left;margin-left:5.45pt;margin-top:9.65pt;width:112.5pt;height:112.5pt;z-index:251638784;visibility:visible" o:button="t">
                  <v:fill o:detectmouseclick="t"/>
                  <v:imagedata r:id="rId20" o:title=""/>
                </v:shape>
              </w:pict>
            </w:r>
            <w:r w:rsidRPr="00080281">
              <w:rPr>
                <w:rFonts w:ascii="Monotype Corsiva" w:hAnsi="Monotype Corsiva" w:cs="Monotype Corsiva"/>
                <w:sz w:val="27"/>
                <w:szCs w:val="27"/>
              </w:rPr>
              <w:t xml:space="preserve">Quand la vie est un collier </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Chaque jour est une perle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Quand la vie est une cage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Chaque jour est une larme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Quand la vie est une forêt</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Chaque jour est un arbre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Quand la vie est un arbre</w:t>
            </w:r>
          </w:p>
          <w:p w:rsidR="005F11A5" w:rsidRPr="00080281" w:rsidRDefault="005F11A5" w:rsidP="003211FF">
            <w:pPr>
              <w:pStyle w:val="NormalWeb"/>
              <w:spacing w:before="0" w:beforeAutospacing="0" w:after="0" w:afterAutospacing="0"/>
              <w:jc w:val="center"/>
            </w:pPr>
            <w:r>
              <w:rPr>
                <w:noProof/>
              </w:rPr>
              <w:pict>
                <v:shape id="Image 61" o:spid="_x0000_s1036" type="#_x0000_t75" alt="https://encrypted-tbn2.gstatic.com/images?q=tbn:ANd9GcTOmiC25U_A2etc4wG-mSUnfV5CMCaGRN6_uH6AofzB2snA1Lmw8zx52UCr" href="http://www.google.fr/url?url=http://www.vert-plateau.com/index.php?p=scolaires_animation&amp;id=7&amp;rct=j&amp;frm=1&amp;q=&amp;esrc=s&amp;sa=U&amp;ei=sDmxU9bIHYHS0QWN9YHwAg&amp;ved=0CB4Q9QEwBA&amp;sig2=e6BwwqATxBXmb4YiQyFAyQ&amp;usg=AFQjCNEclLVRmllNFbvca6bQN2" style="position:absolute;left:0;text-align:left;margin-left:264.2pt;margin-top:-.4pt;width:102pt;height:105pt;z-index:251639808;visibility:visible" o:button="t">
                  <v:fill o:detectmouseclick="t"/>
                  <v:imagedata r:id="rId21" o:title=""/>
                </v:shape>
              </w:pict>
            </w:r>
            <w:r w:rsidRPr="00080281">
              <w:rPr>
                <w:rFonts w:ascii="Monotype Corsiva" w:hAnsi="Monotype Corsiva" w:cs="Monotype Corsiva"/>
                <w:sz w:val="27"/>
                <w:szCs w:val="27"/>
              </w:rPr>
              <w:t>Chaque jour est une branche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Quand la vie est une branche</w:t>
            </w:r>
          </w:p>
          <w:p w:rsidR="005F11A5" w:rsidRPr="00080281" w:rsidRDefault="005F11A5" w:rsidP="003211FF">
            <w:pPr>
              <w:pStyle w:val="NormalWeb"/>
              <w:spacing w:before="0" w:beforeAutospacing="0" w:after="0" w:afterAutospacing="0"/>
              <w:jc w:val="center"/>
            </w:pPr>
            <w:r>
              <w:rPr>
                <w:noProof/>
              </w:rPr>
              <w:pict>
                <v:shape id="Image 62" o:spid="_x0000_s1037" type="#_x0000_t75" alt="https://encrypted-tbn2.gstatic.com/images?q=tbn:ANd9GcRea_ZFp2nsdE3hDZ1hnZ7K44QTGGYRo2eOg3geFHIlJlfXGqKOkER9sQo" href="http://www.google.fr/url?url=http://fr.wikipedia.org/wiki/La_Grande_Vague_de_Kanagawa&amp;rct=j&amp;frm=1&amp;q=&amp;esrc=s&amp;sa=U&amp;ei=yjmxU4moMYPt0gXshIHICw&amp;ved=0CCAQ9QEwBQ&amp;sig2=ak0gK0JWhWJeqcK2XunPpQ&amp;usg=AFQjCNGYC-Pt8D2iqUCNmWdCd4" style="position:absolute;left:0;text-align:left;margin-left:7.7pt;margin-top:9.8pt;width:110.25pt;height:73.5pt;z-index:251640832;visibility:visible" o:button="t">
                  <v:fill o:detectmouseclick="t"/>
                  <v:imagedata r:id="rId22" o:title=""/>
                </v:shape>
              </w:pict>
            </w:r>
            <w:r w:rsidRPr="00080281">
              <w:rPr>
                <w:rFonts w:ascii="Monotype Corsiva" w:hAnsi="Monotype Corsiva" w:cs="Monotype Corsiva"/>
                <w:sz w:val="27"/>
                <w:szCs w:val="27"/>
              </w:rPr>
              <w:t>Chaque jour est une feuille</w:t>
            </w:r>
          </w:p>
          <w:p w:rsidR="005F11A5" w:rsidRPr="00080281" w:rsidRDefault="005F11A5" w:rsidP="003211FF">
            <w:pPr>
              <w:pStyle w:val="NormalWeb"/>
              <w:spacing w:before="0" w:beforeAutospacing="0" w:after="0" w:afterAutospacing="0"/>
              <w:jc w:val="center"/>
            </w:pPr>
            <w:r w:rsidRPr="00080281">
              <w:t> </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Quand la vie est la mer</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Chaque jour est une vague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Chaque vague une plainte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Une chanson un frisson...</w: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Pr>
                <w:noProof/>
                <w:lang w:eastAsia="fr-FR"/>
              </w:rPr>
              <w:pict>
                <v:shape id="Parchemin horizontal 59" o:spid="_x0000_s1038" type="#_x0000_t98" style="position:absolute;left:0;text-align:left;margin-left:264.4pt;margin-top:14.5pt;width:110.25pt;height:87.75pt;z-index:251645952;visibility:visible;mso-position-horizontal-relative:text;mso-position-vertical-relative:text;v-text-anchor:middle" strokecolor="#f79646" strokeweight="2pt">
                  <v:textbox>
                    <w:txbxContent>
                      <w:p w:rsidR="005F11A5" w:rsidRPr="00B4633C" w:rsidRDefault="005F11A5" w:rsidP="007660FB">
                        <w:pPr>
                          <w:spacing w:after="0" w:line="240" w:lineRule="auto"/>
                          <w:ind w:left="284"/>
                          <w:jc w:val="center"/>
                          <w:rPr>
                            <w:rFonts w:ascii="Comic Sans MS" w:hAnsi="Comic Sans MS" w:cs="Comic Sans MS"/>
                            <w:b/>
                            <w:bCs/>
                            <w:sz w:val="32"/>
                            <w:szCs w:val="32"/>
                          </w:rPr>
                        </w:pPr>
                        <w:r w:rsidRPr="00B4633C">
                          <w:rPr>
                            <w:rFonts w:ascii="Comic Sans MS" w:hAnsi="Comic Sans MS" w:cs="Comic Sans MS"/>
                            <w:b/>
                            <w:bCs/>
                          </w:rPr>
                          <w:t>Quand la vie est un collier</w:t>
                        </w:r>
                      </w:p>
                      <w:p w:rsidR="005F11A5" w:rsidRDefault="005F11A5" w:rsidP="007660FB">
                        <w:pPr>
                          <w:jc w:val="center"/>
                        </w:pPr>
                        <w:r>
                          <w:t>Jacques Prévert</w:t>
                        </w:r>
                      </w:p>
                    </w:txbxContent>
                  </v:textbox>
                </v:shape>
              </w:pict>
            </w:r>
            <w:r w:rsidRPr="00080281">
              <w:rPr>
                <w:rFonts w:ascii="Comic Sans MS" w:hAnsi="Comic Sans MS" w:cs="Comic Sans MS"/>
                <w:b/>
                <w:bCs/>
                <w:sz w:val="32"/>
                <w:szCs w:val="32"/>
                <w:u w:val="single"/>
              </w:rPr>
              <w:t>J’écris un poème à la manière de …</w:t>
            </w:r>
          </w:p>
          <w:p w:rsidR="005F11A5" w:rsidRPr="00080281" w:rsidRDefault="005F11A5" w:rsidP="003211FF">
            <w:pPr>
              <w:pStyle w:val="NormalWeb"/>
              <w:spacing w:before="0" w:beforeAutospacing="0" w:after="0" w:afterAutospacing="0"/>
              <w:jc w:val="center"/>
            </w:pPr>
            <w:r>
              <w:rPr>
                <w:noProof/>
              </w:rPr>
              <w:pict>
                <v:shape id="Image 63" o:spid="_x0000_s1039" type="#_x0000_t75" alt="https://encrypted-tbn3.gstatic.com/images?q=tbn:ANd9GcQcmspIoTBZBOTz-4f76UqZ4pH5oSnTBou5s4JYqFGRqk8qv6pwo0l0YEIC9Q" href="http://www.google.fr/url?url=http://www.myfoliedouce.com/rayon/colliers.html&amp;rct=j&amp;frm=1&amp;q=&amp;esrc=s&amp;sa=U&amp;ei=kTmxU9TbGuaX1AXnv4DACQ&amp;ved=0CCQQ9QEwBw&amp;sig2=gv9nHUjA4sGOEj7OXZn0GA&amp;usg=AFQjCNGztyh4BVHnhWCS6U4QSQ" style="position:absolute;left:0;text-align:left;margin-left:5.45pt;margin-top:9.65pt;width:112.5pt;height:112.5pt;z-index:251641856;visibility:visible" o:button="t">
                  <v:fill o:detectmouseclick="t"/>
                  <v:imagedata r:id="rId20" o:title=""/>
                </v:shape>
              </w:pict>
            </w:r>
            <w:r w:rsidRPr="00080281">
              <w:rPr>
                <w:rFonts w:ascii="Monotype Corsiva" w:hAnsi="Monotype Corsiva" w:cs="Monotype Corsiva"/>
                <w:sz w:val="27"/>
                <w:szCs w:val="27"/>
              </w:rPr>
              <w:t xml:space="preserve">Quand la vie est un collier </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Chaque jour est une perle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Quand la vie est une cage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Chaque jour est une larme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Quand la vie est une forêt</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Chaque jour est un arbre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Quand la vie est un arbre</w:t>
            </w:r>
          </w:p>
          <w:p w:rsidR="005F11A5" w:rsidRPr="00080281" w:rsidRDefault="005F11A5" w:rsidP="003211FF">
            <w:pPr>
              <w:pStyle w:val="NormalWeb"/>
              <w:spacing w:before="0" w:beforeAutospacing="0" w:after="0" w:afterAutospacing="0"/>
              <w:jc w:val="center"/>
            </w:pPr>
            <w:r>
              <w:rPr>
                <w:noProof/>
              </w:rPr>
              <w:pict>
                <v:shape id="Image 64" o:spid="_x0000_s1040" type="#_x0000_t75" alt="https://encrypted-tbn2.gstatic.com/images?q=tbn:ANd9GcTOmiC25U_A2etc4wG-mSUnfV5CMCaGRN6_uH6AofzB2snA1Lmw8zx52UCr" href="http://www.google.fr/url?url=http://www.vert-plateau.com/index.php?p=scolaires_animation&amp;id=7&amp;rct=j&amp;frm=1&amp;q=&amp;esrc=s&amp;sa=U&amp;ei=sDmxU9bIHYHS0QWN9YHwAg&amp;ved=0CB4Q9QEwBA&amp;sig2=e6BwwqATxBXmb4YiQyFAyQ&amp;usg=AFQjCNEclLVRmllNFbvca6bQN2" style="position:absolute;left:0;text-align:left;margin-left:264.2pt;margin-top:8.6pt;width:102pt;height:105pt;z-index:251642880;visibility:visible" o:button="t">
                  <v:fill o:detectmouseclick="t"/>
                  <v:imagedata r:id="rId21" o:title=""/>
                </v:shape>
              </w:pict>
            </w:r>
            <w:r w:rsidRPr="00080281">
              <w:rPr>
                <w:rFonts w:ascii="Monotype Corsiva" w:hAnsi="Monotype Corsiva" w:cs="Monotype Corsiva"/>
                <w:sz w:val="27"/>
                <w:szCs w:val="27"/>
              </w:rPr>
              <w:t>Chaque jour est une branche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Quand la vie est une branche</w:t>
            </w:r>
          </w:p>
          <w:p w:rsidR="005F11A5" w:rsidRPr="00080281" w:rsidRDefault="005F11A5" w:rsidP="003211FF">
            <w:pPr>
              <w:pStyle w:val="NormalWeb"/>
              <w:spacing w:before="0" w:beforeAutospacing="0" w:after="0" w:afterAutospacing="0"/>
              <w:jc w:val="center"/>
            </w:pPr>
            <w:r>
              <w:rPr>
                <w:noProof/>
              </w:rPr>
              <w:pict>
                <v:shape id="Image 65" o:spid="_x0000_s1041" type="#_x0000_t75" alt="https://encrypted-tbn2.gstatic.com/images?q=tbn:ANd9GcRea_ZFp2nsdE3hDZ1hnZ7K44QTGGYRo2eOg3geFHIlJlfXGqKOkER9sQo" href="http://www.google.fr/url?url=http://fr.wikipedia.org/wiki/La_Grande_Vague_de_Kanagawa&amp;rct=j&amp;frm=1&amp;q=&amp;esrc=s&amp;sa=U&amp;ei=yjmxU4moMYPt0gXshIHICw&amp;ved=0CCAQ9QEwBQ&amp;sig2=ak0gK0JWhWJeqcK2XunPpQ&amp;usg=AFQjCNGYC-Pt8D2iqUCNmWdCd4" style="position:absolute;left:0;text-align:left;margin-left:7.7pt;margin-top:9.8pt;width:110.25pt;height:73.5pt;z-index:251643904;visibility:visible" o:button="t">
                  <v:fill o:detectmouseclick="t"/>
                  <v:imagedata r:id="rId22" o:title=""/>
                </v:shape>
              </w:pict>
            </w:r>
            <w:r w:rsidRPr="00080281">
              <w:rPr>
                <w:rFonts w:ascii="Monotype Corsiva" w:hAnsi="Monotype Corsiva" w:cs="Monotype Corsiva"/>
                <w:sz w:val="27"/>
                <w:szCs w:val="27"/>
              </w:rPr>
              <w:t>Chaque jour est une feuille</w:t>
            </w:r>
          </w:p>
          <w:p w:rsidR="005F11A5" w:rsidRPr="00080281" w:rsidRDefault="005F11A5" w:rsidP="003211FF">
            <w:pPr>
              <w:pStyle w:val="NormalWeb"/>
              <w:spacing w:before="0" w:beforeAutospacing="0" w:after="0" w:afterAutospacing="0"/>
              <w:jc w:val="center"/>
            </w:pPr>
            <w:r w:rsidRPr="00080281">
              <w:t> </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Quand la vie est la mer</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Chaque jour est une vague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Chaque vague une plainte</w:t>
            </w:r>
          </w:p>
          <w:p w:rsidR="005F11A5" w:rsidRPr="00080281" w:rsidRDefault="005F11A5" w:rsidP="003211FF">
            <w:pPr>
              <w:pStyle w:val="NormalWeb"/>
              <w:spacing w:before="0" w:beforeAutospacing="0" w:after="0" w:afterAutospacing="0"/>
              <w:jc w:val="center"/>
            </w:pPr>
            <w:r w:rsidRPr="00080281">
              <w:rPr>
                <w:rFonts w:ascii="Monotype Corsiva" w:hAnsi="Monotype Corsiva" w:cs="Monotype Corsiva"/>
                <w:sz w:val="27"/>
                <w:szCs w:val="27"/>
              </w:rPr>
              <w:t>Une chanson un frisson...</w:t>
            </w:r>
          </w:p>
        </w:tc>
      </w:tr>
    </w:tbl>
    <w:p w:rsidR="005F11A5" w:rsidRPr="00080281" w:rsidRDefault="005F11A5">
      <w:r w:rsidRPr="00080281">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1"/>
        <w:gridCol w:w="7807"/>
      </w:tblGrid>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la critique du livre « le loup mon œil »</w:t>
            </w:r>
          </w:p>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Arial" w:hAnsi="Arial" w:cs="Arial"/>
                <w:noProof/>
                <w:lang w:eastAsia="fr-FR"/>
              </w:rPr>
              <w:pict>
                <v:shape id="Image 23" o:spid="_x0000_i1045" type="#_x0000_t75" alt="http://www.pemf.fr/upload/LOUOEI.jpg" style="width:201.75pt;height:228pt;visibility:visible">
                  <v:imagedata r:id="rId23" o:title=""/>
                </v:shape>
              </w:pict>
            </w:r>
          </w:p>
          <w:p w:rsidR="005F11A5" w:rsidRPr="00080281" w:rsidRDefault="005F11A5" w:rsidP="00D735F2">
            <w:pPr>
              <w:spacing w:after="0" w:line="240" w:lineRule="auto"/>
              <w:ind w:left="284"/>
              <w:rPr>
                <w:rFonts w:ascii="Comic Sans MS" w:hAnsi="Comic Sans MS" w:cs="Comic Sans MS"/>
                <w:b/>
                <w:bCs/>
                <w:sz w:val="32"/>
                <w:szCs w:val="32"/>
                <w:u w:val="single"/>
              </w:rPr>
            </w:pP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la critique du livre « le loup mon œil »</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Arial" w:hAnsi="Arial" w:cs="Arial"/>
                <w:noProof/>
                <w:lang w:eastAsia="fr-FR"/>
              </w:rPr>
              <w:pict>
                <v:shape id="Image 67" o:spid="_x0000_i1046" type="#_x0000_t75" alt="http://www.pemf.fr/upload/LOUOEI.jpg" style="width:201.75pt;height:228pt;visibility:visible">
                  <v:imagedata r:id="rId23" o:title=""/>
                </v:shape>
              </w:pict>
            </w:r>
          </w:p>
          <w:p w:rsidR="005F11A5" w:rsidRPr="00080281" w:rsidRDefault="005F11A5" w:rsidP="003211FF">
            <w:pPr>
              <w:spacing w:after="0" w:line="240" w:lineRule="auto"/>
              <w:ind w:left="284"/>
              <w:rPr>
                <w:rFonts w:ascii="Comic Sans MS" w:hAnsi="Comic Sans MS" w:cs="Comic Sans MS"/>
                <w:b/>
                <w:bCs/>
                <w:sz w:val="32"/>
                <w:szCs w:val="32"/>
                <w:u w:val="single"/>
              </w:rPr>
            </w:pP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la critique du livre « le loup mon œil »</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Arial" w:hAnsi="Arial" w:cs="Arial"/>
                <w:noProof/>
                <w:lang w:eastAsia="fr-FR"/>
              </w:rPr>
              <w:pict>
                <v:shape id="Image 66" o:spid="_x0000_i1047" type="#_x0000_t75" alt="http://www.pemf.fr/upload/LOUOEI.jpg" style="width:201.75pt;height:203.25pt;visibility:visible">
                  <v:imagedata r:id="rId23" o:title=""/>
                </v:shape>
              </w:pict>
            </w:r>
          </w:p>
          <w:p w:rsidR="005F11A5" w:rsidRPr="00080281" w:rsidRDefault="005F11A5" w:rsidP="003211FF">
            <w:pPr>
              <w:spacing w:after="0" w:line="240" w:lineRule="auto"/>
              <w:ind w:left="284"/>
              <w:rPr>
                <w:rFonts w:ascii="Comic Sans MS" w:hAnsi="Comic Sans MS" w:cs="Comic Sans MS"/>
                <w:b/>
                <w:bCs/>
                <w:sz w:val="6"/>
                <w:szCs w:val="6"/>
                <w:u w:val="single"/>
              </w:rPr>
            </w:pP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la critique du livre « le loup mon œil »</w:t>
            </w:r>
          </w:p>
          <w:p w:rsidR="005F11A5" w:rsidRPr="00080281" w:rsidRDefault="005F11A5" w:rsidP="007660FB">
            <w:pPr>
              <w:spacing w:after="0" w:line="240" w:lineRule="auto"/>
              <w:ind w:left="284"/>
              <w:rPr>
                <w:rFonts w:ascii="Comic Sans MS" w:hAnsi="Comic Sans MS" w:cs="Comic Sans MS"/>
                <w:b/>
                <w:bCs/>
                <w:sz w:val="32"/>
                <w:szCs w:val="32"/>
                <w:u w:val="single"/>
              </w:rPr>
            </w:pPr>
            <w:r w:rsidRPr="00080281">
              <w:rPr>
                <w:rFonts w:ascii="Arial" w:hAnsi="Arial" w:cs="Arial"/>
                <w:noProof/>
                <w:lang w:eastAsia="fr-FR"/>
              </w:rPr>
              <w:pict>
                <v:shape id="Image 68" o:spid="_x0000_i1048" type="#_x0000_t75" alt="http://www.pemf.fr/upload/LOUOEI.jpg" style="width:201.75pt;height:203.25pt;visibility:visible">
                  <v:imagedata r:id="rId23" o:title=""/>
                </v:shape>
              </w:pict>
            </w:r>
          </w:p>
        </w:tc>
      </w:tr>
    </w:tbl>
    <w:p w:rsidR="005F11A5" w:rsidRPr="00080281" w:rsidRDefault="005F11A5">
      <w:r w:rsidRPr="00080281">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1"/>
        <w:gridCol w:w="7807"/>
      </w:tblGrid>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fais le portrait de Fifi Brindacier</w:t>
            </w:r>
          </w:p>
          <w:p w:rsidR="005F11A5" w:rsidRPr="00080281" w:rsidRDefault="005F11A5" w:rsidP="00D735F2">
            <w:pPr>
              <w:spacing w:after="0" w:line="240" w:lineRule="auto"/>
              <w:ind w:left="284"/>
              <w:rPr>
                <w:rFonts w:ascii="Helvetica" w:hAnsi="Helvetica" w:cs="Helvetica"/>
                <w:noProof/>
                <w:lang w:eastAsia="fr-FR"/>
              </w:rPr>
            </w:pPr>
          </w:p>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Helvetica" w:hAnsi="Helvetica" w:cs="Helvetica"/>
                <w:noProof/>
                <w:lang w:eastAsia="fr-FR"/>
              </w:rPr>
              <w:pict>
                <v:shape id="Image 25" o:spid="_x0000_i1049" type="#_x0000_t75" alt="http://www.boingtv.fr/sites/boingfr/files/styles/character_list_page/public/fifi%20d%C3%A9tour%C3%A9e.png?itok=wfYB1Zdj" style="width:243pt;height:182.25pt;visibility:visible">
                  <v:imagedata r:id="rId24" o:title=""/>
                </v:shape>
              </w:pict>
            </w:r>
          </w:p>
          <w:p w:rsidR="005F11A5" w:rsidRPr="00080281" w:rsidRDefault="005F11A5" w:rsidP="00D735F2">
            <w:pPr>
              <w:spacing w:after="0" w:line="240" w:lineRule="auto"/>
              <w:ind w:left="284"/>
              <w:rPr>
                <w:rFonts w:ascii="Comic Sans MS" w:hAnsi="Comic Sans MS" w:cs="Comic Sans MS"/>
                <w:b/>
                <w:bCs/>
                <w:sz w:val="32"/>
                <w:szCs w:val="32"/>
                <w:u w:val="single"/>
              </w:rPr>
            </w:pP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fais le portrait de Fifi Brindacier</w:t>
            </w:r>
          </w:p>
          <w:p w:rsidR="005F11A5" w:rsidRPr="00080281" w:rsidRDefault="005F11A5" w:rsidP="003211FF">
            <w:pPr>
              <w:spacing w:after="0" w:line="240" w:lineRule="auto"/>
              <w:ind w:left="284"/>
              <w:rPr>
                <w:rFonts w:ascii="Comic Sans MS" w:hAnsi="Comic Sans MS" w:cs="Comic Sans MS"/>
                <w:b/>
                <w:bCs/>
                <w:sz w:val="32"/>
                <w:szCs w:val="32"/>
                <w:u w:val="single"/>
              </w:rPr>
            </w:pP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Helvetica" w:hAnsi="Helvetica" w:cs="Helvetica"/>
                <w:noProof/>
                <w:lang w:eastAsia="fr-FR"/>
              </w:rPr>
              <w:pict>
                <v:shape id="Image 69" o:spid="_x0000_i1050" type="#_x0000_t75" alt="http://www.boingtv.fr/sites/boingfr/files/styles/character_list_page/public/fifi%20d%C3%A9tour%C3%A9e.png?itok=wfYB1Zdj" style="width:243pt;height:182.25pt;visibility:visible">
                  <v:imagedata r:id="rId24" o:title=""/>
                </v:shape>
              </w:pict>
            </w:r>
          </w:p>
          <w:p w:rsidR="005F11A5" w:rsidRPr="00080281" w:rsidRDefault="005F11A5" w:rsidP="003211FF">
            <w:pPr>
              <w:spacing w:after="0" w:line="240" w:lineRule="auto"/>
              <w:ind w:left="284"/>
              <w:rPr>
                <w:rFonts w:ascii="Comic Sans MS" w:hAnsi="Comic Sans MS" w:cs="Comic Sans MS"/>
                <w:b/>
                <w:bCs/>
                <w:sz w:val="32"/>
                <w:szCs w:val="32"/>
                <w:u w:val="single"/>
              </w:rPr>
            </w:pP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fais le portrait de Fifi Brindacier</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Helvetica" w:hAnsi="Helvetica" w:cs="Helvetica"/>
                <w:noProof/>
                <w:lang w:eastAsia="fr-FR"/>
              </w:rPr>
              <w:pict>
                <v:shape id="Image 70" o:spid="_x0000_i1051" type="#_x0000_t75" alt="http://www.boingtv.fr/sites/boingfr/files/styles/character_list_page/public/fifi%20d%C3%A9tour%C3%A9e.png?itok=wfYB1Zdj" style="width:243pt;height:182.25pt;visibility:visible">
                  <v:imagedata r:id="rId24"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fais le portrait de Fifi Brindacier</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Helvetica" w:hAnsi="Helvetica" w:cs="Helvetica"/>
                <w:noProof/>
                <w:lang w:eastAsia="fr-FR"/>
              </w:rPr>
              <w:pict>
                <v:shape id="Image 71" o:spid="_x0000_i1052" type="#_x0000_t75" alt="http://www.boingtv.fr/sites/boingfr/files/styles/character_list_page/public/fifi%20d%C3%A9tour%C3%A9e.png?itok=wfYB1Zdj" style="width:243pt;height:182.25pt;visibility:visible">
                  <v:imagedata r:id="rId24" o:title=""/>
                </v:shape>
              </w:pict>
            </w:r>
          </w:p>
          <w:p w:rsidR="005F11A5" w:rsidRPr="00080281" w:rsidRDefault="005F11A5" w:rsidP="003211FF">
            <w:pPr>
              <w:spacing w:after="0" w:line="240" w:lineRule="auto"/>
              <w:ind w:left="284"/>
              <w:rPr>
                <w:rFonts w:ascii="Comic Sans MS" w:hAnsi="Comic Sans MS" w:cs="Comic Sans MS"/>
                <w:b/>
                <w:bCs/>
                <w:sz w:val="32"/>
                <w:szCs w:val="32"/>
                <w:u w:val="single"/>
              </w:rPr>
            </w:pPr>
          </w:p>
        </w:tc>
      </w:tr>
    </w:tbl>
    <w:p w:rsidR="005F11A5" w:rsidRPr="00080281" w:rsidRDefault="005F11A5">
      <w:r w:rsidRPr="00080281">
        <w:br w:type="page"/>
      </w:r>
    </w:p>
    <w:tbl>
      <w:tblPr>
        <w:tblW w:w="156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1"/>
        <w:gridCol w:w="7807"/>
      </w:tblGrid>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dialogue entre Fifi et Tommy et Annika</w:t>
            </w:r>
          </w:p>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noProof/>
                <w:lang w:eastAsia="fr-FR"/>
              </w:rPr>
              <w:pict>
                <v:shape id="_x0000_i1053" type="#_x0000_t75" style="width:277.5pt;height:197.25pt;visibility:visible">
                  <v:imagedata r:id="rId25"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dialogue entre Fifi et Tommy et Annika</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_x0000_i1054" type="#_x0000_t75" style="width:277.5pt;height:197.25pt;visibility:visible">
                  <v:imagedata r:id="rId25" o:title=""/>
                </v:shape>
              </w:pict>
            </w: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dialogue entre Fifi et Tommy et Annika</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_x0000_i1055" type="#_x0000_t75" style="width:277.5pt;height:197.25pt;visibility:visible">
                  <v:imagedata r:id="rId25"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dialogue entre Fifi et Tommy et Annika</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_x0000_i1056" type="#_x0000_t75" style="width:277.5pt;height:197.25pt;visibility:visible">
                  <v:imagedata r:id="rId25" o:title=""/>
                </v:shape>
              </w:pict>
            </w:r>
          </w:p>
        </w:tc>
      </w:tr>
    </w:tbl>
    <w:p w:rsidR="005F11A5" w:rsidRPr="00080281" w:rsidRDefault="005F11A5">
      <w:r w:rsidRPr="00080281">
        <w:br w:type="page"/>
      </w:r>
    </w:p>
    <w:tbl>
      <w:tblPr>
        <w:tblW w:w="156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1"/>
        <w:gridCol w:w="7807"/>
      </w:tblGrid>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br w:type="page"/>
            </w:r>
            <w:r w:rsidRPr="00080281">
              <w:rPr>
                <w:rFonts w:ascii="Comic Sans MS" w:hAnsi="Comic Sans MS" w:cs="Comic Sans MS"/>
                <w:b/>
                <w:bCs/>
                <w:sz w:val="32"/>
                <w:szCs w:val="32"/>
                <w:u w:val="single"/>
              </w:rPr>
              <w:t>J’écris un autre chapitre du livre de Fifi Brindacier : Fifi va à l’école</w:t>
            </w:r>
          </w:p>
          <w:p w:rsidR="005F11A5" w:rsidRPr="00080281" w:rsidRDefault="005F11A5" w:rsidP="007660FB">
            <w:pPr>
              <w:spacing w:after="0" w:line="240" w:lineRule="auto"/>
              <w:ind w:left="284"/>
              <w:jc w:val="center"/>
              <w:rPr>
                <w:rFonts w:ascii="Comic Sans MS" w:hAnsi="Comic Sans MS" w:cs="Comic Sans MS"/>
                <w:b/>
                <w:bCs/>
                <w:sz w:val="32"/>
                <w:szCs w:val="32"/>
                <w:u w:val="single"/>
              </w:rPr>
            </w:pPr>
            <w:r w:rsidRPr="00080281">
              <w:rPr>
                <w:noProof/>
                <w:lang w:eastAsia="fr-FR"/>
              </w:rPr>
              <w:pict>
                <v:shape id="Image 27" o:spid="_x0000_i1057" type="#_x0000_t75" style="width:102.75pt;height:197.25pt;visibility:visible">
                  <v:imagedata r:id="rId26" o:title=""/>
                </v:shape>
              </w:pict>
            </w:r>
          </w:p>
        </w:tc>
        <w:tc>
          <w:tcPr>
            <w:tcW w:w="7807" w:type="dxa"/>
          </w:tcPr>
          <w:p w:rsidR="005F11A5" w:rsidRPr="00080281" w:rsidRDefault="005F11A5" w:rsidP="007660FB">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autre chapitre du livre de Fifi Brindacier Fifi va à l’école</w:t>
            </w:r>
          </w:p>
          <w:p w:rsidR="005F11A5" w:rsidRPr="00080281" w:rsidRDefault="005F11A5" w:rsidP="007660FB">
            <w:pPr>
              <w:spacing w:after="0" w:line="240" w:lineRule="auto"/>
              <w:ind w:left="284"/>
              <w:jc w:val="center"/>
              <w:rPr>
                <w:rFonts w:ascii="Comic Sans MS" w:hAnsi="Comic Sans MS" w:cs="Comic Sans MS"/>
                <w:b/>
                <w:bCs/>
                <w:sz w:val="32"/>
                <w:szCs w:val="32"/>
                <w:u w:val="single"/>
              </w:rPr>
            </w:pPr>
            <w:r w:rsidRPr="00080281">
              <w:rPr>
                <w:noProof/>
                <w:lang w:eastAsia="fr-FR"/>
              </w:rPr>
              <w:pict>
                <v:shape id="Image 75" o:spid="_x0000_i1058" type="#_x0000_t75" style="width:102.75pt;height:197.25pt;visibility:visible">
                  <v:imagedata r:id="rId26" o:title=""/>
                </v:shape>
              </w:pict>
            </w:r>
          </w:p>
          <w:p w:rsidR="005F11A5" w:rsidRPr="00080281" w:rsidRDefault="005F11A5" w:rsidP="007660FB">
            <w:pPr>
              <w:spacing w:after="0" w:line="240" w:lineRule="auto"/>
              <w:ind w:left="284"/>
              <w:rPr>
                <w:rFonts w:ascii="Comic Sans MS" w:hAnsi="Comic Sans MS" w:cs="Comic Sans MS"/>
                <w:b/>
                <w:bCs/>
                <w:sz w:val="32"/>
                <w:szCs w:val="32"/>
                <w:u w:val="single"/>
              </w:rPr>
            </w:pP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autre chapitre du livre de Fifi Brindacier Fifi va à l’école</w:t>
            </w:r>
          </w:p>
          <w:p w:rsidR="005F11A5" w:rsidRPr="00080281" w:rsidRDefault="005F11A5" w:rsidP="003211FF">
            <w:pPr>
              <w:spacing w:after="0" w:line="240" w:lineRule="auto"/>
              <w:ind w:left="284"/>
              <w:jc w:val="center"/>
              <w:rPr>
                <w:rFonts w:ascii="Comic Sans MS" w:hAnsi="Comic Sans MS" w:cs="Comic Sans MS"/>
                <w:b/>
                <w:bCs/>
                <w:sz w:val="32"/>
                <w:szCs w:val="32"/>
                <w:u w:val="single"/>
              </w:rPr>
            </w:pPr>
            <w:r w:rsidRPr="00080281">
              <w:rPr>
                <w:noProof/>
                <w:lang w:eastAsia="fr-FR"/>
              </w:rPr>
              <w:pict>
                <v:shape id="Image 76" o:spid="_x0000_i1059" type="#_x0000_t75" style="width:102.75pt;height:197.25pt;visibility:visible">
                  <v:imagedata r:id="rId26"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autre chapitre du livre de Fifi Brindacier Fifi va à l’école</w:t>
            </w:r>
          </w:p>
          <w:p w:rsidR="005F11A5" w:rsidRPr="00080281" w:rsidRDefault="005F11A5" w:rsidP="007660FB">
            <w:pPr>
              <w:spacing w:after="0" w:line="240" w:lineRule="auto"/>
              <w:ind w:left="284"/>
              <w:jc w:val="center"/>
              <w:rPr>
                <w:noProof/>
                <w:lang w:eastAsia="fr-FR"/>
              </w:rPr>
            </w:pPr>
            <w:r w:rsidRPr="00080281">
              <w:rPr>
                <w:noProof/>
                <w:lang w:eastAsia="fr-FR"/>
              </w:rPr>
              <w:pict>
                <v:shape id="Image 77" o:spid="_x0000_i1060" type="#_x0000_t75" style="width:102.75pt;height:197.25pt;visibility:visible">
                  <v:imagedata r:id="rId26" o:title=""/>
                </v:shape>
              </w:pict>
            </w:r>
          </w:p>
          <w:p w:rsidR="005F11A5" w:rsidRPr="00080281" w:rsidRDefault="005F11A5" w:rsidP="007660FB">
            <w:pPr>
              <w:spacing w:after="0" w:line="240" w:lineRule="auto"/>
              <w:ind w:left="284"/>
              <w:jc w:val="center"/>
              <w:rPr>
                <w:rFonts w:ascii="Comic Sans MS" w:hAnsi="Comic Sans MS" w:cs="Comic Sans MS"/>
                <w:b/>
                <w:bCs/>
                <w:sz w:val="32"/>
                <w:szCs w:val="32"/>
                <w:u w:val="single"/>
              </w:rPr>
            </w:pPr>
          </w:p>
        </w:tc>
      </w:tr>
    </w:tbl>
    <w:p w:rsidR="005F11A5" w:rsidRPr="00080281" w:rsidRDefault="005F11A5">
      <w:r w:rsidRPr="00080281">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1"/>
        <w:gridCol w:w="7807"/>
      </w:tblGrid>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lettre pour raconter ma visite au zoo</w:t>
            </w:r>
          </w:p>
          <w:p w:rsidR="005F11A5" w:rsidRPr="00080281" w:rsidRDefault="005F11A5" w:rsidP="00D735F2">
            <w:pPr>
              <w:spacing w:after="0" w:line="240" w:lineRule="auto"/>
              <w:ind w:left="284"/>
              <w:rPr>
                <w:rFonts w:ascii="Comic Sans MS" w:hAnsi="Comic Sans MS" w:cs="Comic Sans MS"/>
                <w:b/>
                <w:bCs/>
                <w:sz w:val="32"/>
                <w:szCs w:val="32"/>
                <w:u w:val="single"/>
              </w:rPr>
            </w:pPr>
            <w:hyperlink r:id="rId27" w:history="1">
              <w:r w:rsidRPr="00080281">
                <w:rPr>
                  <w:rFonts w:ascii="Arial" w:hAnsi="Arial" w:cs="Arial"/>
                  <w:noProof/>
                  <w:color w:val="0000FF"/>
                  <w:sz w:val="20"/>
                  <w:szCs w:val="20"/>
                  <w:lang w:eastAsia="fr-FR"/>
                </w:rPr>
                <w:pict>
                  <v:shape id="Image 29" o:spid="_x0000_i1061" type="#_x0000_t75" alt="Loup" href="http://www.larousse.fr/encyclopedie/images/Loup" style="width:268.5pt;height:198pt;visibility:visible" o:button="t">
                    <v:fill o:detectmouseclick="t"/>
                    <v:imagedata r:id="rId28" o:title=""/>
                  </v:shape>
                </w:pict>
              </w:r>
            </w:hyperlink>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lettre pour raconter ma visite au zoo</w:t>
            </w:r>
          </w:p>
          <w:p w:rsidR="005F11A5" w:rsidRPr="00080281" w:rsidRDefault="005F11A5" w:rsidP="003211FF">
            <w:pPr>
              <w:spacing w:after="0" w:line="240" w:lineRule="auto"/>
              <w:ind w:left="284"/>
              <w:rPr>
                <w:rFonts w:ascii="Comic Sans MS" w:hAnsi="Comic Sans MS" w:cs="Comic Sans MS"/>
                <w:b/>
                <w:bCs/>
                <w:sz w:val="32"/>
                <w:szCs w:val="32"/>
                <w:u w:val="single"/>
              </w:rPr>
            </w:pPr>
            <w:hyperlink r:id="rId29" w:history="1">
              <w:r w:rsidRPr="00080281">
                <w:rPr>
                  <w:rFonts w:ascii="Arial" w:hAnsi="Arial" w:cs="Arial"/>
                  <w:noProof/>
                  <w:color w:val="0000FF"/>
                  <w:sz w:val="20"/>
                  <w:szCs w:val="20"/>
                  <w:lang w:eastAsia="fr-FR"/>
                </w:rPr>
                <w:pict>
                  <v:shape id="Image 88" o:spid="_x0000_i1062" type="#_x0000_t75" alt="Loup" href="http://www.larousse.fr/encyclopedie/images/Loup" style="width:268.5pt;height:198pt;visibility:visible" o:button="t">
                    <v:fill o:detectmouseclick="t"/>
                    <v:imagedata r:id="rId28" o:title=""/>
                  </v:shape>
                </w:pict>
              </w:r>
            </w:hyperlink>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lettre pour raconter ma visite au zoo</w:t>
            </w:r>
          </w:p>
          <w:p w:rsidR="005F11A5" w:rsidRPr="00080281" w:rsidRDefault="005F11A5" w:rsidP="003211FF">
            <w:pPr>
              <w:spacing w:after="0" w:line="240" w:lineRule="auto"/>
              <w:ind w:left="284"/>
              <w:rPr>
                <w:rFonts w:ascii="Comic Sans MS" w:hAnsi="Comic Sans MS" w:cs="Comic Sans MS"/>
                <w:b/>
                <w:bCs/>
                <w:sz w:val="32"/>
                <w:szCs w:val="32"/>
                <w:u w:val="single"/>
              </w:rPr>
            </w:pPr>
            <w:hyperlink r:id="rId30" w:history="1">
              <w:r w:rsidRPr="00080281">
                <w:rPr>
                  <w:rFonts w:ascii="Arial" w:hAnsi="Arial" w:cs="Arial"/>
                  <w:noProof/>
                  <w:color w:val="0000FF"/>
                  <w:sz w:val="20"/>
                  <w:szCs w:val="20"/>
                  <w:lang w:eastAsia="fr-FR"/>
                </w:rPr>
                <w:pict>
                  <v:shape id="Image 89" o:spid="_x0000_i1063" type="#_x0000_t75" alt="Loup" href="http://www.larousse.fr/encyclopedie/images/Loup" style="width:268.5pt;height:198pt;visibility:visible" o:button="t">
                    <v:fill o:detectmouseclick="t"/>
                    <v:imagedata r:id="rId28" o:title=""/>
                  </v:shape>
                </w:pict>
              </w:r>
            </w:hyperlink>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lettre pour raconter ma visite au zoo</w:t>
            </w:r>
          </w:p>
          <w:p w:rsidR="005F11A5" w:rsidRPr="00080281" w:rsidRDefault="005F11A5" w:rsidP="003211FF">
            <w:pPr>
              <w:spacing w:after="0" w:line="240" w:lineRule="auto"/>
              <w:ind w:left="284"/>
              <w:rPr>
                <w:rFonts w:ascii="Comic Sans MS" w:hAnsi="Comic Sans MS" w:cs="Comic Sans MS"/>
                <w:b/>
                <w:bCs/>
                <w:sz w:val="32"/>
                <w:szCs w:val="32"/>
                <w:u w:val="single"/>
              </w:rPr>
            </w:pPr>
            <w:hyperlink r:id="rId31" w:history="1">
              <w:r w:rsidRPr="00080281">
                <w:rPr>
                  <w:rFonts w:ascii="Arial" w:hAnsi="Arial" w:cs="Arial"/>
                  <w:noProof/>
                  <w:color w:val="0000FF"/>
                  <w:sz w:val="20"/>
                  <w:szCs w:val="20"/>
                  <w:lang w:eastAsia="fr-FR"/>
                </w:rPr>
                <w:pict>
                  <v:shape id="Image 90" o:spid="_x0000_i1064" type="#_x0000_t75" alt="Loup" href="http://www.larousse.fr/encyclopedie/images/Loup" style="width:268.5pt;height:198pt;visibility:visible" o:button="t">
                    <v:fill o:detectmouseclick="t"/>
                    <v:imagedata r:id="rId28" o:title=""/>
                  </v:shape>
                </w:pict>
              </w:r>
            </w:hyperlink>
          </w:p>
        </w:tc>
      </w:tr>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br w:type="page"/>
            </w:r>
            <w:r w:rsidRPr="00080281">
              <w:rPr>
                <w:rFonts w:ascii="Comic Sans MS" w:hAnsi="Comic Sans MS" w:cs="Comic Sans MS"/>
                <w:b/>
                <w:bCs/>
                <w:sz w:val="32"/>
                <w:szCs w:val="32"/>
                <w:u w:val="single"/>
              </w:rPr>
              <w:t>J’écris mon point de vue : pour ou contre regarder la télévision le soir</w:t>
            </w:r>
          </w:p>
          <w:p w:rsidR="005F11A5" w:rsidRPr="00080281" w:rsidRDefault="005F11A5" w:rsidP="007660FB">
            <w:pPr>
              <w:spacing w:after="0" w:line="240" w:lineRule="auto"/>
              <w:ind w:left="284"/>
              <w:jc w:val="center"/>
              <w:rPr>
                <w:rFonts w:ascii="Comic Sans MS" w:hAnsi="Comic Sans MS" w:cs="Comic Sans MS"/>
                <w:b/>
                <w:bCs/>
                <w:sz w:val="32"/>
                <w:szCs w:val="32"/>
                <w:u w:val="single"/>
              </w:rPr>
            </w:pPr>
            <w:r w:rsidRPr="00080281">
              <w:rPr>
                <w:noProof/>
                <w:lang w:eastAsia="fr-FR"/>
              </w:rPr>
              <w:pict>
                <v:shape id="Image 30" o:spid="_x0000_i1065" type="#_x0000_t75" alt="tv" style="width:203.25pt;height:194.25pt;visibility:visible">
                  <v:imagedata r:id="rId32" o:title=""/>
                </v:shape>
              </w:pict>
            </w:r>
          </w:p>
        </w:tc>
        <w:tc>
          <w:tcPr>
            <w:tcW w:w="7807" w:type="dxa"/>
          </w:tcPr>
          <w:p w:rsidR="005F11A5" w:rsidRPr="00080281" w:rsidRDefault="005F11A5" w:rsidP="007660FB">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mon point de vue : pour ou contre regarder la télévision le soir</w:t>
            </w:r>
          </w:p>
          <w:p w:rsidR="005F11A5" w:rsidRPr="00080281" w:rsidRDefault="005F11A5" w:rsidP="007660FB">
            <w:pPr>
              <w:spacing w:after="0" w:line="240" w:lineRule="auto"/>
              <w:ind w:left="284"/>
              <w:rPr>
                <w:rFonts w:ascii="Comic Sans MS" w:hAnsi="Comic Sans MS" w:cs="Comic Sans MS"/>
                <w:b/>
                <w:bCs/>
                <w:sz w:val="32"/>
                <w:szCs w:val="32"/>
                <w:u w:val="single"/>
              </w:rPr>
            </w:pPr>
            <w:r w:rsidRPr="00080281">
              <w:rPr>
                <w:noProof/>
                <w:lang w:eastAsia="fr-FR"/>
              </w:rPr>
              <w:pict>
                <v:shape id="Image 91" o:spid="_x0000_i1066" type="#_x0000_t75" alt="tv" style="width:203.25pt;height:194.25pt;visibility:visible">
                  <v:imagedata r:id="rId32" o:title=""/>
                </v:shape>
              </w:pict>
            </w:r>
          </w:p>
          <w:p w:rsidR="005F11A5" w:rsidRPr="00080281" w:rsidRDefault="005F11A5" w:rsidP="007660FB">
            <w:pPr>
              <w:spacing w:after="0" w:line="240" w:lineRule="auto"/>
              <w:ind w:left="284"/>
              <w:rPr>
                <w:rFonts w:ascii="Comic Sans MS" w:hAnsi="Comic Sans MS" w:cs="Comic Sans MS"/>
                <w:b/>
                <w:bCs/>
                <w:sz w:val="32"/>
                <w:szCs w:val="32"/>
                <w:u w:val="single"/>
              </w:rPr>
            </w:pP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mon point de vue : pour ou contre regarder la télévision le soir</w:t>
            </w:r>
          </w:p>
          <w:p w:rsidR="005F11A5" w:rsidRPr="00080281" w:rsidRDefault="005F11A5" w:rsidP="003211FF">
            <w:pPr>
              <w:spacing w:after="0" w:line="240" w:lineRule="auto"/>
              <w:ind w:left="284"/>
              <w:jc w:val="center"/>
              <w:rPr>
                <w:rFonts w:ascii="Comic Sans MS" w:hAnsi="Comic Sans MS" w:cs="Comic Sans MS"/>
                <w:b/>
                <w:bCs/>
                <w:sz w:val="32"/>
                <w:szCs w:val="32"/>
                <w:u w:val="single"/>
              </w:rPr>
            </w:pPr>
            <w:r w:rsidRPr="00080281">
              <w:rPr>
                <w:noProof/>
                <w:lang w:eastAsia="fr-FR"/>
              </w:rPr>
              <w:pict>
                <v:shape id="Image 92" o:spid="_x0000_i1067" type="#_x0000_t75" alt="tv" style="width:203.25pt;height:194.25pt;visibility:visible">
                  <v:imagedata r:id="rId32"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mon point de vue : pour ou contre regarder la télévision le soir</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Image 93" o:spid="_x0000_i1068" type="#_x0000_t75" alt="tv" style="width:203.25pt;height:194.25pt;visibility:visible">
                  <v:imagedata r:id="rId32" o:title=""/>
                </v:shape>
              </w:pict>
            </w:r>
          </w:p>
        </w:tc>
      </w:tr>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résumé : Le Vrai Prince Thibault</w:t>
            </w:r>
          </w:p>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noProof/>
                <w:lang w:eastAsia="fr-FR"/>
              </w:rPr>
              <w:pict>
                <v:shape id="Image 31" o:spid="_x0000_i1069" type="#_x0000_t75" style="width:245.25pt;height:225.75pt;visibility:visible">
                  <v:imagedata r:id="rId33"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résumé : Le Vrai Prince Thibault</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Image 94" o:spid="_x0000_i1070" type="#_x0000_t75" style="width:245.25pt;height:225.75pt;visibility:visible">
                  <v:imagedata r:id="rId33" o:title=""/>
                </v:shape>
              </w:pict>
            </w: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résumé : Le Vrai Prince Thibault</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Image 95" o:spid="_x0000_i1071" type="#_x0000_t75" style="width:245.25pt;height:225.75pt;visibility:visible">
                  <v:imagedata r:id="rId33"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résumé : Le Vrai Prince Thibault</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Image 96" o:spid="_x0000_i1072" type="#_x0000_t75" style="width:245.25pt;height:225.75pt;visibility:visible">
                  <v:imagedata r:id="rId33" o:title=""/>
                </v:shape>
              </w:pict>
            </w:r>
          </w:p>
        </w:tc>
      </w:tr>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autre chapitre le l’histoire : Le Vrai Prince Thibault</w:t>
            </w:r>
          </w:p>
          <w:p w:rsidR="005F11A5" w:rsidRPr="00080281" w:rsidRDefault="005F11A5" w:rsidP="007660FB">
            <w:pPr>
              <w:spacing w:after="0" w:line="240" w:lineRule="auto"/>
              <w:ind w:left="284"/>
              <w:jc w:val="center"/>
              <w:rPr>
                <w:rFonts w:ascii="Comic Sans MS" w:hAnsi="Comic Sans MS" w:cs="Comic Sans MS"/>
                <w:b/>
                <w:bCs/>
                <w:sz w:val="32"/>
                <w:szCs w:val="32"/>
                <w:u w:val="single"/>
              </w:rPr>
            </w:pPr>
            <w:r w:rsidRPr="00080281">
              <w:rPr>
                <w:noProof/>
                <w:lang w:eastAsia="fr-FR"/>
              </w:rPr>
              <w:pict>
                <v:shape id="Image 32" o:spid="_x0000_i1073" type="#_x0000_t75" alt="http://p3.storage.canalblog.com/35/80/321124/79404825_o.jpg" style="width:207pt;height:198.75pt;visibility:visible">
                  <v:imagedata r:id="rId34" o:title=""/>
                </v:shape>
              </w:pict>
            </w:r>
          </w:p>
        </w:tc>
        <w:tc>
          <w:tcPr>
            <w:tcW w:w="7807" w:type="dxa"/>
          </w:tcPr>
          <w:p w:rsidR="005F11A5" w:rsidRPr="00080281" w:rsidRDefault="005F11A5" w:rsidP="007660FB">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autre chapitre le l’histoire : Le Vrai Prince Thibault</w:t>
            </w:r>
          </w:p>
          <w:p w:rsidR="005F11A5" w:rsidRPr="00080281" w:rsidRDefault="005F11A5" w:rsidP="007660FB">
            <w:pPr>
              <w:spacing w:after="0" w:line="240" w:lineRule="auto"/>
              <w:ind w:left="284"/>
              <w:jc w:val="center"/>
              <w:rPr>
                <w:rFonts w:ascii="Comic Sans MS" w:hAnsi="Comic Sans MS" w:cs="Comic Sans MS"/>
                <w:b/>
                <w:bCs/>
                <w:sz w:val="32"/>
                <w:szCs w:val="32"/>
                <w:u w:val="single"/>
              </w:rPr>
            </w:pPr>
            <w:r w:rsidRPr="00080281">
              <w:rPr>
                <w:noProof/>
                <w:lang w:eastAsia="fr-FR"/>
              </w:rPr>
              <w:pict>
                <v:shape id="Image 97" o:spid="_x0000_i1074" type="#_x0000_t75" alt="http://p3.storage.canalblog.com/35/80/321124/79404825_o.jpg" style="width:207pt;height:198.75pt;visibility:visible">
                  <v:imagedata r:id="rId34" o:title=""/>
                </v:shape>
              </w:pict>
            </w:r>
          </w:p>
        </w:tc>
      </w:tr>
      <w:tr w:rsidR="005F11A5" w:rsidRPr="00080281">
        <w:tc>
          <w:tcPr>
            <w:tcW w:w="7841"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autre chapitre le l’histoire : Le Vrai Prince Thibault</w:t>
            </w:r>
          </w:p>
          <w:p w:rsidR="005F11A5" w:rsidRPr="00080281" w:rsidRDefault="005F11A5" w:rsidP="003211FF">
            <w:pPr>
              <w:spacing w:after="0" w:line="240" w:lineRule="auto"/>
              <w:ind w:left="284"/>
              <w:jc w:val="center"/>
              <w:rPr>
                <w:rFonts w:ascii="Comic Sans MS" w:hAnsi="Comic Sans MS" w:cs="Comic Sans MS"/>
                <w:b/>
                <w:bCs/>
                <w:sz w:val="32"/>
                <w:szCs w:val="32"/>
                <w:u w:val="single"/>
              </w:rPr>
            </w:pPr>
            <w:r w:rsidRPr="00080281">
              <w:rPr>
                <w:noProof/>
                <w:lang w:eastAsia="fr-FR"/>
              </w:rPr>
              <w:pict>
                <v:shape id="Image 98" o:spid="_x0000_i1075" type="#_x0000_t75" alt="http://p3.storage.canalblog.com/35/80/321124/79404825_o.jpg" style="width:207pt;height:198.75pt;visibility:visible">
                  <v:imagedata r:id="rId34"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autre chapitre le l’histoire : Le Vrai Prince Thibault</w:t>
            </w:r>
          </w:p>
          <w:p w:rsidR="005F11A5" w:rsidRPr="00080281" w:rsidRDefault="005F11A5" w:rsidP="003211FF">
            <w:pPr>
              <w:spacing w:after="0" w:line="240" w:lineRule="auto"/>
              <w:ind w:left="284"/>
              <w:jc w:val="center"/>
              <w:rPr>
                <w:rFonts w:ascii="Comic Sans MS" w:hAnsi="Comic Sans MS" w:cs="Comic Sans MS"/>
                <w:b/>
                <w:bCs/>
                <w:sz w:val="32"/>
                <w:szCs w:val="32"/>
                <w:u w:val="single"/>
              </w:rPr>
            </w:pPr>
            <w:r w:rsidRPr="00080281">
              <w:rPr>
                <w:noProof/>
                <w:lang w:eastAsia="fr-FR"/>
              </w:rPr>
              <w:pict>
                <v:shape id="Image 99" o:spid="_x0000_i1076" type="#_x0000_t75" alt="http://p3.storage.canalblog.com/35/80/321124/79404825_o.jpg" style="width:207pt;height:198.75pt;visibility:visible">
                  <v:imagedata r:id="rId34" o:title=""/>
                </v:shape>
              </w:pict>
            </w:r>
          </w:p>
        </w:tc>
      </w:tr>
    </w:tbl>
    <w:p w:rsidR="005F11A5" w:rsidRPr="00080281" w:rsidRDefault="005F11A5">
      <w:r w:rsidRPr="00080281">
        <w:br w:type="page"/>
      </w:r>
    </w:p>
    <w:tbl>
      <w:tblPr>
        <w:tblW w:w="156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1"/>
        <w:gridCol w:w="7807"/>
      </w:tblGrid>
      <w:tr w:rsidR="005F11A5" w:rsidRPr="00080281">
        <w:tc>
          <w:tcPr>
            <w:tcW w:w="7841" w:type="dxa"/>
          </w:tcPr>
          <w:p w:rsidR="005F11A5" w:rsidRPr="00080281" w:rsidRDefault="005F11A5" w:rsidP="00D735F2">
            <w:pPr>
              <w:spacing w:after="0" w:line="240" w:lineRule="auto"/>
              <w:ind w:left="284"/>
              <w:rPr>
                <w:rFonts w:ascii="Comic Sans MS" w:hAnsi="Comic Sans MS" w:cs="Comic Sans MS"/>
                <w:b/>
                <w:bCs/>
                <w:sz w:val="32"/>
                <w:szCs w:val="32"/>
                <w:u w:val="single"/>
              </w:rPr>
            </w:pPr>
          </w:p>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conte étiologique</w:t>
            </w:r>
          </w:p>
          <w:p w:rsidR="005F11A5" w:rsidRPr="00080281" w:rsidRDefault="005F11A5" w:rsidP="00D36F9C">
            <w:pPr>
              <w:rPr>
                <w:sz w:val="24"/>
                <w:szCs w:val="24"/>
              </w:rPr>
            </w:pPr>
            <w:r w:rsidRPr="00080281">
              <w:rPr>
                <w:sz w:val="24"/>
                <w:szCs w:val="24"/>
              </w:rPr>
              <w:t xml:space="preserve"> En ce temps-là, les serpents étaient des animaux qui avaient des pattes. […]</w:t>
            </w:r>
          </w:p>
          <w:p w:rsidR="005F11A5" w:rsidRPr="00080281" w:rsidRDefault="005F11A5" w:rsidP="00D36F9C">
            <w:pPr>
              <w:rPr>
                <w:sz w:val="24"/>
                <w:szCs w:val="24"/>
              </w:rPr>
            </w:pPr>
            <w:r w:rsidRPr="00080281">
              <w:rPr>
                <w:sz w:val="24"/>
                <w:szCs w:val="24"/>
              </w:rPr>
              <w:t>Et c’est depuis ce jour que les serpents n’ont plus de pattes.</w:t>
            </w:r>
          </w:p>
          <w:p w:rsidR="005F11A5" w:rsidRPr="00080281" w:rsidRDefault="005F11A5" w:rsidP="00D36F9C">
            <w:pPr>
              <w:rPr>
                <w:sz w:val="24"/>
                <w:szCs w:val="24"/>
              </w:rPr>
            </w:pPr>
          </w:p>
          <w:p w:rsidR="005F11A5" w:rsidRPr="00080281" w:rsidRDefault="005F11A5" w:rsidP="00D36F9C">
            <w:pPr>
              <w:rPr>
                <w:sz w:val="24"/>
                <w:szCs w:val="24"/>
              </w:rPr>
            </w:pPr>
          </w:p>
          <w:p w:rsidR="005F11A5" w:rsidRPr="00080281" w:rsidRDefault="005F11A5" w:rsidP="007660FB">
            <w:pPr>
              <w:spacing w:after="0" w:line="240" w:lineRule="auto"/>
              <w:ind w:left="284"/>
              <w:jc w:val="center"/>
              <w:rPr>
                <w:rFonts w:ascii="Comic Sans MS" w:hAnsi="Comic Sans MS" w:cs="Comic Sans MS"/>
                <w:b/>
                <w:bCs/>
                <w:sz w:val="32"/>
                <w:szCs w:val="32"/>
                <w:u w:val="single"/>
              </w:rPr>
            </w:pPr>
            <w:r>
              <w:rPr>
                <w:noProof/>
                <w:lang w:eastAsia="fr-FR"/>
              </w:rPr>
              <w:pict>
                <v:shape id="Image 33" o:spid="_x0000_s1042" type="#_x0000_t75" alt="pourquoigirafe.jpg" href="http://librairiesandales.hautetfort.com/media/01/01/101064" style="position:absolute;left:0;text-align:left;margin-left:0;margin-top:17.45pt;width:223.65pt;height:218.2pt;z-index:251681792;visibility:visible;mso-position-horizontal-relative:margin;mso-position-vertical-relative:margin" o:button="t">
                  <v:fill o:detectmouseclick="t"/>
                  <v:imagedata r:id="rId35" o:title=""/>
                  <w10:wrap type="square" anchorx="margin" anchory="margin"/>
                </v:shape>
              </w:pict>
            </w:r>
          </w:p>
        </w:tc>
        <w:tc>
          <w:tcPr>
            <w:tcW w:w="7807" w:type="dxa"/>
          </w:tcPr>
          <w:p w:rsidR="005F11A5" w:rsidRPr="00080281" w:rsidRDefault="005F11A5" w:rsidP="00A24DBF">
            <w:pPr>
              <w:spacing w:after="0" w:line="240" w:lineRule="auto"/>
              <w:ind w:left="284"/>
              <w:rPr>
                <w:rFonts w:ascii="Comic Sans MS" w:hAnsi="Comic Sans MS" w:cs="Comic Sans MS"/>
                <w:b/>
                <w:bCs/>
                <w:sz w:val="32"/>
                <w:szCs w:val="32"/>
                <w:u w:val="single"/>
              </w:rPr>
            </w:pPr>
          </w:p>
          <w:p w:rsidR="005F11A5" w:rsidRPr="00080281" w:rsidRDefault="005F11A5" w:rsidP="00A24DB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conte étiologique</w:t>
            </w:r>
          </w:p>
          <w:p w:rsidR="005F11A5" w:rsidRPr="00080281" w:rsidRDefault="005F11A5" w:rsidP="00A24DBF">
            <w:pPr>
              <w:rPr>
                <w:sz w:val="24"/>
                <w:szCs w:val="24"/>
              </w:rPr>
            </w:pPr>
            <w:r w:rsidRPr="00080281">
              <w:rPr>
                <w:sz w:val="24"/>
                <w:szCs w:val="24"/>
              </w:rPr>
              <w:t xml:space="preserve"> En ce temps-là, les serpents étaient des animaux qui avaient des pattes. […]</w:t>
            </w:r>
          </w:p>
          <w:p w:rsidR="005F11A5" w:rsidRPr="00080281" w:rsidRDefault="005F11A5" w:rsidP="00A24DBF">
            <w:pPr>
              <w:rPr>
                <w:sz w:val="24"/>
                <w:szCs w:val="24"/>
              </w:rPr>
            </w:pPr>
            <w:r w:rsidRPr="00080281">
              <w:rPr>
                <w:sz w:val="24"/>
                <w:szCs w:val="24"/>
              </w:rPr>
              <w:t>Et c’est depuis ce jour que les serpents n’ont plus de pattes.</w:t>
            </w:r>
          </w:p>
          <w:p w:rsidR="005F11A5" w:rsidRPr="00080281" w:rsidRDefault="005F11A5" w:rsidP="00A24DBF">
            <w:pPr>
              <w:rPr>
                <w:sz w:val="24"/>
                <w:szCs w:val="24"/>
              </w:rPr>
            </w:pPr>
          </w:p>
          <w:p w:rsidR="005F11A5" w:rsidRPr="00080281" w:rsidRDefault="005F11A5" w:rsidP="00A24DBF">
            <w:pPr>
              <w:rPr>
                <w:sz w:val="24"/>
                <w:szCs w:val="24"/>
              </w:rPr>
            </w:pPr>
          </w:p>
          <w:p w:rsidR="005F11A5" w:rsidRPr="00080281" w:rsidRDefault="005F11A5" w:rsidP="00A24DBF">
            <w:pPr>
              <w:spacing w:after="0" w:line="240" w:lineRule="auto"/>
              <w:ind w:left="284"/>
              <w:jc w:val="center"/>
              <w:rPr>
                <w:rFonts w:ascii="Comic Sans MS" w:hAnsi="Comic Sans MS" w:cs="Comic Sans MS"/>
                <w:b/>
                <w:bCs/>
                <w:sz w:val="32"/>
                <w:szCs w:val="32"/>
                <w:u w:val="single"/>
              </w:rPr>
            </w:pPr>
            <w:r>
              <w:rPr>
                <w:noProof/>
                <w:lang w:eastAsia="fr-FR"/>
              </w:rPr>
              <w:pict>
                <v:shape id="_x0000_s1043" type="#_x0000_t75" alt="pourquoigirafe.jpg" href="http://librairiesandales.hautetfort.com/media/01/01/101064" style="position:absolute;left:0;text-align:left;margin-left:0;margin-top:17.45pt;width:223.65pt;height:218.2pt;z-index:251682816;visibility:visible;mso-position-horizontal-relative:margin;mso-position-vertical-relative:margin" o:button="t">
                  <v:fill o:detectmouseclick="t"/>
                  <v:imagedata r:id="rId35" o:title=""/>
                  <w10:wrap type="square" anchorx="margin" anchory="margin"/>
                </v:shape>
              </w:pict>
            </w:r>
          </w:p>
        </w:tc>
      </w:tr>
      <w:tr w:rsidR="005F11A5" w:rsidRPr="00080281">
        <w:tc>
          <w:tcPr>
            <w:tcW w:w="7841" w:type="dxa"/>
          </w:tcPr>
          <w:p w:rsidR="005F11A5" w:rsidRPr="00080281" w:rsidRDefault="005F11A5" w:rsidP="00A24DBF">
            <w:pPr>
              <w:spacing w:after="0" w:line="240" w:lineRule="auto"/>
              <w:ind w:left="284"/>
              <w:rPr>
                <w:rFonts w:ascii="Comic Sans MS" w:hAnsi="Comic Sans MS" w:cs="Comic Sans MS"/>
                <w:b/>
                <w:bCs/>
                <w:sz w:val="32"/>
                <w:szCs w:val="32"/>
                <w:u w:val="single"/>
              </w:rPr>
            </w:pPr>
          </w:p>
          <w:p w:rsidR="005F11A5" w:rsidRPr="00080281" w:rsidRDefault="005F11A5" w:rsidP="00A24DB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conte étiologique</w:t>
            </w:r>
          </w:p>
          <w:p w:rsidR="005F11A5" w:rsidRPr="00080281" w:rsidRDefault="005F11A5" w:rsidP="00A24DBF">
            <w:pPr>
              <w:rPr>
                <w:sz w:val="24"/>
                <w:szCs w:val="24"/>
              </w:rPr>
            </w:pPr>
            <w:r w:rsidRPr="00080281">
              <w:rPr>
                <w:sz w:val="24"/>
                <w:szCs w:val="24"/>
              </w:rPr>
              <w:t xml:space="preserve"> En ce temps-là, les serpents étaient des animaux qui avaient des pattes. […]</w:t>
            </w:r>
          </w:p>
          <w:p w:rsidR="005F11A5" w:rsidRPr="00080281" w:rsidRDefault="005F11A5" w:rsidP="00A24DBF">
            <w:pPr>
              <w:rPr>
                <w:sz w:val="24"/>
                <w:szCs w:val="24"/>
              </w:rPr>
            </w:pPr>
            <w:r w:rsidRPr="00080281">
              <w:rPr>
                <w:sz w:val="24"/>
                <w:szCs w:val="24"/>
              </w:rPr>
              <w:t>Et c’est depuis ce jour que les serpents n’ont plus de pattes.</w:t>
            </w:r>
          </w:p>
          <w:p w:rsidR="005F11A5" w:rsidRPr="00080281" w:rsidRDefault="005F11A5" w:rsidP="00A24DBF">
            <w:pPr>
              <w:rPr>
                <w:sz w:val="24"/>
                <w:szCs w:val="24"/>
              </w:rPr>
            </w:pPr>
          </w:p>
          <w:p w:rsidR="005F11A5" w:rsidRPr="00080281" w:rsidRDefault="005F11A5" w:rsidP="00A24DBF">
            <w:pPr>
              <w:rPr>
                <w:sz w:val="24"/>
                <w:szCs w:val="24"/>
              </w:rPr>
            </w:pPr>
          </w:p>
          <w:p w:rsidR="005F11A5" w:rsidRPr="00080281" w:rsidRDefault="005F11A5" w:rsidP="00A24DBF">
            <w:pPr>
              <w:spacing w:after="0" w:line="240" w:lineRule="auto"/>
              <w:ind w:left="284"/>
              <w:jc w:val="center"/>
              <w:rPr>
                <w:rFonts w:ascii="Comic Sans MS" w:hAnsi="Comic Sans MS" w:cs="Comic Sans MS"/>
                <w:b/>
                <w:bCs/>
                <w:sz w:val="32"/>
                <w:szCs w:val="32"/>
                <w:u w:val="single"/>
              </w:rPr>
            </w:pPr>
            <w:r>
              <w:rPr>
                <w:noProof/>
                <w:lang w:eastAsia="fr-FR"/>
              </w:rPr>
              <w:pict>
                <v:shape id="_x0000_s1044" type="#_x0000_t75" alt="pourquoigirafe.jpg" href="http://librairiesandales.hautetfort.com/media/01/01/101064" style="position:absolute;left:0;text-align:left;margin-left:0;margin-top:17.45pt;width:223.65pt;height:218.2pt;z-index:251683840;visibility:visible;mso-position-horizontal-relative:margin;mso-position-vertical-relative:margin" o:button="t">
                  <v:fill o:detectmouseclick="t"/>
                  <v:imagedata r:id="rId35" o:title=""/>
                  <w10:wrap type="square" anchorx="margin" anchory="margin"/>
                </v:shape>
              </w:pict>
            </w:r>
          </w:p>
        </w:tc>
        <w:tc>
          <w:tcPr>
            <w:tcW w:w="7807" w:type="dxa"/>
          </w:tcPr>
          <w:p w:rsidR="005F11A5" w:rsidRPr="00080281" w:rsidRDefault="005F11A5" w:rsidP="00A24DBF">
            <w:pPr>
              <w:spacing w:after="0" w:line="240" w:lineRule="auto"/>
              <w:ind w:left="284"/>
              <w:rPr>
                <w:rFonts w:ascii="Comic Sans MS" w:hAnsi="Comic Sans MS" w:cs="Comic Sans MS"/>
                <w:b/>
                <w:bCs/>
                <w:sz w:val="32"/>
                <w:szCs w:val="32"/>
                <w:u w:val="single"/>
              </w:rPr>
            </w:pPr>
          </w:p>
          <w:p w:rsidR="005F11A5" w:rsidRPr="00080281" w:rsidRDefault="005F11A5" w:rsidP="00A24DB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conte étiologique</w:t>
            </w:r>
          </w:p>
          <w:p w:rsidR="005F11A5" w:rsidRPr="00080281" w:rsidRDefault="005F11A5" w:rsidP="00A24DBF">
            <w:pPr>
              <w:rPr>
                <w:sz w:val="24"/>
                <w:szCs w:val="24"/>
              </w:rPr>
            </w:pPr>
            <w:r w:rsidRPr="00080281">
              <w:rPr>
                <w:sz w:val="24"/>
                <w:szCs w:val="24"/>
              </w:rPr>
              <w:t xml:space="preserve"> En ce temps-là, les serpents étaient des animaux qui avaient des pattes. […]</w:t>
            </w:r>
          </w:p>
          <w:p w:rsidR="005F11A5" w:rsidRPr="00080281" w:rsidRDefault="005F11A5" w:rsidP="00A24DBF">
            <w:pPr>
              <w:rPr>
                <w:sz w:val="24"/>
                <w:szCs w:val="24"/>
              </w:rPr>
            </w:pPr>
            <w:r w:rsidRPr="00080281">
              <w:rPr>
                <w:sz w:val="24"/>
                <w:szCs w:val="24"/>
              </w:rPr>
              <w:t>Et c’est depuis ce jour que les serpents n’ont plus de pattes.</w:t>
            </w:r>
          </w:p>
          <w:p w:rsidR="005F11A5" w:rsidRPr="00080281" w:rsidRDefault="005F11A5" w:rsidP="00A24DBF">
            <w:pPr>
              <w:rPr>
                <w:sz w:val="24"/>
                <w:szCs w:val="24"/>
              </w:rPr>
            </w:pPr>
          </w:p>
          <w:p w:rsidR="005F11A5" w:rsidRPr="00080281" w:rsidRDefault="005F11A5" w:rsidP="00A24DBF">
            <w:pPr>
              <w:rPr>
                <w:sz w:val="24"/>
                <w:szCs w:val="24"/>
              </w:rPr>
            </w:pPr>
          </w:p>
          <w:p w:rsidR="005F11A5" w:rsidRPr="00080281" w:rsidRDefault="005F11A5" w:rsidP="00A24DBF">
            <w:pPr>
              <w:spacing w:after="0" w:line="240" w:lineRule="auto"/>
              <w:ind w:left="284"/>
              <w:jc w:val="center"/>
              <w:rPr>
                <w:rFonts w:ascii="Comic Sans MS" w:hAnsi="Comic Sans MS" w:cs="Comic Sans MS"/>
                <w:b/>
                <w:bCs/>
                <w:sz w:val="32"/>
                <w:szCs w:val="32"/>
                <w:u w:val="single"/>
              </w:rPr>
            </w:pPr>
            <w:r>
              <w:rPr>
                <w:noProof/>
                <w:lang w:eastAsia="fr-FR"/>
              </w:rPr>
              <w:pict>
                <v:shape id="_x0000_s1045" type="#_x0000_t75" alt="pourquoigirafe.jpg" href="http://librairiesandales.hautetfort.com/media/01/01/101064" style="position:absolute;left:0;text-align:left;margin-left:0;margin-top:17.45pt;width:223.65pt;height:218.2pt;z-index:251684864;visibility:visible;mso-position-horizontal-relative:margin;mso-position-vertical-relative:margin" o:button="t">
                  <v:fill o:detectmouseclick="t"/>
                  <v:imagedata r:id="rId35" o:title=""/>
                  <w10:wrap type="square" anchorx="margin" anchory="margin"/>
                </v:shape>
              </w:pict>
            </w:r>
          </w:p>
        </w:tc>
      </w:tr>
    </w:tbl>
    <w:p w:rsidR="005F11A5" w:rsidRPr="00080281" w:rsidRDefault="005F11A5">
      <w:r w:rsidRPr="0008028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63"/>
        <w:gridCol w:w="7796"/>
      </w:tblGrid>
      <w:tr w:rsidR="005F11A5" w:rsidRPr="00080281">
        <w:tc>
          <w:tcPr>
            <w:tcW w:w="7763" w:type="dxa"/>
          </w:tcPr>
          <w:p w:rsidR="005F11A5" w:rsidRPr="00080281" w:rsidRDefault="005F11A5" w:rsidP="008C2176">
            <w:pPr>
              <w:spacing w:after="0" w:line="240" w:lineRule="auto"/>
              <w:rPr>
                <w:rFonts w:ascii="Times New Roman" w:hAnsi="Times New Roman" w:cs="Times New Roman"/>
                <w:noProof/>
                <w:sz w:val="20"/>
                <w:szCs w:val="20"/>
                <w:lang w:eastAsia="fr-FR"/>
              </w:rPr>
            </w:pPr>
            <w:r>
              <w:rPr>
                <w:noProof/>
                <w:lang w:eastAsia="fr-FR"/>
              </w:rPr>
              <w:pict>
                <v:shape id="Image 9" o:spid="_x0000_s1046" type="#_x0000_t75" style="position:absolute;margin-left:222pt;margin-top:7.05pt;width:132.75pt;height:132.75pt;z-index:251646976;visibility:visible">
                  <v:imagedata r:id="rId36" o:title=""/>
                </v:shape>
              </w:pict>
            </w:r>
          </w:p>
          <w:p w:rsidR="005F11A5" w:rsidRPr="00080281" w:rsidRDefault="005F11A5" w:rsidP="008C2176">
            <w:pPr>
              <w:spacing w:after="0" w:line="240" w:lineRule="auto"/>
              <w:rPr>
                <w:rFonts w:ascii="Times New Roman" w:hAnsi="Times New Roman" w:cs="Times New Roman"/>
                <w:noProof/>
                <w:sz w:val="20"/>
                <w:szCs w:val="20"/>
                <w:lang w:eastAsia="fr-FR"/>
              </w:rPr>
            </w:pPr>
          </w:p>
          <w:p w:rsidR="005F11A5" w:rsidRPr="00080281" w:rsidRDefault="005F11A5" w:rsidP="008C2176">
            <w:pPr>
              <w:spacing w:after="0" w:line="240" w:lineRule="auto"/>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article de journal</w:t>
            </w:r>
          </w:p>
          <w:p w:rsidR="005F11A5" w:rsidRPr="00080281" w:rsidRDefault="005F11A5" w:rsidP="008C2176">
            <w:pPr>
              <w:spacing w:after="0" w:line="240" w:lineRule="auto"/>
              <w:rPr>
                <w:rFonts w:ascii="Comic Sans MS" w:hAnsi="Comic Sans MS" w:cs="Comic Sans MS"/>
                <w:b/>
                <w:bCs/>
                <w:sz w:val="32"/>
                <w:szCs w:val="32"/>
                <w:u w:val="single"/>
              </w:rPr>
            </w:pPr>
          </w:p>
          <w:p w:rsidR="005F11A5" w:rsidRPr="00080281" w:rsidRDefault="005F11A5" w:rsidP="008C2176">
            <w:pPr>
              <w:spacing w:after="0" w:line="240" w:lineRule="auto"/>
              <w:rPr>
                <w:rFonts w:ascii="Comic Sans MS" w:hAnsi="Comic Sans MS" w:cs="Comic Sans MS"/>
                <w:b/>
                <w:bCs/>
                <w:sz w:val="32"/>
                <w:szCs w:val="32"/>
                <w:u w:val="single"/>
              </w:rPr>
            </w:pPr>
          </w:p>
          <w:p w:rsidR="005F11A5" w:rsidRPr="00080281" w:rsidRDefault="005F11A5" w:rsidP="008C2176">
            <w:pPr>
              <w:spacing w:after="0" w:line="240" w:lineRule="auto"/>
              <w:jc w:val="center"/>
              <w:rPr>
                <w:rFonts w:ascii="Comic Sans MS" w:hAnsi="Comic Sans MS" w:cs="Comic Sans MS"/>
                <w:b/>
                <w:bCs/>
                <w:sz w:val="32"/>
                <w:szCs w:val="32"/>
                <w:u w:val="single"/>
              </w:rPr>
            </w:pP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 xml:space="preserve"> </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Mets-toi dans la peau d’un journaliste et rédige un article de journal au sujet d’une averse de grêle qui frappe Campénéac.</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Tu dois parler des conditions climatiques (nuages, orage, grêlons…), tu dois détailler les grêlons (taille, durée,…) sans oublier de préciser les dégâts et les réactions des élèves, des gens…</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N’oublie pas de trouver un titre « accrocheur » pour ton article (en général, une phrase non verbale)</w:t>
            </w:r>
          </w:p>
          <w:p w:rsidR="005F11A5" w:rsidRPr="00080281" w:rsidRDefault="005F11A5" w:rsidP="008C2176">
            <w:pPr>
              <w:spacing w:after="0" w:line="240" w:lineRule="auto"/>
              <w:rPr>
                <w:rFonts w:ascii="Times New Roman" w:hAnsi="Times New Roman" w:cs="Times New Roman"/>
                <w:sz w:val="20"/>
                <w:szCs w:val="20"/>
                <w:lang w:eastAsia="fr-FR"/>
              </w:rPr>
            </w:pPr>
          </w:p>
        </w:tc>
        <w:tc>
          <w:tcPr>
            <w:tcW w:w="7796" w:type="dxa"/>
          </w:tcPr>
          <w:p w:rsidR="005F11A5" w:rsidRPr="00080281" w:rsidRDefault="005F11A5" w:rsidP="008C2176">
            <w:pPr>
              <w:spacing w:after="0" w:line="240" w:lineRule="auto"/>
              <w:rPr>
                <w:rFonts w:ascii="Times New Roman" w:hAnsi="Times New Roman" w:cs="Times New Roman"/>
                <w:noProof/>
                <w:sz w:val="20"/>
                <w:szCs w:val="20"/>
                <w:lang w:eastAsia="fr-FR"/>
              </w:rPr>
            </w:pPr>
            <w:r>
              <w:rPr>
                <w:noProof/>
                <w:lang w:eastAsia="fr-FR"/>
              </w:rPr>
              <w:pict>
                <v:shape id="Image 108" o:spid="_x0000_s1047" type="#_x0000_t75" style="position:absolute;margin-left:222pt;margin-top:7.05pt;width:132.75pt;height:132.75pt;z-index:251648000;visibility:visible;mso-position-horizontal-relative:text;mso-position-vertical-relative:text">
                  <v:imagedata r:id="rId36" o:title=""/>
                </v:shape>
              </w:pict>
            </w:r>
          </w:p>
          <w:p w:rsidR="005F11A5" w:rsidRPr="00080281" w:rsidRDefault="005F11A5" w:rsidP="008C2176">
            <w:pPr>
              <w:spacing w:after="0" w:line="240" w:lineRule="auto"/>
              <w:rPr>
                <w:rFonts w:ascii="Times New Roman" w:hAnsi="Times New Roman" w:cs="Times New Roman"/>
                <w:noProof/>
                <w:sz w:val="20"/>
                <w:szCs w:val="20"/>
                <w:lang w:eastAsia="fr-FR"/>
              </w:rPr>
            </w:pPr>
          </w:p>
          <w:p w:rsidR="005F11A5" w:rsidRPr="00080281" w:rsidRDefault="005F11A5" w:rsidP="008C2176">
            <w:pPr>
              <w:spacing w:after="0" w:line="240" w:lineRule="auto"/>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article de journal</w:t>
            </w:r>
          </w:p>
          <w:p w:rsidR="005F11A5" w:rsidRPr="00080281" w:rsidRDefault="005F11A5" w:rsidP="008C2176">
            <w:pPr>
              <w:spacing w:after="0" w:line="240" w:lineRule="auto"/>
              <w:rPr>
                <w:rFonts w:ascii="Comic Sans MS" w:hAnsi="Comic Sans MS" w:cs="Comic Sans MS"/>
                <w:b/>
                <w:bCs/>
                <w:sz w:val="32"/>
                <w:szCs w:val="32"/>
                <w:u w:val="single"/>
              </w:rPr>
            </w:pPr>
          </w:p>
          <w:p w:rsidR="005F11A5" w:rsidRPr="00080281" w:rsidRDefault="005F11A5" w:rsidP="008C2176">
            <w:pPr>
              <w:spacing w:after="0" w:line="240" w:lineRule="auto"/>
              <w:rPr>
                <w:rFonts w:ascii="Comic Sans MS" w:hAnsi="Comic Sans MS" w:cs="Comic Sans MS"/>
                <w:b/>
                <w:bCs/>
                <w:sz w:val="32"/>
                <w:szCs w:val="32"/>
                <w:u w:val="single"/>
              </w:rPr>
            </w:pPr>
          </w:p>
          <w:p w:rsidR="005F11A5" w:rsidRPr="00080281" w:rsidRDefault="005F11A5" w:rsidP="008C2176">
            <w:pPr>
              <w:spacing w:after="0" w:line="240" w:lineRule="auto"/>
              <w:jc w:val="center"/>
              <w:rPr>
                <w:rFonts w:ascii="Comic Sans MS" w:hAnsi="Comic Sans MS" w:cs="Comic Sans MS"/>
                <w:b/>
                <w:bCs/>
                <w:sz w:val="32"/>
                <w:szCs w:val="32"/>
                <w:u w:val="single"/>
              </w:rPr>
            </w:pP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 xml:space="preserve"> </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Mets-toi dans la peau d’un journaliste et rédige un article de journal au sujet d’une averse de grêle qui frappe Campénéac.</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Tu dois parler des conditions climatiques (nuages, orage, grêlons…), tu dois détailler les grêlons (taille, durée,…) sans oublier de préciser les dégâts et les réactions des élèves, des gens…</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N’oublie pas de trouver un titre « accrocheur » pour ton article (en général, une phrase non verbale)</w:t>
            </w:r>
          </w:p>
          <w:p w:rsidR="005F11A5" w:rsidRPr="00080281" w:rsidRDefault="005F11A5" w:rsidP="008C2176">
            <w:pPr>
              <w:spacing w:after="0" w:line="240" w:lineRule="auto"/>
              <w:rPr>
                <w:rFonts w:ascii="Times New Roman" w:hAnsi="Times New Roman" w:cs="Times New Roman"/>
                <w:sz w:val="20"/>
                <w:szCs w:val="20"/>
                <w:lang w:eastAsia="fr-FR"/>
              </w:rPr>
            </w:pPr>
          </w:p>
        </w:tc>
      </w:tr>
      <w:tr w:rsidR="005F11A5" w:rsidRPr="00080281">
        <w:tc>
          <w:tcPr>
            <w:tcW w:w="7763" w:type="dxa"/>
          </w:tcPr>
          <w:p w:rsidR="005F11A5" w:rsidRPr="00080281" w:rsidRDefault="005F11A5" w:rsidP="008C2176">
            <w:pPr>
              <w:spacing w:after="0" w:line="240" w:lineRule="auto"/>
              <w:rPr>
                <w:rFonts w:ascii="Times New Roman" w:hAnsi="Times New Roman" w:cs="Times New Roman"/>
                <w:noProof/>
                <w:sz w:val="20"/>
                <w:szCs w:val="20"/>
                <w:lang w:eastAsia="fr-FR"/>
              </w:rPr>
            </w:pPr>
            <w:r>
              <w:rPr>
                <w:noProof/>
                <w:lang w:eastAsia="fr-FR"/>
              </w:rPr>
              <w:pict>
                <v:shape id="Image 109" o:spid="_x0000_s1048" type="#_x0000_t75" style="position:absolute;margin-left:222pt;margin-top:7.05pt;width:132.75pt;height:132.75pt;z-index:251649024;visibility:visible;mso-position-horizontal-relative:text;mso-position-vertical-relative:text">
                  <v:imagedata r:id="rId36" o:title=""/>
                </v:shape>
              </w:pict>
            </w:r>
          </w:p>
          <w:p w:rsidR="005F11A5" w:rsidRPr="00080281" w:rsidRDefault="005F11A5" w:rsidP="008C2176">
            <w:pPr>
              <w:spacing w:after="0" w:line="240" w:lineRule="auto"/>
              <w:rPr>
                <w:rFonts w:ascii="Times New Roman" w:hAnsi="Times New Roman" w:cs="Times New Roman"/>
                <w:noProof/>
                <w:sz w:val="20"/>
                <w:szCs w:val="20"/>
                <w:lang w:eastAsia="fr-FR"/>
              </w:rPr>
            </w:pPr>
          </w:p>
          <w:p w:rsidR="005F11A5" w:rsidRPr="00080281" w:rsidRDefault="005F11A5" w:rsidP="008C2176">
            <w:pPr>
              <w:spacing w:after="0" w:line="240" w:lineRule="auto"/>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article de journal</w:t>
            </w:r>
          </w:p>
          <w:p w:rsidR="005F11A5" w:rsidRPr="00080281" w:rsidRDefault="005F11A5" w:rsidP="008C2176">
            <w:pPr>
              <w:spacing w:after="0" w:line="240" w:lineRule="auto"/>
              <w:rPr>
                <w:rFonts w:ascii="Comic Sans MS" w:hAnsi="Comic Sans MS" w:cs="Comic Sans MS"/>
                <w:b/>
                <w:bCs/>
                <w:sz w:val="32"/>
                <w:szCs w:val="32"/>
                <w:u w:val="single"/>
              </w:rPr>
            </w:pPr>
          </w:p>
          <w:p w:rsidR="005F11A5" w:rsidRPr="00080281" w:rsidRDefault="005F11A5" w:rsidP="008C2176">
            <w:pPr>
              <w:spacing w:after="0" w:line="240" w:lineRule="auto"/>
              <w:rPr>
                <w:rFonts w:ascii="Comic Sans MS" w:hAnsi="Comic Sans MS" w:cs="Comic Sans MS"/>
                <w:b/>
                <w:bCs/>
                <w:sz w:val="32"/>
                <w:szCs w:val="32"/>
                <w:u w:val="single"/>
              </w:rPr>
            </w:pPr>
          </w:p>
          <w:p w:rsidR="005F11A5" w:rsidRPr="00080281" w:rsidRDefault="005F11A5" w:rsidP="008C2176">
            <w:pPr>
              <w:spacing w:after="0" w:line="240" w:lineRule="auto"/>
              <w:jc w:val="center"/>
              <w:rPr>
                <w:rFonts w:ascii="Comic Sans MS" w:hAnsi="Comic Sans MS" w:cs="Comic Sans MS"/>
                <w:b/>
                <w:bCs/>
                <w:sz w:val="32"/>
                <w:szCs w:val="32"/>
                <w:u w:val="single"/>
              </w:rPr>
            </w:pP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 xml:space="preserve"> </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Mets-toi dans la peau d’un journaliste et rédige un article de journal au sujet d’une averse de grêle qui frappe Campénéac.</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Tu dois parler des conditions climatiques (nuages, orage, grêlons…), tu dois détailler les grêlons (taille, durée,…) sans oublier de préciser les dégâts et les réactions des élèves, des gens…</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N’oublie pas de trouver un titre « accrocheur » pour ton article (en général, une phrase non verbale)</w:t>
            </w:r>
          </w:p>
          <w:p w:rsidR="005F11A5" w:rsidRPr="00080281" w:rsidRDefault="005F11A5" w:rsidP="008C2176">
            <w:pPr>
              <w:spacing w:after="0" w:line="240" w:lineRule="auto"/>
              <w:rPr>
                <w:rFonts w:ascii="Times New Roman" w:hAnsi="Times New Roman" w:cs="Times New Roman"/>
                <w:sz w:val="20"/>
                <w:szCs w:val="20"/>
                <w:lang w:eastAsia="fr-FR"/>
              </w:rPr>
            </w:pPr>
          </w:p>
        </w:tc>
        <w:tc>
          <w:tcPr>
            <w:tcW w:w="7796" w:type="dxa"/>
          </w:tcPr>
          <w:p w:rsidR="005F11A5" w:rsidRPr="00080281" w:rsidRDefault="005F11A5" w:rsidP="008C2176">
            <w:pPr>
              <w:spacing w:after="0" w:line="240" w:lineRule="auto"/>
              <w:rPr>
                <w:rFonts w:ascii="Times New Roman" w:hAnsi="Times New Roman" w:cs="Times New Roman"/>
                <w:noProof/>
                <w:sz w:val="20"/>
                <w:szCs w:val="20"/>
                <w:lang w:eastAsia="fr-FR"/>
              </w:rPr>
            </w:pPr>
            <w:r>
              <w:rPr>
                <w:noProof/>
                <w:lang w:eastAsia="fr-FR"/>
              </w:rPr>
              <w:pict>
                <v:shape id="Image 110" o:spid="_x0000_s1049" type="#_x0000_t75" style="position:absolute;margin-left:222pt;margin-top:7.05pt;width:132.75pt;height:132.75pt;z-index:251650048;visibility:visible;mso-position-horizontal-relative:text;mso-position-vertical-relative:text">
                  <v:imagedata r:id="rId36" o:title=""/>
                </v:shape>
              </w:pict>
            </w:r>
          </w:p>
          <w:p w:rsidR="005F11A5" w:rsidRPr="00080281" w:rsidRDefault="005F11A5" w:rsidP="008C2176">
            <w:pPr>
              <w:spacing w:after="0" w:line="240" w:lineRule="auto"/>
              <w:rPr>
                <w:rFonts w:ascii="Times New Roman" w:hAnsi="Times New Roman" w:cs="Times New Roman"/>
                <w:noProof/>
                <w:sz w:val="20"/>
                <w:szCs w:val="20"/>
                <w:lang w:eastAsia="fr-FR"/>
              </w:rPr>
            </w:pPr>
          </w:p>
          <w:p w:rsidR="005F11A5" w:rsidRPr="00080281" w:rsidRDefault="005F11A5" w:rsidP="008C2176">
            <w:pPr>
              <w:spacing w:after="0" w:line="240" w:lineRule="auto"/>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article de journal</w:t>
            </w:r>
          </w:p>
          <w:p w:rsidR="005F11A5" w:rsidRPr="00080281" w:rsidRDefault="005F11A5" w:rsidP="008C2176">
            <w:pPr>
              <w:spacing w:after="0" w:line="240" w:lineRule="auto"/>
              <w:rPr>
                <w:rFonts w:ascii="Comic Sans MS" w:hAnsi="Comic Sans MS" w:cs="Comic Sans MS"/>
                <w:b/>
                <w:bCs/>
                <w:sz w:val="32"/>
                <w:szCs w:val="32"/>
                <w:u w:val="single"/>
              </w:rPr>
            </w:pPr>
          </w:p>
          <w:p w:rsidR="005F11A5" w:rsidRPr="00080281" w:rsidRDefault="005F11A5" w:rsidP="008C2176">
            <w:pPr>
              <w:spacing w:after="0" w:line="240" w:lineRule="auto"/>
              <w:rPr>
                <w:rFonts w:ascii="Comic Sans MS" w:hAnsi="Comic Sans MS" w:cs="Comic Sans MS"/>
                <w:b/>
                <w:bCs/>
                <w:sz w:val="32"/>
                <w:szCs w:val="32"/>
                <w:u w:val="single"/>
              </w:rPr>
            </w:pPr>
          </w:p>
          <w:p w:rsidR="005F11A5" w:rsidRPr="00080281" w:rsidRDefault="005F11A5" w:rsidP="008C2176">
            <w:pPr>
              <w:spacing w:after="0" w:line="240" w:lineRule="auto"/>
              <w:jc w:val="center"/>
              <w:rPr>
                <w:rFonts w:ascii="Comic Sans MS" w:hAnsi="Comic Sans MS" w:cs="Comic Sans MS"/>
                <w:b/>
                <w:bCs/>
                <w:sz w:val="32"/>
                <w:szCs w:val="32"/>
                <w:u w:val="single"/>
              </w:rPr>
            </w:pP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 xml:space="preserve"> </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Mets-toi dans la peau d’un journaliste et rédige un article de journal au sujet d’une averse de grêle qui frappe Campénéac.</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Tu dois parler des conditions climatiques (nuages, orage, grêlons…), tu dois détailler les grêlons (taille, durée,…) sans oublier de préciser les dégâts et les réactions des élèves, des gens…</w:t>
            </w:r>
          </w:p>
          <w:p w:rsidR="005F11A5" w:rsidRPr="00080281" w:rsidRDefault="005F11A5" w:rsidP="008C2176">
            <w:pPr>
              <w:spacing w:after="0" w:line="240" w:lineRule="auto"/>
              <w:rPr>
                <w:rFonts w:ascii="Comic Sans MS" w:hAnsi="Comic Sans MS" w:cs="Comic Sans MS"/>
                <w:sz w:val="20"/>
                <w:szCs w:val="20"/>
                <w:lang w:eastAsia="fr-FR"/>
              </w:rPr>
            </w:pPr>
            <w:r w:rsidRPr="00080281">
              <w:rPr>
                <w:rFonts w:ascii="Comic Sans MS" w:hAnsi="Comic Sans MS" w:cs="Comic Sans MS"/>
                <w:sz w:val="20"/>
                <w:szCs w:val="20"/>
                <w:lang w:eastAsia="fr-FR"/>
              </w:rPr>
              <w:t>N’oublie pas de trouver un titre « accrocheur » pour ton article (en général, une phrase non verbale)</w:t>
            </w:r>
          </w:p>
          <w:p w:rsidR="005F11A5" w:rsidRPr="00080281" w:rsidRDefault="005F11A5" w:rsidP="008C2176">
            <w:pPr>
              <w:spacing w:after="0" w:line="240" w:lineRule="auto"/>
              <w:rPr>
                <w:rFonts w:ascii="Times New Roman" w:hAnsi="Times New Roman" w:cs="Times New Roman"/>
                <w:sz w:val="20"/>
                <w:szCs w:val="20"/>
                <w:lang w:eastAsia="fr-FR"/>
              </w:rPr>
            </w:pPr>
          </w:p>
        </w:tc>
      </w:tr>
    </w:tbl>
    <w:p w:rsidR="005F11A5" w:rsidRPr="00080281" w:rsidRDefault="005F11A5" w:rsidP="00F63BC9">
      <w:pPr>
        <w:spacing w:after="0" w:line="240" w:lineRule="auto"/>
        <w:rPr>
          <w:sz w:val="2"/>
          <w:szCs w:val="2"/>
        </w:rPr>
      </w:pPr>
      <w:r w:rsidRPr="0008028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07"/>
        <w:gridCol w:w="7807"/>
      </w:tblGrid>
      <w:tr w:rsidR="005F11A5" w:rsidRPr="00080281">
        <w:tc>
          <w:tcPr>
            <w:tcW w:w="7807"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br w:type="page"/>
            </w:r>
            <w:r w:rsidRPr="00080281">
              <w:rPr>
                <w:rFonts w:ascii="Comic Sans MS" w:hAnsi="Comic Sans MS" w:cs="Comic Sans MS"/>
                <w:b/>
                <w:bCs/>
                <w:sz w:val="32"/>
                <w:szCs w:val="32"/>
                <w:u w:val="single"/>
              </w:rPr>
              <w:t>J’invente une histoire policière : une enquête dans la classe</w:t>
            </w:r>
          </w:p>
          <w:p w:rsidR="005F11A5" w:rsidRPr="00080281" w:rsidRDefault="005F11A5" w:rsidP="00D735F2">
            <w:pPr>
              <w:spacing w:after="0" w:line="240" w:lineRule="auto"/>
              <w:ind w:left="284"/>
              <w:rPr>
                <w:rFonts w:ascii="Kunstler Script" w:hAnsi="Kunstler Script" w:cs="Kunstler Script"/>
                <w:b/>
                <w:bCs/>
                <w:sz w:val="48"/>
                <w:szCs w:val="48"/>
              </w:rPr>
            </w:pPr>
            <w:r w:rsidRPr="00080281">
              <w:rPr>
                <w:rFonts w:ascii="Kunstler Script" w:hAnsi="Kunstler Script" w:cs="Kunstler Script"/>
                <w:b/>
                <w:bCs/>
                <w:sz w:val="48"/>
                <w:szCs w:val="48"/>
              </w:rPr>
              <w:t>Le téléphone portable de la maîtresse a disparu …</w:t>
            </w:r>
          </w:p>
          <w:p w:rsidR="005F11A5" w:rsidRPr="00080281" w:rsidRDefault="005F11A5" w:rsidP="007660FB">
            <w:pPr>
              <w:spacing w:after="0" w:line="240" w:lineRule="auto"/>
              <w:ind w:left="284"/>
              <w:jc w:val="center"/>
              <w:rPr>
                <w:rFonts w:ascii="Comic Sans MS" w:hAnsi="Comic Sans MS" w:cs="Comic Sans MS"/>
                <w:b/>
                <w:bCs/>
                <w:sz w:val="32"/>
                <w:szCs w:val="32"/>
                <w:u w:val="single"/>
              </w:rPr>
            </w:pPr>
            <w:hyperlink r:id="rId37" w:history="1">
              <w:r w:rsidRPr="00080281">
                <w:rPr>
                  <w:rFonts w:ascii="Arial" w:hAnsi="Arial" w:cs="Arial"/>
                  <w:noProof/>
                  <w:color w:val="1A0DAB"/>
                  <w:sz w:val="20"/>
                  <w:szCs w:val="20"/>
                  <w:lang w:eastAsia="fr-FR"/>
                </w:rPr>
                <w:pict>
                  <v:shape id="Image 2" o:spid="_x0000_i1077" type="#_x0000_t75" alt="https://encrypted-tbn0.gstatic.com/images?q=tbn:ANd9GcSFnOiyKQ-RCFWhqmm1C1uh50459EJe0hoQQbuXgHHkCKLKtLVV0YZK__og" href="http://www.google.fr/url?url=http://www.cndp.fr/crdp-dijon/Telephone-portable.html&amp;rct=j&amp;frm=1&amp;q=&amp;esrc=s&amp;sa=U&amp;ei=ZyGxU-PIBYq60QWdhoCoAw&amp;ved=0CCoQ9QEwCg&amp;sig2=7p8iokbpsj_ZLA2eoJQDnA&amp;usg=AFQjCNFcRbaSEfD_hf5QmnoarW" style="width:70.5pt;height:110.25pt;visibility:visible" o:button="t">
                    <v:fill o:detectmouseclick="t"/>
                    <v:imagedata r:id="rId38" o:title=""/>
                  </v:shape>
                </w:pict>
              </w:r>
            </w:hyperlink>
          </w:p>
          <w:p w:rsidR="005F11A5" w:rsidRPr="00080281" w:rsidRDefault="005F11A5" w:rsidP="007660FB">
            <w:pPr>
              <w:spacing w:after="0" w:line="240" w:lineRule="auto"/>
              <w:ind w:left="284"/>
              <w:jc w:val="center"/>
              <w:rPr>
                <w:rFonts w:ascii="Comic Sans MS" w:hAnsi="Comic Sans MS" w:cs="Comic Sans MS"/>
                <w:b/>
                <w:bCs/>
                <w:sz w:val="32"/>
                <w:szCs w:val="32"/>
              </w:rPr>
            </w:pPr>
            <w:r w:rsidRPr="00080281">
              <w:rPr>
                <w:rFonts w:ascii="Comic Sans MS" w:hAnsi="Comic Sans MS" w:cs="Comic Sans MS"/>
                <w:b/>
                <w:bCs/>
                <w:sz w:val="32"/>
                <w:szCs w:val="32"/>
              </w:rPr>
              <w:t xml:space="preserve">Il faut mener une enquête, </w:t>
            </w:r>
          </w:p>
          <w:p w:rsidR="005F11A5" w:rsidRPr="00080281" w:rsidRDefault="005F11A5" w:rsidP="007660FB">
            <w:pPr>
              <w:spacing w:after="0" w:line="240" w:lineRule="auto"/>
              <w:ind w:left="284"/>
              <w:jc w:val="center"/>
              <w:rPr>
                <w:rFonts w:ascii="Comic Sans MS" w:hAnsi="Comic Sans MS" w:cs="Comic Sans MS"/>
                <w:b/>
                <w:bCs/>
                <w:sz w:val="32"/>
                <w:szCs w:val="32"/>
              </w:rPr>
            </w:pPr>
            <w:r w:rsidRPr="00080281">
              <w:rPr>
                <w:rFonts w:ascii="Comic Sans MS" w:hAnsi="Comic Sans MS" w:cs="Comic Sans MS"/>
                <w:b/>
                <w:bCs/>
                <w:sz w:val="32"/>
                <w:szCs w:val="32"/>
              </w:rPr>
              <w:t>il y a sans doute des indices, des témoins, des preuves, des alibis …</w:t>
            </w:r>
          </w:p>
          <w:p w:rsidR="005F11A5" w:rsidRPr="00080281" w:rsidRDefault="005F11A5" w:rsidP="007660FB">
            <w:pPr>
              <w:spacing w:after="0" w:line="240" w:lineRule="auto"/>
              <w:ind w:left="284"/>
              <w:jc w:val="center"/>
              <w:rPr>
                <w:rFonts w:ascii="Comic Sans MS" w:hAnsi="Comic Sans MS" w:cs="Comic Sans MS"/>
                <w:b/>
                <w:bCs/>
                <w:sz w:val="10"/>
                <w:szCs w:val="10"/>
                <w:u w:val="single"/>
              </w:rPr>
            </w:pPr>
          </w:p>
        </w:tc>
        <w:tc>
          <w:tcPr>
            <w:tcW w:w="7807" w:type="dxa"/>
          </w:tcPr>
          <w:p w:rsidR="005F11A5" w:rsidRPr="00080281" w:rsidRDefault="005F11A5" w:rsidP="00DF50FC">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J’invente une histoire policière : une enquête dans la classe</w:t>
            </w:r>
          </w:p>
          <w:p w:rsidR="005F11A5" w:rsidRPr="00080281" w:rsidRDefault="005F11A5" w:rsidP="00DF50FC">
            <w:pPr>
              <w:spacing w:after="0" w:line="240" w:lineRule="auto"/>
              <w:ind w:left="284"/>
              <w:rPr>
                <w:rFonts w:ascii="Kunstler Script" w:hAnsi="Kunstler Script" w:cs="Kunstler Script"/>
                <w:b/>
                <w:bCs/>
                <w:sz w:val="48"/>
                <w:szCs w:val="48"/>
              </w:rPr>
            </w:pPr>
            <w:r w:rsidRPr="00080281">
              <w:rPr>
                <w:rFonts w:ascii="Kunstler Script" w:hAnsi="Kunstler Script" w:cs="Kunstler Script"/>
                <w:b/>
                <w:bCs/>
                <w:sz w:val="48"/>
                <w:szCs w:val="48"/>
              </w:rPr>
              <w:t>Le téléphone portable de la maîtresse a disparu …</w:t>
            </w:r>
          </w:p>
          <w:p w:rsidR="005F11A5" w:rsidRPr="00080281" w:rsidRDefault="005F11A5" w:rsidP="00DF50FC">
            <w:pPr>
              <w:spacing w:after="0" w:line="240" w:lineRule="auto"/>
              <w:ind w:left="284"/>
              <w:jc w:val="center"/>
              <w:rPr>
                <w:rFonts w:ascii="Comic Sans MS" w:hAnsi="Comic Sans MS" w:cs="Comic Sans MS"/>
                <w:b/>
                <w:bCs/>
                <w:sz w:val="32"/>
                <w:szCs w:val="32"/>
                <w:u w:val="single"/>
              </w:rPr>
            </w:pPr>
            <w:hyperlink r:id="rId39" w:history="1">
              <w:r w:rsidRPr="00080281">
                <w:rPr>
                  <w:rFonts w:ascii="Arial" w:hAnsi="Arial" w:cs="Arial"/>
                  <w:noProof/>
                  <w:color w:val="1A0DAB"/>
                  <w:sz w:val="20"/>
                  <w:szCs w:val="20"/>
                  <w:lang w:eastAsia="fr-FR"/>
                </w:rPr>
                <w:pict>
                  <v:shape id="Image 111" o:spid="_x0000_i1078" type="#_x0000_t75" alt="https://encrypted-tbn0.gstatic.com/images?q=tbn:ANd9GcSFnOiyKQ-RCFWhqmm1C1uh50459EJe0hoQQbuXgHHkCKLKtLVV0YZK__og" href="http://www.google.fr/url?url=http://www.cndp.fr/crdp-dijon/Telephone-portable.html&amp;rct=j&amp;frm=1&amp;q=&amp;esrc=s&amp;sa=U&amp;ei=ZyGxU-PIBYq60QWdhoCoAw&amp;ved=0CCoQ9QEwCg&amp;sig2=7p8iokbpsj_ZLA2eoJQDnA&amp;usg=AFQjCNFcRbaSEfD_hf5QmnoarW" style="width:70.5pt;height:110.25pt;visibility:visible" o:button="t">
                    <v:fill o:detectmouseclick="t"/>
                    <v:imagedata r:id="rId38" o:title=""/>
                  </v:shape>
                </w:pict>
              </w:r>
            </w:hyperlink>
          </w:p>
          <w:p w:rsidR="005F11A5" w:rsidRPr="00080281" w:rsidRDefault="005F11A5" w:rsidP="00DF50FC">
            <w:pPr>
              <w:spacing w:after="0" w:line="240" w:lineRule="auto"/>
              <w:ind w:left="284"/>
              <w:jc w:val="center"/>
              <w:rPr>
                <w:rFonts w:ascii="Comic Sans MS" w:hAnsi="Comic Sans MS" w:cs="Comic Sans MS"/>
                <w:b/>
                <w:bCs/>
                <w:sz w:val="32"/>
                <w:szCs w:val="32"/>
              </w:rPr>
            </w:pPr>
            <w:r w:rsidRPr="00080281">
              <w:rPr>
                <w:rFonts w:ascii="Comic Sans MS" w:hAnsi="Comic Sans MS" w:cs="Comic Sans MS"/>
                <w:b/>
                <w:bCs/>
                <w:sz w:val="32"/>
                <w:szCs w:val="32"/>
              </w:rPr>
              <w:t xml:space="preserve">Il faut mener une enquête, </w:t>
            </w:r>
          </w:p>
          <w:p w:rsidR="005F11A5" w:rsidRPr="00080281" w:rsidRDefault="005F11A5" w:rsidP="00DF50FC">
            <w:pPr>
              <w:spacing w:after="0" w:line="240" w:lineRule="auto"/>
              <w:ind w:left="284"/>
              <w:jc w:val="center"/>
              <w:rPr>
                <w:rFonts w:ascii="Comic Sans MS" w:hAnsi="Comic Sans MS" w:cs="Comic Sans MS"/>
                <w:b/>
                <w:bCs/>
                <w:sz w:val="32"/>
                <w:szCs w:val="32"/>
              </w:rPr>
            </w:pPr>
            <w:r w:rsidRPr="00080281">
              <w:rPr>
                <w:rFonts w:ascii="Comic Sans MS" w:hAnsi="Comic Sans MS" w:cs="Comic Sans MS"/>
                <w:b/>
                <w:bCs/>
                <w:sz w:val="32"/>
                <w:szCs w:val="32"/>
              </w:rPr>
              <w:t>il y a sans doute des indices, des témoins, des preuves, des alibis …</w:t>
            </w:r>
          </w:p>
          <w:p w:rsidR="005F11A5" w:rsidRPr="00080281" w:rsidRDefault="005F11A5" w:rsidP="00D735F2">
            <w:pPr>
              <w:spacing w:after="0" w:line="240" w:lineRule="auto"/>
              <w:ind w:left="284"/>
              <w:rPr>
                <w:rFonts w:ascii="Comic Sans MS" w:hAnsi="Comic Sans MS" w:cs="Comic Sans MS"/>
                <w:b/>
                <w:bCs/>
                <w:sz w:val="10"/>
                <w:szCs w:val="10"/>
                <w:u w:val="single"/>
              </w:rPr>
            </w:pPr>
          </w:p>
        </w:tc>
      </w:tr>
      <w:tr w:rsidR="005F11A5" w:rsidRPr="00080281">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J’invente une histoire policière : une enquête dans la classe</w:t>
            </w:r>
          </w:p>
          <w:p w:rsidR="005F11A5" w:rsidRPr="00080281" w:rsidRDefault="005F11A5" w:rsidP="003211FF">
            <w:pPr>
              <w:spacing w:after="0" w:line="240" w:lineRule="auto"/>
              <w:ind w:left="284"/>
              <w:rPr>
                <w:rFonts w:ascii="Kunstler Script" w:hAnsi="Kunstler Script" w:cs="Kunstler Script"/>
                <w:b/>
                <w:bCs/>
                <w:sz w:val="48"/>
                <w:szCs w:val="48"/>
              </w:rPr>
            </w:pPr>
            <w:r w:rsidRPr="00080281">
              <w:rPr>
                <w:rFonts w:ascii="Kunstler Script" w:hAnsi="Kunstler Script" w:cs="Kunstler Script"/>
                <w:b/>
                <w:bCs/>
                <w:sz w:val="48"/>
                <w:szCs w:val="48"/>
              </w:rPr>
              <w:t>Le téléphone portable de la maîtresse a disparu …</w:t>
            </w:r>
          </w:p>
          <w:p w:rsidR="005F11A5" w:rsidRPr="00080281" w:rsidRDefault="005F11A5" w:rsidP="003211FF">
            <w:pPr>
              <w:spacing w:after="0" w:line="240" w:lineRule="auto"/>
              <w:ind w:left="284"/>
              <w:jc w:val="center"/>
              <w:rPr>
                <w:rFonts w:ascii="Comic Sans MS" w:hAnsi="Comic Sans MS" w:cs="Comic Sans MS"/>
                <w:b/>
                <w:bCs/>
                <w:sz w:val="32"/>
                <w:szCs w:val="32"/>
                <w:u w:val="single"/>
              </w:rPr>
            </w:pPr>
            <w:hyperlink r:id="rId40" w:history="1">
              <w:r w:rsidRPr="00080281">
                <w:rPr>
                  <w:rFonts w:ascii="Arial" w:hAnsi="Arial" w:cs="Arial"/>
                  <w:noProof/>
                  <w:color w:val="1A0DAB"/>
                  <w:sz w:val="20"/>
                  <w:szCs w:val="20"/>
                  <w:lang w:eastAsia="fr-FR"/>
                </w:rPr>
                <w:pict>
                  <v:shape id="Image 112" o:spid="_x0000_i1079" type="#_x0000_t75" alt="https://encrypted-tbn0.gstatic.com/images?q=tbn:ANd9GcSFnOiyKQ-RCFWhqmm1C1uh50459EJe0hoQQbuXgHHkCKLKtLVV0YZK__og" href="http://www.google.fr/url?url=http://www.cndp.fr/crdp-dijon/Telephone-portable.html&amp;rct=j&amp;frm=1&amp;q=&amp;esrc=s&amp;sa=U&amp;ei=ZyGxU-PIBYq60QWdhoCoAw&amp;ved=0CCoQ9QEwCg&amp;sig2=7p8iokbpsj_ZLA2eoJQDnA&amp;usg=AFQjCNFcRbaSEfD_hf5QmnoarW" style="width:70.5pt;height:110.25pt;visibility:visible" o:button="t">
                    <v:fill o:detectmouseclick="t"/>
                    <v:imagedata r:id="rId38" o:title=""/>
                  </v:shape>
                </w:pict>
              </w:r>
            </w:hyperlink>
          </w:p>
          <w:p w:rsidR="005F11A5" w:rsidRPr="00080281" w:rsidRDefault="005F11A5" w:rsidP="003211FF">
            <w:pPr>
              <w:spacing w:after="0" w:line="240" w:lineRule="auto"/>
              <w:ind w:left="284"/>
              <w:jc w:val="center"/>
              <w:rPr>
                <w:rFonts w:ascii="Comic Sans MS" w:hAnsi="Comic Sans MS" w:cs="Comic Sans MS"/>
                <w:b/>
                <w:bCs/>
                <w:sz w:val="32"/>
                <w:szCs w:val="32"/>
              </w:rPr>
            </w:pPr>
            <w:r w:rsidRPr="00080281">
              <w:rPr>
                <w:rFonts w:ascii="Comic Sans MS" w:hAnsi="Comic Sans MS" w:cs="Comic Sans MS"/>
                <w:b/>
                <w:bCs/>
                <w:sz w:val="32"/>
                <w:szCs w:val="32"/>
              </w:rPr>
              <w:t xml:space="preserve">Il faut mener une enquête, </w:t>
            </w:r>
          </w:p>
          <w:p w:rsidR="005F11A5" w:rsidRPr="00080281" w:rsidRDefault="005F11A5" w:rsidP="00DF50FC">
            <w:pPr>
              <w:spacing w:after="0" w:line="240" w:lineRule="auto"/>
              <w:ind w:left="284"/>
              <w:jc w:val="center"/>
              <w:rPr>
                <w:rFonts w:ascii="Comic Sans MS" w:hAnsi="Comic Sans MS" w:cs="Comic Sans MS"/>
                <w:b/>
                <w:bCs/>
                <w:sz w:val="32"/>
                <w:szCs w:val="32"/>
              </w:rPr>
            </w:pPr>
            <w:r w:rsidRPr="00080281">
              <w:rPr>
                <w:rFonts w:ascii="Comic Sans MS" w:hAnsi="Comic Sans MS" w:cs="Comic Sans MS"/>
                <w:b/>
                <w:bCs/>
                <w:sz w:val="32"/>
                <w:szCs w:val="32"/>
              </w:rPr>
              <w:t>il y a sans doute des indices, des témoins, des preuves, des alibis …</w: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J’invente une histoire policière : une enquête dans la classe</w:t>
            </w:r>
          </w:p>
          <w:p w:rsidR="005F11A5" w:rsidRPr="00080281" w:rsidRDefault="005F11A5" w:rsidP="003211FF">
            <w:pPr>
              <w:spacing w:after="0" w:line="240" w:lineRule="auto"/>
              <w:ind w:left="284"/>
              <w:rPr>
                <w:rFonts w:ascii="Kunstler Script" w:hAnsi="Kunstler Script" w:cs="Kunstler Script"/>
                <w:b/>
                <w:bCs/>
                <w:sz w:val="48"/>
                <w:szCs w:val="48"/>
              </w:rPr>
            </w:pPr>
            <w:r w:rsidRPr="00080281">
              <w:rPr>
                <w:rFonts w:ascii="Kunstler Script" w:hAnsi="Kunstler Script" w:cs="Kunstler Script"/>
                <w:b/>
                <w:bCs/>
                <w:sz w:val="48"/>
                <w:szCs w:val="48"/>
              </w:rPr>
              <w:t>Le téléphone portable de la maîtresse a disparu …</w:t>
            </w:r>
          </w:p>
          <w:p w:rsidR="005F11A5" w:rsidRPr="00080281" w:rsidRDefault="005F11A5" w:rsidP="003211FF">
            <w:pPr>
              <w:spacing w:after="0" w:line="240" w:lineRule="auto"/>
              <w:ind w:left="284"/>
              <w:jc w:val="center"/>
              <w:rPr>
                <w:rFonts w:ascii="Comic Sans MS" w:hAnsi="Comic Sans MS" w:cs="Comic Sans MS"/>
                <w:b/>
                <w:bCs/>
                <w:sz w:val="32"/>
                <w:szCs w:val="32"/>
                <w:u w:val="single"/>
              </w:rPr>
            </w:pPr>
            <w:hyperlink r:id="rId41" w:history="1">
              <w:r w:rsidRPr="00080281">
                <w:rPr>
                  <w:rFonts w:ascii="Arial" w:hAnsi="Arial" w:cs="Arial"/>
                  <w:noProof/>
                  <w:color w:val="1A0DAB"/>
                  <w:sz w:val="20"/>
                  <w:szCs w:val="20"/>
                  <w:lang w:eastAsia="fr-FR"/>
                </w:rPr>
                <w:pict>
                  <v:shape id="Image 113" o:spid="_x0000_i1080" type="#_x0000_t75" alt="https://encrypted-tbn0.gstatic.com/images?q=tbn:ANd9GcSFnOiyKQ-RCFWhqmm1C1uh50459EJe0hoQQbuXgHHkCKLKtLVV0YZK__og" href="http://www.google.fr/url?url=http://www.cndp.fr/crdp-dijon/Telephone-portable.html&amp;rct=j&amp;frm=1&amp;q=&amp;esrc=s&amp;sa=U&amp;ei=ZyGxU-PIBYq60QWdhoCoAw&amp;ved=0CCoQ9QEwCg&amp;sig2=7p8iokbpsj_ZLA2eoJQDnA&amp;usg=AFQjCNFcRbaSEfD_hf5QmnoarW" style="width:70.5pt;height:110.25pt;visibility:visible" o:button="t">
                    <v:fill o:detectmouseclick="t"/>
                    <v:imagedata r:id="rId38" o:title=""/>
                  </v:shape>
                </w:pict>
              </w:r>
            </w:hyperlink>
          </w:p>
          <w:p w:rsidR="005F11A5" w:rsidRPr="00080281" w:rsidRDefault="005F11A5" w:rsidP="003211FF">
            <w:pPr>
              <w:spacing w:after="0" w:line="240" w:lineRule="auto"/>
              <w:ind w:left="284"/>
              <w:jc w:val="center"/>
              <w:rPr>
                <w:rFonts w:ascii="Comic Sans MS" w:hAnsi="Comic Sans MS" w:cs="Comic Sans MS"/>
                <w:b/>
                <w:bCs/>
                <w:sz w:val="32"/>
                <w:szCs w:val="32"/>
              </w:rPr>
            </w:pPr>
            <w:r w:rsidRPr="00080281">
              <w:rPr>
                <w:rFonts w:ascii="Comic Sans MS" w:hAnsi="Comic Sans MS" w:cs="Comic Sans MS"/>
                <w:b/>
                <w:bCs/>
                <w:sz w:val="32"/>
                <w:szCs w:val="32"/>
              </w:rPr>
              <w:t xml:space="preserve">Il faut mener une enquête, </w:t>
            </w:r>
          </w:p>
          <w:p w:rsidR="005F11A5" w:rsidRPr="00080281" w:rsidRDefault="005F11A5" w:rsidP="00DF50FC">
            <w:pPr>
              <w:spacing w:after="0" w:line="240" w:lineRule="auto"/>
              <w:ind w:left="284"/>
              <w:jc w:val="center"/>
              <w:rPr>
                <w:rFonts w:ascii="Comic Sans MS" w:hAnsi="Comic Sans MS" w:cs="Comic Sans MS"/>
                <w:b/>
                <w:bCs/>
                <w:sz w:val="32"/>
                <w:szCs w:val="32"/>
              </w:rPr>
            </w:pPr>
            <w:r w:rsidRPr="00080281">
              <w:rPr>
                <w:rFonts w:ascii="Comic Sans MS" w:hAnsi="Comic Sans MS" w:cs="Comic Sans MS"/>
                <w:b/>
                <w:bCs/>
                <w:sz w:val="32"/>
                <w:szCs w:val="32"/>
              </w:rPr>
              <w:t>il y a sans doute des indices, des témoins, des preuves, des alibis …</w:t>
            </w:r>
          </w:p>
        </w:tc>
      </w:tr>
      <w:tr w:rsidR="005F11A5" w:rsidRPr="00080281">
        <w:tc>
          <w:tcPr>
            <w:tcW w:w="7807"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raconte en quelques lignes une histoire au sujet d’une épée magique.</w:t>
            </w:r>
          </w:p>
          <w:p w:rsidR="005F11A5" w:rsidRPr="00080281" w:rsidRDefault="005F11A5" w:rsidP="00D735F2">
            <w:pPr>
              <w:spacing w:after="0" w:line="240" w:lineRule="auto"/>
              <w:ind w:left="284"/>
              <w:rPr>
                <w:rFonts w:ascii="Comic Sans MS" w:hAnsi="Comic Sans MS" w:cs="Comic Sans MS"/>
                <w:b/>
                <w:bCs/>
                <w:sz w:val="32"/>
                <w:szCs w:val="32"/>
                <w:u w:val="single"/>
              </w:rPr>
            </w:pPr>
          </w:p>
          <w:p w:rsidR="005F11A5" w:rsidRPr="00080281" w:rsidRDefault="005F11A5" w:rsidP="00C57430">
            <w:pPr>
              <w:jc w:val="center"/>
            </w:pPr>
            <w:r w:rsidRPr="00080281">
              <w:rPr>
                <w:rFonts w:ascii="Arial" w:hAnsi="Arial" w:cs="Arial"/>
                <w:sz w:val="20"/>
                <w:szCs w:val="20"/>
              </w:rPr>
              <w:pict>
                <v:shape id="_x0000_i1081" type="#_x0000_t75" alt="" style="width:135pt;height:135pt">
                  <v:imagedata r:id="rId42" r:href="rId43"/>
                </v:shape>
              </w:pict>
            </w:r>
          </w:p>
        </w:tc>
        <w:tc>
          <w:tcPr>
            <w:tcW w:w="7807" w:type="dxa"/>
          </w:tcPr>
          <w:p w:rsidR="005F11A5" w:rsidRPr="00080281" w:rsidRDefault="005F11A5" w:rsidP="00DF50FC">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raconte en quelques lignes une histoire au sujet d’une épée magique.</w:t>
            </w:r>
          </w:p>
          <w:p w:rsidR="005F11A5" w:rsidRPr="00080281" w:rsidRDefault="005F11A5" w:rsidP="00DF50FC">
            <w:pPr>
              <w:spacing w:after="0" w:line="240" w:lineRule="auto"/>
              <w:ind w:left="284"/>
              <w:rPr>
                <w:rFonts w:ascii="Comic Sans MS" w:hAnsi="Comic Sans MS" w:cs="Comic Sans MS"/>
                <w:b/>
                <w:bCs/>
                <w:sz w:val="32"/>
                <w:szCs w:val="32"/>
                <w:u w:val="single"/>
              </w:rPr>
            </w:pPr>
          </w:p>
          <w:p w:rsidR="005F11A5" w:rsidRPr="00080281" w:rsidRDefault="005F11A5" w:rsidP="00DF50FC">
            <w:pPr>
              <w:spacing w:after="0" w:line="240" w:lineRule="auto"/>
              <w:ind w:left="284"/>
              <w:jc w:val="center"/>
              <w:rPr>
                <w:rFonts w:ascii="Comic Sans MS" w:hAnsi="Comic Sans MS" w:cs="Comic Sans MS"/>
                <w:b/>
                <w:bCs/>
                <w:sz w:val="32"/>
                <w:szCs w:val="32"/>
                <w:u w:val="single"/>
              </w:rPr>
            </w:pPr>
            <w:r w:rsidRPr="00080281">
              <w:rPr>
                <w:rFonts w:ascii="Arial" w:hAnsi="Arial" w:cs="Arial"/>
                <w:noProof/>
                <w:sz w:val="20"/>
                <w:szCs w:val="20"/>
                <w:lang w:eastAsia="fr-FR"/>
              </w:rPr>
              <w:pict>
                <v:shape id="Image 114" o:spid="_x0000_i1082" type="#_x0000_t75" alt="http://media.maginea.com/m2/products/00/00/86/75/M20000867508_2.jpg" style="width:135pt;height:135pt;visibility:visible">
                  <v:imagedata r:id="rId44" o:title=""/>
                </v:shape>
              </w:pict>
            </w:r>
          </w:p>
          <w:p w:rsidR="005F11A5" w:rsidRPr="00080281" w:rsidRDefault="005F11A5" w:rsidP="00DF50FC">
            <w:pPr>
              <w:spacing w:after="0" w:line="240" w:lineRule="auto"/>
              <w:ind w:left="284"/>
              <w:jc w:val="center"/>
              <w:rPr>
                <w:rFonts w:ascii="Comic Sans MS" w:hAnsi="Comic Sans MS" w:cs="Comic Sans MS"/>
                <w:b/>
                <w:bCs/>
                <w:sz w:val="32"/>
                <w:szCs w:val="32"/>
                <w:u w:val="single"/>
              </w:rPr>
            </w:pPr>
          </w:p>
          <w:p w:rsidR="005F11A5" w:rsidRPr="00080281" w:rsidRDefault="005F11A5" w:rsidP="00DF50FC">
            <w:pPr>
              <w:spacing w:after="0" w:line="240" w:lineRule="auto"/>
              <w:ind w:left="284"/>
              <w:jc w:val="center"/>
              <w:rPr>
                <w:rFonts w:ascii="Comic Sans MS" w:hAnsi="Comic Sans MS" w:cs="Comic Sans MS"/>
                <w:b/>
                <w:bCs/>
                <w:sz w:val="32"/>
                <w:szCs w:val="32"/>
                <w:u w:val="single"/>
              </w:rPr>
            </w:pPr>
          </w:p>
        </w:tc>
      </w:tr>
      <w:tr w:rsidR="005F11A5" w:rsidRPr="00080281">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raconte en quelques lignes une histoire au sujet d’une épée magique.</w:t>
            </w:r>
          </w:p>
          <w:p w:rsidR="005F11A5" w:rsidRPr="00080281" w:rsidRDefault="005F11A5" w:rsidP="003211FF">
            <w:pPr>
              <w:spacing w:after="0" w:line="240" w:lineRule="auto"/>
              <w:ind w:left="284"/>
              <w:rPr>
                <w:rFonts w:ascii="Comic Sans MS" w:hAnsi="Comic Sans MS" w:cs="Comic Sans MS"/>
                <w:b/>
                <w:bCs/>
                <w:sz w:val="32"/>
                <w:szCs w:val="32"/>
                <w:u w:val="single"/>
              </w:rPr>
            </w:pPr>
          </w:p>
          <w:p w:rsidR="005F11A5" w:rsidRPr="00080281" w:rsidRDefault="005F11A5" w:rsidP="003211FF">
            <w:pPr>
              <w:jc w:val="center"/>
            </w:pPr>
            <w:r w:rsidRPr="00080281">
              <w:rPr>
                <w:rFonts w:ascii="Arial" w:hAnsi="Arial" w:cs="Arial"/>
                <w:noProof/>
                <w:sz w:val="20"/>
                <w:szCs w:val="20"/>
                <w:lang w:eastAsia="fr-FR"/>
              </w:rPr>
              <w:pict>
                <v:shape id="Image 116" o:spid="_x0000_i1083" type="#_x0000_t75" alt="http://media.maginea.com/m2/products/00/00/86/75/M20000867508_2.jpg" style="width:135pt;height:135pt;visibility:visible">
                  <v:imagedata r:id="rId44" o:title=""/>
                </v:shape>
              </w:pict>
            </w:r>
          </w:p>
          <w:p w:rsidR="005F11A5" w:rsidRPr="00080281" w:rsidRDefault="005F11A5" w:rsidP="003211FF">
            <w:pPr>
              <w:jc w:val="center"/>
            </w:pP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Je raconte en quelques lignes une histoire au sujet d’une épée magique.</w:t>
            </w:r>
          </w:p>
          <w:p w:rsidR="005F11A5" w:rsidRPr="00080281" w:rsidRDefault="005F11A5" w:rsidP="003211FF">
            <w:pPr>
              <w:spacing w:after="0" w:line="240" w:lineRule="auto"/>
              <w:ind w:left="284"/>
              <w:rPr>
                <w:rFonts w:ascii="Comic Sans MS" w:hAnsi="Comic Sans MS" w:cs="Comic Sans MS"/>
                <w:b/>
                <w:bCs/>
                <w:sz w:val="32"/>
                <w:szCs w:val="32"/>
                <w:u w:val="single"/>
              </w:rPr>
            </w:pPr>
          </w:p>
          <w:p w:rsidR="005F11A5" w:rsidRPr="00080281" w:rsidRDefault="005F11A5" w:rsidP="003211FF">
            <w:pPr>
              <w:spacing w:after="0" w:line="240" w:lineRule="auto"/>
              <w:ind w:left="284"/>
              <w:jc w:val="center"/>
              <w:rPr>
                <w:rFonts w:ascii="Comic Sans MS" w:hAnsi="Comic Sans MS" w:cs="Comic Sans MS"/>
                <w:b/>
                <w:bCs/>
                <w:sz w:val="32"/>
                <w:szCs w:val="32"/>
                <w:u w:val="single"/>
              </w:rPr>
            </w:pPr>
            <w:r w:rsidRPr="00080281">
              <w:rPr>
                <w:rFonts w:ascii="Arial" w:hAnsi="Arial" w:cs="Arial"/>
                <w:noProof/>
                <w:sz w:val="20"/>
                <w:szCs w:val="20"/>
                <w:lang w:eastAsia="fr-FR"/>
              </w:rPr>
              <w:pict>
                <v:shape id="Image 115" o:spid="_x0000_i1084" type="#_x0000_t75" alt="http://media.maginea.com/m2/products/00/00/86/75/M20000867508_2.jpg" style="width:135pt;height:135pt;visibility:visible">
                  <v:imagedata r:id="rId44" o:title=""/>
                </v:shape>
              </w:pict>
            </w:r>
          </w:p>
        </w:tc>
      </w:tr>
    </w:tbl>
    <w:p w:rsidR="005F11A5" w:rsidRPr="00080281" w:rsidRDefault="005F11A5">
      <w:r w:rsidRPr="0008028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07"/>
        <w:gridCol w:w="7807"/>
      </w:tblGrid>
      <w:tr w:rsidR="005F11A5" w:rsidRPr="00080281">
        <w:tc>
          <w:tcPr>
            <w:tcW w:w="7807"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A partir de 4 mots, invente une histoire : tracteur, poubelle, école, lit.</w:t>
            </w:r>
          </w:p>
          <w:p w:rsidR="005F11A5" w:rsidRPr="00080281" w:rsidRDefault="005F11A5" w:rsidP="00D735F2">
            <w:pPr>
              <w:rPr>
                <w:b/>
                <w:bCs/>
                <w:sz w:val="32"/>
                <w:szCs w:val="32"/>
                <w:u w:val="single"/>
              </w:rPr>
            </w:pPr>
            <w:r w:rsidRPr="00080281">
              <w:rPr>
                <w:b/>
                <w:bCs/>
                <w:noProof/>
                <w:lang w:eastAsia="fr-FR"/>
              </w:rPr>
              <w:pict>
                <v:shape id="Image 17" o:spid="_x0000_i1085" type="#_x0000_t75" style="width:89.25pt;height:99pt;visibility:visible">
                  <v:imagedata r:id="rId45" o:title=""/>
                </v:shape>
              </w:pict>
            </w:r>
            <w:r w:rsidRPr="00080281">
              <w:rPr>
                <w:rFonts w:ascii="Arial" w:hAnsi="Arial" w:cs="Arial"/>
                <w:b/>
                <w:bCs/>
                <w:noProof/>
                <w:sz w:val="20"/>
                <w:szCs w:val="20"/>
                <w:lang w:eastAsia="fr-FR"/>
              </w:rPr>
              <w:pict>
                <v:shape id="Image 16" o:spid="_x0000_i1086" type="#_x0000_t75" alt="poubel10" style="width:70.5pt;height:90pt;visibility:visible">
                  <v:imagedata r:id="rId46" o:title=""/>
                </v:shape>
              </w:pict>
            </w:r>
            <w:r w:rsidRPr="00080281">
              <w:rPr>
                <w:rFonts w:ascii="Arial" w:hAnsi="Arial" w:cs="Arial"/>
                <w:b/>
                <w:bCs/>
                <w:noProof/>
                <w:sz w:val="20"/>
                <w:szCs w:val="20"/>
                <w:lang w:eastAsia="fr-FR"/>
              </w:rPr>
              <w:pict>
                <v:shape id="Image 15" o:spid="_x0000_i1087" type="#_x0000_t75" style="width:87.75pt;height:77.25pt;visibility:visible">
                  <v:imagedata r:id="rId47" o:title=""/>
                </v:shape>
              </w:pict>
            </w:r>
            <w:r w:rsidRPr="00080281">
              <w:rPr>
                <w:rFonts w:ascii="Arial" w:hAnsi="Arial" w:cs="Arial"/>
                <w:b/>
                <w:bCs/>
                <w:noProof/>
                <w:sz w:val="20"/>
                <w:szCs w:val="20"/>
                <w:lang w:eastAsia="fr-FR"/>
              </w:rPr>
              <w:pict>
                <v:shape id="Image 14" o:spid="_x0000_i1088" type="#_x0000_t75" style="width:73.5pt;height:80.25pt;visibility:visible">
                  <v:imagedata r:id="rId48" o:title=""/>
                </v:shape>
              </w:pict>
            </w:r>
          </w:p>
          <w:p w:rsidR="005F11A5" w:rsidRPr="00080281" w:rsidRDefault="005F11A5" w:rsidP="00D735F2">
            <w:pPr>
              <w:rPr>
                <w:b/>
                <w:bCs/>
                <w:sz w:val="32"/>
                <w:szCs w:val="32"/>
                <w:u w:val="single"/>
              </w:rPr>
            </w:pPr>
          </w:p>
          <w:p w:rsidR="005F11A5" w:rsidRPr="00080281" w:rsidRDefault="005F11A5" w:rsidP="00D735F2">
            <w:pPr>
              <w:rPr>
                <w:b/>
                <w:bCs/>
                <w:sz w:val="32"/>
                <w:szCs w:val="32"/>
                <w:u w:val="single"/>
              </w:rPr>
            </w:pPr>
            <w:r w:rsidRPr="00080281">
              <w:rPr>
                <w:b/>
                <w:bCs/>
                <w:sz w:val="32"/>
                <w:szCs w:val="32"/>
                <w:u w:val="single"/>
              </w:rPr>
              <w:t>Attention, ton histoire doit être cohérente et intéressante, il ne faut pas placer les mots n’importe où.</w: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A partir de 4 mots, invente une histoire : tracteur, poubelle, école, lit.</w:t>
            </w:r>
          </w:p>
          <w:p w:rsidR="005F11A5" w:rsidRPr="00080281" w:rsidRDefault="005F11A5" w:rsidP="003211FF">
            <w:pPr>
              <w:rPr>
                <w:b/>
                <w:bCs/>
                <w:sz w:val="32"/>
                <w:szCs w:val="32"/>
                <w:u w:val="single"/>
              </w:rPr>
            </w:pPr>
            <w:r w:rsidRPr="00080281">
              <w:rPr>
                <w:b/>
                <w:bCs/>
                <w:noProof/>
                <w:lang w:eastAsia="fr-FR"/>
              </w:rPr>
              <w:pict>
                <v:shape id="Image 121" o:spid="_x0000_i1089" type="#_x0000_t75" style="width:89.25pt;height:99pt;visibility:visible">
                  <v:imagedata r:id="rId45" o:title=""/>
                </v:shape>
              </w:pict>
            </w:r>
            <w:r w:rsidRPr="00080281">
              <w:rPr>
                <w:rFonts w:ascii="Arial" w:hAnsi="Arial" w:cs="Arial"/>
                <w:b/>
                <w:bCs/>
                <w:noProof/>
                <w:sz w:val="20"/>
                <w:szCs w:val="20"/>
                <w:lang w:eastAsia="fr-FR"/>
              </w:rPr>
              <w:pict>
                <v:shape id="Image 122" o:spid="_x0000_i1090" type="#_x0000_t75" alt="poubel10" style="width:70.5pt;height:90pt;visibility:visible">
                  <v:imagedata r:id="rId46" o:title=""/>
                </v:shape>
              </w:pict>
            </w:r>
            <w:r w:rsidRPr="00080281">
              <w:rPr>
                <w:rFonts w:ascii="Arial" w:hAnsi="Arial" w:cs="Arial"/>
                <w:b/>
                <w:bCs/>
                <w:noProof/>
                <w:sz w:val="20"/>
                <w:szCs w:val="20"/>
                <w:lang w:eastAsia="fr-FR"/>
              </w:rPr>
              <w:pict>
                <v:shape id="Image 123" o:spid="_x0000_i1091" type="#_x0000_t75" style="width:87.75pt;height:77.25pt;visibility:visible">
                  <v:imagedata r:id="rId47" o:title=""/>
                </v:shape>
              </w:pict>
            </w:r>
            <w:r w:rsidRPr="00080281">
              <w:rPr>
                <w:rFonts w:ascii="Arial" w:hAnsi="Arial" w:cs="Arial"/>
                <w:b/>
                <w:bCs/>
                <w:noProof/>
                <w:sz w:val="20"/>
                <w:szCs w:val="20"/>
                <w:lang w:eastAsia="fr-FR"/>
              </w:rPr>
              <w:pict>
                <v:shape id="Image 124" o:spid="_x0000_i1092" type="#_x0000_t75" style="width:73.5pt;height:80.25pt;visibility:visible">
                  <v:imagedata r:id="rId48" o:title=""/>
                </v:shape>
              </w:pict>
            </w:r>
          </w:p>
          <w:p w:rsidR="005F11A5" w:rsidRPr="00080281" w:rsidRDefault="005F11A5" w:rsidP="003211FF">
            <w:pPr>
              <w:rPr>
                <w:b/>
                <w:bCs/>
                <w:sz w:val="32"/>
                <w:szCs w:val="32"/>
                <w:u w:val="single"/>
              </w:rPr>
            </w:pPr>
          </w:p>
          <w:p w:rsidR="005F11A5" w:rsidRPr="00080281" w:rsidRDefault="005F11A5" w:rsidP="003211FF">
            <w:pPr>
              <w:rPr>
                <w:b/>
                <w:bCs/>
                <w:sz w:val="32"/>
                <w:szCs w:val="32"/>
                <w:u w:val="single"/>
              </w:rPr>
            </w:pPr>
            <w:r w:rsidRPr="00080281">
              <w:rPr>
                <w:b/>
                <w:bCs/>
                <w:sz w:val="32"/>
                <w:szCs w:val="32"/>
                <w:u w:val="single"/>
              </w:rPr>
              <w:t>Attention, ton histoire doit être cohérente et intéressante, il ne faut pas placer les mots n’importe où.</w:t>
            </w:r>
          </w:p>
        </w:tc>
      </w:tr>
      <w:tr w:rsidR="005F11A5" w:rsidRPr="00080281">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A partir de 4 mots, invente une histoire : tracteur, poubelle, école, lit.</w:t>
            </w:r>
          </w:p>
          <w:p w:rsidR="005F11A5" w:rsidRPr="00080281" w:rsidRDefault="005F11A5" w:rsidP="003211FF">
            <w:pPr>
              <w:rPr>
                <w:b/>
                <w:bCs/>
                <w:sz w:val="32"/>
                <w:szCs w:val="32"/>
                <w:u w:val="single"/>
              </w:rPr>
            </w:pPr>
            <w:r w:rsidRPr="00080281">
              <w:rPr>
                <w:b/>
                <w:bCs/>
                <w:noProof/>
                <w:lang w:eastAsia="fr-FR"/>
              </w:rPr>
              <w:pict>
                <v:shape id="Image 125" o:spid="_x0000_i1093" type="#_x0000_t75" style="width:89.25pt;height:99pt;visibility:visible">
                  <v:imagedata r:id="rId45" o:title=""/>
                </v:shape>
              </w:pict>
            </w:r>
            <w:r w:rsidRPr="00080281">
              <w:rPr>
                <w:rFonts w:ascii="Arial" w:hAnsi="Arial" w:cs="Arial"/>
                <w:b/>
                <w:bCs/>
                <w:noProof/>
                <w:sz w:val="20"/>
                <w:szCs w:val="20"/>
                <w:lang w:eastAsia="fr-FR"/>
              </w:rPr>
              <w:pict>
                <v:shape id="Image 126" o:spid="_x0000_i1094" type="#_x0000_t75" alt="poubel10" style="width:70.5pt;height:90pt;visibility:visible">
                  <v:imagedata r:id="rId46" o:title=""/>
                </v:shape>
              </w:pict>
            </w:r>
            <w:r w:rsidRPr="00080281">
              <w:rPr>
                <w:rFonts w:ascii="Arial" w:hAnsi="Arial" w:cs="Arial"/>
                <w:b/>
                <w:bCs/>
                <w:noProof/>
                <w:sz w:val="20"/>
                <w:szCs w:val="20"/>
                <w:lang w:eastAsia="fr-FR"/>
              </w:rPr>
              <w:pict>
                <v:shape id="Image 127" o:spid="_x0000_i1095" type="#_x0000_t75" style="width:87.75pt;height:77.25pt;visibility:visible">
                  <v:imagedata r:id="rId47" o:title=""/>
                </v:shape>
              </w:pict>
            </w:r>
            <w:r w:rsidRPr="00080281">
              <w:rPr>
                <w:rFonts w:ascii="Arial" w:hAnsi="Arial" w:cs="Arial"/>
                <w:b/>
                <w:bCs/>
                <w:noProof/>
                <w:sz w:val="20"/>
                <w:szCs w:val="20"/>
                <w:lang w:eastAsia="fr-FR"/>
              </w:rPr>
              <w:pict>
                <v:shape id="Image 128" o:spid="_x0000_i1096" type="#_x0000_t75" style="width:73.5pt;height:80.25pt;visibility:visible">
                  <v:imagedata r:id="rId48" o:title=""/>
                </v:shape>
              </w:pict>
            </w:r>
          </w:p>
          <w:p w:rsidR="005F11A5" w:rsidRPr="00080281" w:rsidRDefault="005F11A5" w:rsidP="003211FF">
            <w:pPr>
              <w:rPr>
                <w:b/>
                <w:bCs/>
                <w:sz w:val="32"/>
                <w:szCs w:val="32"/>
                <w:u w:val="single"/>
              </w:rPr>
            </w:pPr>
          </w:p>
          <w:p w:rsidR="005F11A5" w:rsidRPr="00080281" w:rsidRDefault="005F11A5" w:rsidP="003211FF">
            <w:pPr>
              <w:rPr>
                <w:b/>
                <w:bCs/>
                <w:sz w:val="32"/>
                <w:szCs w:val="32"/>
                <w:u w:val="single"/>
              </w:rPr>
            </w:pPr>
            <w:r w:rsidRPr="00080281">
              <w:rPr>
                <w:b/>
                <w:bCs/>
                <w:sz w:val="32"/>
                <w:szCs w:val="32"/>
                <w:u w:val="single"/>
              </w:rPr>
              <w:t>Attention, ton histoire doit être cohérente et intéressante, il ne faut pas placer les mots n’importe où.</w: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A partir de 4 mots, invente une histoire : tracteur, poubelle, école, lit.</w:t>
            </w:r>
          </w:p>
          <w:p w:rsidR="005F11A5" w:rsidRPr="00080281" w:rsidRDefault="005F11A5" w:rsidP="003211FF">
            <w:pPr>
              <w:rPr>
                <w:b/>
                <w:bCs/>
                <w:sz w:val="32"/>
                <w:szCs w:val="32"/>
                <w:u w:val="single"/>
              </w:rPr>
            </w:pPr>
            <w:r w:rsidRPr="00080281">
              <w:rPr>
                <w:b/>
                <w:bCs/>
                <w:noProof/>
                <w:lang w:eastAsia="fr-FR"/>
              </w:rPr>
              <w:pict>
                <v:shape id="Image 129" o:spid="_x0000_i1097" type="#_x0000_t75" style="width:89.25pt;height:99pt;visibility:visible">
                  <v:imagedata r:id="rId45" o:title=""/>
                </v:shape>
              </w:pict>
            </w:r>
            <w:r w:rsidRPr="00080281">
              <w:rPr>
                <w:rFonts w:ascii="Arial" w:hAnsi="Arial" w:cs="Arial"/>
                <w:b/>
                <w:bCs/>
                <w:noProof/>
                <w:sz w:val="20"/>
                <w:szCs w:val="20"/>
                <w:lang w:eastAsia="fr-FR"/>
              </w:rPr>
              <w:pict>
                <v:shape id="Image 130" o:spid="_x0000_i1098" type="#_x0000_t75" alt="poubel10" style="width:70.5pt;height:90pt;visibility:visible">
                  <v:imagedata r:id="rId46" o:title=""/>
                </v:shape>
              </w:pict>
            </w:r>
            <w:r w:rsidRPr="00080281">
              <w:rPr>
                <w:rFonts w:ascii="Arial" w:hAnsi="Arial" w:cs="Arial"/>
                <w:b/>
                <w:bCs/>
                <w:noProof/>
                <w:sz w:val="20"/>
                <w:szCs w:val="20"/>
                <w:lang w:eastAsia="fr-FR"/>
              </w:rPr>
              <w:pict>
                <v:shape id="Image 131" o:spid="_x0000_i1099" type="#_x0000_t75" style="width:87.75pt;height:77.25pt;visibility:visible">
                  <v:imagedata r:id="rId47" o:title=""/>
                </v:shape>
              </w:pict>
            </w:r>
            <w:r w:rsidRPr="00080281">
              <w:rPr>
                <w:rFonts w:ascii="Arial" w:hAnsi="Arial" w:cs="Arial"/>
                <w:b/>
                <w:bCs/>
                <w:noProof/>
                <w:sz w:val="20"/>
                <w:szCs w:val="20"/>
                <w:lang w:eastAsia="fr-FR"/>
              </w:rPr>
              <w:pict>
                <v:shape id="Image 132" o:spid="_x0000_i1100" type="#_x0000_t75" style="width:73.5pt;height:80.25pt;visibility:visible">
                  <v:imagedata r:id="rId48" o:title=""/>
                </v:shape>
              </w:pict>
            </w:r>
          </w:p>
          <w:p w:rsidR="005F11A5" w:rsidRPr="00080281" w:rsidRDefault="005F11A5" w:rsidP="003211FF">
            <w:pPr>
              <w:rPr>
                <w:b/>
                <w:bCs/>
                <w:sz w:val="32"/>
                <w:szCs w:val="32"/>
                <w:u w:val="single"/>
              </w:rPr>
            </w:pPr>
          </w:p>
          <w:p w:rsidR="005F11A5" w:rsidRPr="00080281" w:rsidRDefault="005F11A5" w:rsidP="003211FF">
            <w:pPr>
              <w:rPr>
                <w:b/>
                <w:bCs/>
                <w:sz w:val="32"/>
                <w:szCs w:val="32"/>
                <w:u w:val="single"/>
              </w:rPr>
            </w:pPr>
            <w:r w:rsidRPr="00080281">
              <w:rPr>
                <w:b/>
                <w:bCs/>
                <w:sz w:val="32"/>
                <w:szCs w:val="32"/>
                <w:u w:val="single"/>
              </w:rPr>
              <w:t>Attention, ton histoire doit être cohérente et intéressante, il ne faut pas placer les mots n’importe où.</w:t>
            </w:r>
          </w:p>
          <w:p w:rsidR="005F11A5" w:rsidRPr="00080281" w:rsidRDefault="005F11A5" w:rsidP="003211FF">
            <w:pPr>
              <w:rPr>
                <w:b/>
                <w:bCs/>
                <w:sz w:val="32"/>
                <w:szCs w:val="32"/>
                <w:u w:val="single"/>
              </w:rPr>
            </w:pPr>
          </w:p>
        </w:tc>
      </w:tr>
      <w:tr w:rsidR="005F11A5" w:rsidRPr="00080281">
        <w:tc>
          <w:tcPr>
            <w:tcW w:w="7807"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charade</w:t>
            </w:r>
          </w:p>
          <w:p w:rsidR="005F11A5" w:rsidRPr="00080281" w:rsidRDefault="005F11A5" w:rsidP="00D735F2">
            <w:pPr>
              <w:spacing w:after="0" w:line="240" w:lineRule="auto"/>
              <w:ind w:left="284"/>
              <w:rPr>
                <w:rFonts w:ascii="Comic Sans MS" w:hAnsi="Comic Sans MS" w:cs="Comic Sans MS"/>
                <w:b/>
                <w:bCs/>
                <w:sz w:val="32"/>
                <w:szCs w:val="32"/>
                <w:u w:val="single"/>
              </w:rPr>
            </w:pPr>
            <w:hyperlink r:id="rId49" w:history="1">
              <w:r w:rsidRPr="00080281">
                <w:rPr>
                  <w:rFonts w:ascii="Arial" w:hAnsi="Arial" w:cs="Arial"/>
                  <w:noProof/>
                  <w:color w:val="1A0DAB"/>
                  <w:sz w:val="20"/>
                  <w:szCs w:val="20"/>
                  <w:lang w:eastAsia="fr-FR"/>
                </w:rPr>
                <w:pict>
                  <v:shape id="Image 3" o:spid="_x0000_i1101" type="#_x0000_t75" alt="https://encrypted-tbn2.gstatic.com/images?q=tbn:ANd9GcQmWZNVYtHzQhKUyzwTUEFxezMynM0nKNIcvtD-2dwprkY9uL6QKWkMzA" href="http://www.google.fr/url?url=http://allumez-le-fle.blogspot.com/2008/02/apprendre-la-grammaire-et-le.html&amp;rct=j&amp;frm=1&amp;q=&amp;esrc=s&amp;sa=U&amp;ei=gCGxU42RMOeX1AW1sICoBA&amp;ved=0CDIQ9QEwDg&amp;sig2=JkF5m5Q3w7lrCDrOhsVKxw&amp;usg=AFQjCNFoTRMxRYHi6DcbqE9m_E" style="width:82.5pt;height:82.5pt;visibility:visible" o:button="t">
                    <v:fill o:detectmouseclick="t"/>
                    <v:imagedata r:id="rId50" o:title=""/>
                  </v:shape>
                </w:pict>
              </w:r>
            </w:hyperlink>
            <w:r w:rsidRPr="00080281">
              <w:rPr>
                <w:rFonts w:ascii="Arial" w:hAnsi="Arial" w:cs="Arial"/>
                <w:noProof/>
                <w:color w:val="3C3B3A"/>
                <w:sz w:val="21"/>
                <w:szCs w:val="21"/>
                <w:lang w:eastAsia="fr-FR"/>
              </w:rPr>
              <w:pict>
                <v:shape id="Image 4" o:spid="_x0000_i1102" type="#_x0000_t75" alt="http://www.academie-en-ligne.fr/Ressources/5/FFCP/MEDIAS/IMAG-7aec7e82-6e07-4ddb-89b8-dc2b5d20707a.jpg" style="width:333.75pt;height:124.5pt;visibility:visible">
                  <v:imagedata r:id="rId51"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charade</w:t>
            </w:r>
          </w:p>
          <w:p w:rsidR="005F11A5" w:rsidRPr="00080281" w:rsidRDefault="005F11A5" w:rsidP="003211FF">
            <w:pPr>
              <w:spacing w:after="0" w:line="240" w:lineRule="auto"/>
              <w:ind w:left="284"/>
              <w:rPr>
                <w:rFonts w:ascii="Comic Sans MS" w:hAnsi="Comic Sans MS" w:cs="Comic Sans MS"/>
                <w:b/>
                <w:bCs/>
                <w:sz w:val="32"/>
                <w:szCs w:val="32"/>
                <w:u w:val="single"/>
              </w:rPr>
            </w:pPr>
            <w:hyperlink r:id="rId52" w:history="1">
              <w:r w:rsidRPr="00080281">
                <w:rPr>
                  <w:rFonts w:ascii="Arial" w:hAnsi="Arial" w:cs="Arial"/>
                  <w:noProof/>
                  <w:color w:val="1A0DAB"/>
                  <w:sz w:val="20"/>
                  <w:szCs w:val="20"/>
                  <w:lang w:eastAsia="fr-FR"/>
                </w:rPr>
                <w:pict>
                  <v:shape id="Image 133" o:spid="_x0000_i1103" type="#_x0000_t75" alt="https://encrypted-tbn2.gstatic.com/images?q=tbn:ANd9GcQmWZNVYtHzQhKUyzwTUEFxezMynM0nKNIcvtD-2dwprkY9uL6QKWkMzA" href="http://www.google.fr/url?url=http://allumez-le-fle.blogspot.com/2008/02/apprendre-la-grammaire-et-le.html&amp;rct=j&amp;frm=1&amp;q=&amp;esrc=s&amp;sa=U&amp;ei=gCGxU42RMOeX1AW1sICoBA&amp;ved=0CDIQ9QEwDg&amp;sig2=JkF5m5Q3w7lrCDrOhsVKxw&amp;usg=AFQjCNFoTRMxRYHi6DcbqE9m_E" style="width:82.5pt;height:82.5pt;visibility:visible" o:button="t">
                    <v:fill o:detectmouseclick="t"/>
                    <v:imagedata r:id="rId50" o:title=""/>
                  </v:shape>
                </w:pict>
              </w:r>
            </w:hyperlink>
            <w:r w:rsidRPr="00080281">
              <w:rPr>
                <w:rFonts w:ascii="Arial" w:hAnsi="Arial" w:cs="Arial"/>
                <w:noProof/>
                <w:color w:val="3C3B3A"/>
                <w:sz w:val="21"/>
                <w:szCs w:val="21"/>
                <w:lang w:eastAsia="fr-FR"/>
              </w:rPr>
              <w:pict>
                <v:shape id="Image 134" o:spid="_x0000_i1104" type="#_x0000_t75" alt="http://www.academie-en-ligne.fr/Ressources/5/FFCP/MEDIAS/IMAG-7aec7e82-6e07-4ddb-89b8-dc2b5d20707a.jpg" style="width:333.75pt;height:124.5pt;visibility:visible">
                  <v:imagedata r:id="rId51" o:title=""/>
                </v:shape>
              </w:pict>
            </w:r>
          </w:p>
          <w:p w:rsidR="005F11A5" w:rsidRPr="00080281" w:rsidRDefault="005F11A5" w:rsidP="003211FF">
            <w:pPr>
              <w:spacing w:after="0" w:line="240" w:lineRule="auto"/>
              <w:ind w:left="284"/>
              <w:rPr>
                <w:rFonts w:ascii="Comic Sans MS" w:hAnsi="Comic Sans MS" w:cs="Comic Sans MS"/>
                <w:b/>
                <w:bCs/>
                <w:sz w:val="32"/>
                <w:szCs w:val="32"/>
                <w:u w:val="single"/>
              </w:rPr>
            </w:pPr>
          </w:p>
        </w:tc>
      </w:tr>
      <w:tr w:rsidR="005F11A5" w:rsidRPr="00080281">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charade</w:t>
            </w:r>
          </w:p>
          <w:p w:rsidR="005F11A5" w:rsidRPr="00080281" w:rsidRDefault="005F11A5" w:rsidP="003211FF">
            <w:pPr>
              <w:spacing w:after="0" w:line="240" w:lineRule="auto"/>
              <w:ind w:left="284"/>
              <w:rPr>
                <w:rFonts w:ascii="Comic Sans MS" w:hAnsi="Comic Sans MS" w:cs="Comic Sans MS"/>
                <w:b/>
                <w:bCs/>
                <w:sz w:val="32"/>
                <w:szCs w:val="32"/>
                <w:u w:val="single"/>
              </w:rPr>
            </w:pPr>
            <w:hyperlink r:id="rId53" w:history="1">
              <w:r w:rsidRPr="00080281">
                <w:rPr>
                  <w:rFonts w:ascii="Arial" w:hAnsi="Arial" w:cs="Arial"/>
                  <w:noProof/>
                  <w:color w:val="1A0DAB"/>
                  <w:sz w:val="20"/>
                  <w:szCs w:val="20"/>
                  <w:lang w:eastAsia="fr-FR"/>
                </w:rPr>
                <w:pict>
                  <v:shape id="Image 135" o:spid="_x0000_i1105" type="#_x0000_t75" alt="https://encrypted-tbn2.gstatic.com/images?q=tbn:ANd9GcQmWZNVYtHzQhKUyzwTUEFxezMynM0nKNIcvtD-2dwprkY9uL6QKWkMzA" href="http://www.google.fr/url?url=http://allumez-le-fle.blogspot.com/2008/02/apprendre-la-grammaire-et-le.html&amp;rct=j&amp;frm=1&amp;q=&amp;esrc=s&amp;sa=U&amp;ei=gCGxU42RMOeX1AW1sICoBA&amp;ved=0CDIQ9QEwDg&amp;sig2=JkF5m5Q3w7lrCDrOhsVKxw&amp;usg=AFQjCNFoTRMxRYHi6DcbqE9m_E" style="width:82.5pt;height:82.5pt;visibility:visible" o:button="t">
                    <v:fill o:detectmouseclick="t"/>
                    <v:imagedata r:id="rId50" o:title=""/>
                  </v:shape>
                </w:pict>
              </w:r>
            </w:hyperlink>
            <w:r w:rsidRPr="00080281">
              <w:rPr>
                <w:rFonts w:ascii="Arial" w:hAnsi="Arial" w:cs="Arial"/>
                <w:noProof/>
                <w:color w:val="3C3B3A"/>
                <w:sz w:val="21"/>
                <w:szCs w:val="21"/>
                <w:lang w:eastAsia="fr-FR"/>
              </w:rPr>
              <w:pict>
                <v:shape id="Image 136" o:spid="_x0000_i1106" type="#_x0000_t75" alt="http://www.academie-en-ligne.fr/Ressources/5/FFCP/MEDIAS/IMAG-7aec7e82-6e07-4ddb-89b8-dc2b5d20707a.jpg" style="width:333.75pt;height:124.5pt;visibility:visible">
                  <v:imagedata r:id="rId51"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charade</w:t>
            </w:r>
          </w:p>
          <w:p w:rsidR="005F11A5" w:rsidRPr="00080281" w:rsidRDefault="005F11A5" w:rsidP="003211FF">
            <w:pPr>
              <w:spacing w:after="0" w:line="240" w:lineRule="auto"/>
              <w:ind w:left="284"/>
              <w:rPr>
                <w:rFonts w:ascii="Comic Sans MS" w:hAnsi="Comic Sans MS" w:cs="Comic Sans MS"/>
                <w:b/>
                <w:bCs/>
                <w:sz w:val="32"/>
                <w:szCs w:val="32"/>
                <w:u w:val="single"/>
              </w:rPr>
            </w:pPr>
            <w:hyperlink r:id="rId54" w:history="1">
              <w:r w:rsidRPr="00080281">
                <w:rPr>
                  <w:rFonts w:ascii="Arial" w:hAnsi="Arial" w:cs="Arial"/>
                  <w:noProof/>
                  <w:color w:val="1A0DAB"/>
                  <w:sz w:val="20"/>
                  <w:szCs w:val="20"/>
                  <w:lang w:eastAsia="fr-FR"/>
                </w:rPr>
                <w:pict>
                  <v:shape id="Image 137" o:spid="_x0000_i1107" type="#_x0000_t75" alt="https://encrypted-tbn2.gstatic.com/images?q=tbn:ANd9GcQmWZNVYtHzQhKUyzwTUEFxezMynM0nKNIcvtD-2dwprkY9uL6QKWkMzA" href="http://www.google.fr/url?url=http://allumez-le-fle.blogspot.com/2008/02/apprendre-la-grammaire-et-le.html&amp;rct=j&amp;frm=1&amp;q=&amp;esrc=s&amp;sa=U&amp;ei=gCGxU42RMOeX1AW1sICoBA&amp;ved=0CDIQ9QEwDg&amp;sig2=JkF5m5Q3w7lrCDrOhsVKxw&amp;usg=AFQjCNFoTRMxRYHi6DcbqE9m_E" style="width:82.5pt;height:82.5pt;visibility:visible" o:button="t">
                    <v:fill o:detectmouseclick="t"/>
                    <v:imagedata r:id="rId50" o:title=""/>
                  </v:shape>
                </w:pict>
              </w:r>
            </w:hyperlink>
            <w:r w:rsidRPr="00080281">
              <w:rPr>
                <w:rFonts w:ascii="Arial" w:hAnsi="Arial" w:cs="Arial"/>
                <w:noProof/>
                <w:color w:val="3C3B3A"/>
                <w:sz w:val="21"/>
                <w:szCs w:val="21"/>
                <w:lang w:eastAsia="fr-FR"/>
              </w:rPr>
              <w:pict>
                <v:shape id="Image 138" o:spid="_x0000_i1108" type="#_x0000_t75" alt="http://www.academie-en-ligne.fr/Ressources/5/FFCP/MEDIAS/IMAG-7aec7e82-6e07-4ddb-89b8-dc2b5d20707a.jpg" style="width:333.75pt;height:124.5pt;visibility:visible">
                  <v:imagedata r:id="rId51" o:title=""/>
                </v:shape>
              </w:pict>
            </w:r>
          </w:p>
        </w:tc>
      </w:tr>
    </w:tbl>
    <w:p w:rsidR="005F11A5" w:rsidRPr="00080281" w:rsidRDefault="005F11A5">
      <w:r w:rsidRPr="0008028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07"/>
        <w:gridCol w:w="7807"/>
      </w:tblGrid>
      <w:tr w:rsidR="005F11A5" w:rsidRPr="00080281">
        <w:tc>
          <w:tcPr>
            <w:tcW w:w="7807"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histoire à partir d’images séquentielles</w:t>
            </w:r>
          </w:p>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noProof/>
                <w:lang w:eastAsia="fr-FR"/>
              </w:rPr>
              <w:pict>
                <v:shape id="Image 10" o:spid="_x0000_i1109" type="#_x0000_t75" style="width:348.75pt;height:195.75pt;visibility:visible">
                  <v:imagedata r:id="rId55"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histoire à partir d’images séquentielles</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Image 139" o:spid="_x0000_i1110" type="#_x0000_t75" style="width:348.75pt;height:195.75pt;visibility:visible">
                  <v:imagedata r:id="rId55" o:title=""/>
                </v:shape>
              </w:pict>
            </w:r>
          </w:p>
        </w:tc>
      </w:tr>
      <w:tr w:rsidR="005F11A5" w:rsidRPr="00080281">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histoire à partir d’images séquentielles</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Image 140" o:spid="_x0000_i1111" type="#_x0000_t75" style="width:348.75pt;height:195.75pt;visibility:visible">
                  <v:imagedata r:id="rId55" o:title=""/>
                </v:shape>
              </w:pict>
            </w:r>
          </w:p>
        </w:tc>
        <w:tc>
          <w:tcPr>
            <w:tcW w:w="7807" w:type="dxa"/>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une histoire à partir d’images séquentielles</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Image 141" o:spid="_x0000_i1112" type="#_x0000_t75" style="width:348.75pt;height:195.75pt;visibility:visible">
                  <v:imagedata r:id="rId55" o:title=""/>
                </v:shape>
              </w:pict>
            </w:r>
          </w:p>
        </w:tc>
      </w:tr>
    </w:tbl>
    <w:p w:rsidR="005F11A5" w:rsidRPr="00080281" w:rsidRDefault="005F11A5">
      <w:r w:rsidRPr="00080281">
        <w:br w:type="page"/>
      </w:r>
    </w:p>
    <w:tbl>
      <w:tblPr>
        <w:tblW w:w="1563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09"/>
        <w:gridCol w:w="7806"/>
        <w:gridCol w:w="15"/>
      </w:tblGrid>
      <w:tr w:rsidR="005F11A5" w:rsidRPr="00080281">
        <w:tc>
          <w:tcPr>
            <w:tcW w:w="7809" w:type="dxa"/>
          </w:tcPr>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bon de commande</w:t>
            </w:r>
          </w:p>
          <w:p w:rsidR="005F11A5" w:rsidRPr="00080281" w:rsidRDefault="005F11A5" w:rsidP="00D735F2">
            <w:pPr>
              <w:spacing w:after="0" w:line="240" w:lineRule="auto"/>
              <w:ind w:left="284"/>
              <w:rPr>
                <w:rFonts w:ascii="Comic Sans MS" w:hAnsi="Comic Sans MS" w:cs="Comic Sans MS"/>
                <w:b/>
                <w:bCs/>
                <w:sz w:val="32"/>
                <w:szCs w:val="32"/>
                <w:u w:val="single"/>
              </w:rPr>
            </w:pPr>
            <w:r w:rsidRPr="00080281">
              <w:rPr>
                <w:noProof/>
                <w:lang w:eastAsia="fr-FR"/>
              </w:rPr>
              <w:pict>
                <v:shape id="Image 11" o:spid="_x0000_i1113" type="#_x0000_t75" style="width:372pt;height:372pt;visibility:visible">
                  <v:imagedata r:id="rId56" o:title=""/>
                </v:shape>
              </w:pict>
            </w:r>
          </w:p>
        </w:tc>
        <w:tc>
          <w:tcPr>
            <w:tcW w:w="7821" w:type="dxa"/>
            <w:gridSpan w:val="2"/>
          </w:tcPr>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rFonts w:ascii="Comic Sans MS" w:hAnsi="Comic Sans MS" w:cs="Comic Sans MS"/>
                <w:b/>
                <w:bCs/>
                <w:sz w:val="32"/>
                <w:szCs w:val="32"/>
                <w:u w:val="single"/>
              </w:rPr>
              <w:t>J’écris un bon de commande</w:t>
            </w:r>
          </w:p>
          <w:p w:rsidR="005F11A5" w:rsidRPr="00080281" w:rsidRDefault="005F11A5" w:rsidP="003211FF">
            <w:pPr>
              <w:spacing w:after="0" w:line="240" w:lineRule="auto"/>
              <w:ind w:left="284"/>
              <w:rPr>
                <w:rFonts w:ascii="Comic Sans MS" w:hAnsi="Comic Sans MS" w:cs="Comic Sans MS"/>
                <w:b/>
                <w:bCs/>
                <w:sz w:val="32"/>
                <w:szCs w:val="32"/>
                <w:u w:val="single"/>
              </w:rPr>
            </w:pPr>
            <w:r w:rsidRPr="00080281">
              <w:rPr>
                <w:noProof/>
                <w:lang w:eastAsia="fr-FR"/>
              </w:rPr>
              <w:pict>
                <v:shape id="Image 142" o:spid="_x0000_i1114" type="#_x0000_t75" style="width:372pt;height:372pt;visibility:visible">
                  <v:imagedata r:id="rId56" o:title=""/>
                </v:shape>
              </w:pict>
            </w:r>
          </w:p>
        </w:tc>
      </w:tr>
      <w:tr w:rsidR="005F11A5" w:rsidRPr="00080281">
        <w:tblPrEx>
          <w:tblCellSpacing w:w="0" w:type="dxa"/>
          <w:tblBorders>
            <w:top w:val="outset" w:sz="6" w:space="0" w:color="00000A"/>
            <w:left w:val="outset" w:sz="6" w:space="0" w:color="00000A"/>
            <w:bottom w:val="outset" w:sz="6" w:space="0" w:color="00000A"/>
            <w:right w:val="outset" w:sz="6" w:space="0" w:color="00000A"/>
            <w:insideH w:val="none" w:sz="0" w:space="0" w:color="auto"/>
            <w:insideV w:val="none" w:sz="0" w:space="0" w:color="auto"/>
          </w:tblBorders>
          <w:tblCellMar>
            <w:top w:w="105" w:type="dxa"/>
            <w:left w:w="105" w:type="dxa"/>
            <w:bottom w:w="105" w:type="dxa"/>
            <w:right w:w="105" w:type="dxa"/>
          </w:tblCellMar>
          <w:tblLook w:val="0000"/>
        </w:tblPrEx>
        <w:trPr>
          <w:gridAfter w:val="1"/>
          <w:wAfter w:w="15" w:type="dxa"/>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F63BC9">
            <w:pPr>
              <w:spacing w:before="100" w:beforeAutospacing="1" w:after="0" w:line="240" w:lineRule="auto"/>
              <w:ind w:left="284"/>
              <w:rPr>
                <w:sz w:val="24"/>
                <w:szCs w:val="24"/>
                <w:lang w:eastAsia="fr-FR"/>
              </w:rPr>
            </w:pPr>
            <w:r w:rsidRPr="00080281">
              <w:br w:type="page"/>
            </w:r>
            <w:r w:rsidRPr="00080281">
              <w:rPr>
                <w:rFonts w:ascii="Comic Sans MS" w:hAnsi="Comic Sans MS" w:cs="Comic Sans MS"/>
                <w:b/>
                <w:bCs/>
                <w:sz w:val="32"/>
                <w:szCs w:val="32"/>
                <w:u w:val="single"/>
                <w:lang w:eastAsia="fr-FR"/>
              </w:rPr>
              <w:t>Je change le niveau de langage</w:t>
            </w:r>
          </w:p>
          <w:p w:rsidR="005F11A5" w:rsidRPr="00080281" w:rsidRDefault="005F11A5" w:rsidP="00F63BC9">
            <w:pPr>
              <w:spacing w:before="100" w:beforeAutospacing="1" w:after="0" w:line="240" w:lineRule="auto"/>
              <w:ind w:left="284"/>
              <w:jc w:val="both"/>
              <w:rPr>
                <w:sz w:val="24"/>
                <w:szCs w:val="24"/>
                <w:lang w:eastAsia="fr-FR"/>
              </w:rPr>
            </w:pPr>
            <w:r>
              <w:rPr>
                <w:noProof/>
                <w:lang w:eastAsia="fr-FR"/>
              </w:rPr>
              <w:pict>
                <v:shape id="_x0000_s1050" type="#_x0000_t75" style="position:absolute;left:0;text-align:left;margin-left:-92.65pt;margin-top:22.05pt;width:101.25pt;height:97.6pt;z-index:251651072">
                  <v:imagedata r:id="rId57" o:title=""/>
                  <w10:wrap type="square"/>
                </v:shape>
              </w:pict>
            </w:r>
            <w:r w:rsidRPr="00080281">
              <w:rPr>
                <w:rFonts w:ascii="Comic Sans MS" w:hAnsi="Comic Sans MS" w:cs="Comic Sans MS"/>
                <w:sz w:val="32"/>
                <w:szCs w:val="32"/>
                <w:lang w:eastAsia="fr-FR"/>
              </w:rPr>
              <w:t>J'ai émergé à six plombes du mat'. J'avais la tronche en compote mais je m'en foutais. Je me suis avalé un petit noir, j'ai chopé mes fringues sur le plumard et je me suis barré chez mon pote Marcel à fond la caisse. Le feignant pionçait encore. J'ai gueulé, j'en avais marre. On allait encore se pointer au boulot à point d'heure !</w:t>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F63BC9">
            <w:pPr>
              <w:spacing w:before="100" w:beforeAutospacing="1" w:after="0" w:line="240" w:lineRule="auto"/>
              <w:ind w:left="284"/>
              <w:rPr>
                <w:sz w:val="24"/>
                <w:szCs w:val="24"/>
                <w:lang w:eastAsia="fr-FR"/>
              </w:rPr>
            </w:pPr>
            <w:r w:rsidRPr="00080281">
              <w:rPr>
                <w:sz w:val="24"/>
                <w:szCs w:val="24"/>
                <w:lang w:eastAsia="fr-FR"/>
              </w:rPr>
              <w:br w:type="page"/>
            </w:r>
            <w:r w:rsidRPr="00080281">
              <w:rPr>
                <w:rFonts w:ascii="Comic Sans MS" w:hAnsi="Comic Sans MS" w:cs="Comic Sans MS"/>
                <w:b/>
                <w:bCs/>
                <w:sz w:val="32"/>
                <w:szCs w:val="32"/>
                <w:u w:val="single"/>
                <w:lang w:eastAsia="fr-FR"/>
              </w:rPr>
              <w:t>Je change le niveau de langage</w:t>
            </w:r>
          </w:p>
          <w:p w:rsidR="005F11A5" w:rsidRPr="00080281" w:rsidRDefault="005F11A5" w:rsidP="00F63BC9">
            <w:pPr>
              <w:spacing w:before="100" w:beforeAutospacing="1" w:after="119" w:line="240" w:lineRule="auto"/>
              <w:ind w:left="284"/>
              <w:rPr>
                <w:sz w:val="24"/>
                <w:szCs w:val="24"/>
                <w:lang w:eastAsia="fr-FR"/>
              </w:rPr>
            </w:pPr>
            <w:r>
              <w:rPr>
                <w:noProof/>
                <w:lang w:eastAsia="fr-FR"/>
              </w:rPr>
              <w:pict>
                <v:shape id="_x0000_s1051" type="#_x0000_t75" style="position:absolute;left:0;text-align:left;margin-left:-92.65pt;margin-top:22.05pt;width:101.25pt;height:97.6pt;z-index:251653120">
                  <v:imagedata r:id="rId57" o:title=""/>
                  <w10:wrap type="square"/>
                </v:shape>
              </w:pict>
            </w:r>
            <w:r w:rsidRPr="00080281">
              <w:rPr>
                <w:rFonts w:ascii="Comic Sans MS" w:hAnsi="Comic Sans MS" w:cs="Comic Sans MS"/>
                <w:sz w:val="32"/>
                <w:szCs w:val="32"/>
                <w:lang w:eastAsia="fr-FR"/>
              </w:rPr>
              <w:t>J'ai émergé à six plombes du mat'. J'avais la tronche en compote mais je m'en foutais. Je me suis avalé un petit noir, j'ai chopé mes fringues sur le plumard et je me suis barré chez mon pote Marcel à fond la caisse. Le feignant pionçait encore. J'ai gueulé, j'en avais marre. On allait encore se pointer au boulot à point d'heure !</w:t>
            </w:r>
          </w:p>
        </w:tc>
      </w:tr>
      <w:tr w:rsidR="005F11A5" w:rsidRPr="00080281">
        <w:tblPrEx>
          <w:tblCellSpacing w:w="0" w:type="dxa"/>
          <w:tblBorders>
            <w:top w:val="outset" w:sz="6" w:space="0" w:color="00000A"/>
            <w:left w:val="outset" w:sz="6" w:space="0" w:color="00000A"/>
            <w:bottom w:val="outset" w:sz="6" w:space="0" w:color="00000A"/>
            <w:right w:val="outset" w:sz="6" w:space="0" w:color="00000A"/>
            <w:insideH w:val="none" w:sz="0" w:space="0" w:color="auto"/>
            <w:insideV w:val="none" w:sz="0" w:space="0" w:color="auto"/>
          </w:tblBorders>
          <w:tblCellMar>
            <w:top w:w="105" w:type="dxa"/>
            <w:left w:w="105" w:type="dxa"/>
            <w:bottom w:w="105" w:type="dxa"/>
            <w:right w:w="105" w:type="dxa"/>
          </w:tblCellMar>
          <w:tblLook w:val="0000"/>
        </w:tblPrEx>
        <w:trPr>
          <w:gridAfter w:val="1"/>
          <w:wAfter w:w="15" w:type="dxa"/>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F63BC9">
            <w:pPr>
              <w:spacing w:before="100" w:beforeAutospacing="1" w:after="0" w:line="240" w:lineRule="auto"/>
              <w:ind w:left="284"/>
              <w:rPr>
                <w:sz w:val="24"/>
                <w:szCs w:val="24"/>
                <w:lang w:eastAsia="fr-FR"/>
              </w:rPr>
            </w:pPr>
            <w:r w:rsidRPr="00080281">
              <w:rPr>
                <w:rFonts w:ascii="Comic Sans MS" w:hAnsi="Comic Sans MS" w:cs="Comic Sans MS"/>
                <w:b/>
                <w:bCs/>
                <w:sz w:val="32"/>
                <w:szCs w:val="32"/>
                <w:u w:val="single"/>
                <w:lang w:eastAsia="fr-FR"/>
              </w:rPr>
              <w:t>Je change le niveau de langage</w:t>
            </w:r>
          </w:p>
          <w:p w:rsidR="005F11A5" w:rsidRPr="00080281" w:rsidRDefault="005F11A5" w:rsidP="00F63BC9">
            <w:pPr>
              <w:spacing w:before="100" w:beforeAutospacing="1" w:after="0" w:line="240" w:lineRule="auto"/>
              <w:ind w:left="284"/>
              <w:jc w:val="both"/>
              <w:rPr>
                <w:sz w:val="24"/>
                <w:szCs w:val="24"/>
                <w:lang w:eastAsia="fr-FR"/>
              </w:rPr>
            </w:pPr>
            <w:r>
              <w:rPr>
                <w:noProof/>
                <w:lang w:eastAsia="fr-FR"/>
              </w:rPr>
              <w:pict>
                <v:shape id="_x0000_s1052" type="#_x0000_t75" style="position:absolute;left:0;text-align:left;margin-left:-92.65pt;margin-top:22.05pt;width:101.25pt;height:97.6pt;z-index:251652096">
                  <v:imagedata r:id="rId57" o:title=""/>
                  <w10:wrap type="square"/>
                </v:shape>
              </w:pict>
            </w:r>
            <w:r w:rsidRPr="00080281">
              <w:rPr>
                <w:rFonts w:ascii="Comic Sans MS" w:hAnsi="Comic Sans MS" w:cs="Comic Sans MS"/>
                <w:sz w:val="32"/>
                <w:szCs w:val="32"/>
                <w:lang w:eastAsia="fr-FR"/>
              </w:rPr>
              <w:t>J'ai émergé à six plombes du mat'. J'avais la tronche en compote mais je m'en foutais. Je me suis avalé un petit noir, j'ai chopé mes fringues sur le plumard et je me suis barré chez mon pote Marcel à fond la caisse. Le feignant pionçait encore. J'ai gueulé, j'en avais marre. On allait encore se pointer au boulot à point d'heure !</w:t>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F63BC9">
            <w:pPr>
              <w:spacing w:before="100" w:beforeAutospacing="1" w:after="0" w:line="240" w:lineRule="auto"/>
              <w:ind w:left="284"/>
              <w:rPr>
                <w:sz w:val="24"/>
                <w:szCs w:val="24"/>
                <w:lang w:eastAsia="fr-FR"/>
              </w:rPr>
            </w:pPr>
            <w:r w:rsidRPr="00080281">
              <w:rPr>
                <w:rFonts w:ascii="Comic Sans MS" w:hAnsi="Comic Sans MS" w:cs="Comic Sans MS"/>
                <w:b/>
                <w:bCs/>
                <w:sz w:val="32"/>
                <w:szCs w:val="32"/>
                <w:u w:val="single"/>
                <w:lang w:eastAsia="fr-FR"/>
              </w:rPr>
              <w:t>Je change le niveau de langage</w:t>
            </w:r>
          </w:p>
          <w:p w:rsidR="005F11A5" w:rsidRPr="00080281" w:rsidRDefault="005F11A5" w:rsidP="00F63BC9">
            <w:pPr>
              <w:spacing w:before="100" w:beforeAutospacing="1" w:after="119" w:line="240" w:lineRule="auto"/>
              <w:ind w:left="284"/>
              <w:rPr>
                <w:sz w:val="24"/>
                <w:szCs w:val="24"/>
                <w:lang w:eastAsia="fr-FR"/>
              </w:rPr>
            </w:pPr>
            <w:r>
              <w:rPr>
                <w:noProof/>
                <w:lang w:eastAsia="fr-FR"/>
              </w:rPr>
              <w:pict>
                <v:shape id="_x0000_s1053" type="#_x0000_t75" style="position:absolute;left:0;text-align:left;margin-left:-92.65pt;margin-top:22.05pt;width:101.25pt;height:97.6pt;z-index:251654144">
                  <v:imagedata r:id="rId57" o:title=""/>
                  <w10:wrap type="square"/>
                </v:shape>
              </w:pict>
            </w:r>
            <w:r w:rsidRPr="00080281">
              <w:rPr>
                <w:rFonts w:ascii="Comic Sans MS" w:hAnsi="Comic Sans MS" w:cs="Comic Sans MS"/>
                <w:sz w:val="32"/>
                <w:szCs w:val="32"/>
                <w:lang w:eastAsia="fr-FR"/>
              </w:rPr>
              <w:t>J'ai émergé à six plombes du mat'. J'avais la tronche en compote mais je m'en foutais. Je me suis avalé un petit noir, j'ai chopé mes fringues sur le plumard et je me suis barré chez mon pote Marcel à fond la caisse. Le feignant pionçait encore. J'ai gueulé, j'en avais marre. On allait encore se pointer au boulot à point d'heure !</w:t>
            </w:r>
          </w:p>
        </w:tc>
      </w:tr>
      <w:tr w:rsidR="005F11A5" w:rsidRPr="00080281">
        <w:tblPrEx>
          <w:tblCellSpacing w:w="0" w:type="dxa"/>
          <w:tblBorders>
            <w:top w:val="outset" w:sz="6" w:space="0" w:color="00000A"/>
            <w:left w:val="outset" w:sz="6" w:space="0" w:color="00000A"/>
            <w:bottom w:val="outset" w:sz="6" w:space="0" w:color="00000A"/>
            <w:right w:val="outset" w:sz="6" w:space="0" w:color="00000A"/>
            <w:insideH w:val="none" w:sz="0" w:space="0" w:color="auto"/>
            <w:insideV w:val="none" w:sz="0" w:space="0" w:color="auto"/>
          </w:tblBorders>
          <w:tblCellMar>
            <w:top w:w="105" w:type="dxa"/>
            <w:left w:w="105" w:type="dxa"/>
            <w:bottom w:w="105" w:type="dxa"/>
            <w:right w:w="105" w:type="dxa"/>
          </w:tblCellMar>
          <w:tblLook w:val="0000"/>
        </w:tblPrEx>
        <w:trPr>
          <w:gridAfter w:val="1"/>
          <w:wAfter w:w="15" w:type="dxa"/>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F63BC9">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J'invente une histoire</w:t>
            </w:r>
          </w:p>
          <w:p w:rsidR="005F11A5" w:rsidRPr="00080281" w:rsidRDefault="005F11A5" w:rsidP="00F63BC9">
            <w:pPr>
              <w:spacing w:before="100" w:beforeAutospacing="1" w:after="0" w:line="240" w:lineRule="auto"/>
              <w:ind w:left="284"/>
              <w:rPr>
                <w:rFonts w:ascii="Comic Sans MS" w:hAnsi="Comic Sans MS" w:cs="Comic Sans MS"/>
                <w:b/>
                <w:bCs/>
                <w:color w:val="000000"/>
                <w:sz w:val="10"/>
                <w:szCs w:val="10"/>
                <w:u w:val="single"/>
                <w:lang w:eastAsia="fr-FR"/>
              </w:rPr>
            </w:pPr>
          </w:p>
          <w:tbl>
            <w:tblPr>
              <w:tblW w:w="0" w:type="auto"/>
              <w:tblLayout w:type="fixed"/>
              <w:tblLook w:val="01E0"/>
            </w:tblPr>
            <w:tblGrid>
              <w:gridCol w:w="2547"/>
              <w:gridCol w:w="5005"/>
            </w:tblGrid>
            <w:tr w:rsidR="005F11A5" w:rsidRPr="00080281">
              <w:tc>
                <w:tcPr>
                  <w:tcW w:w="2547" w:type="dxa"/>
                  <w:tcBorders>
                    <w:top w:val="nil"/>
                    <w:left w:val="nil"/>
                    <w:bottom w:val="nil"/>
                    <w:right w:val="nil"/>
                  </w:tcBorders>
                </w:tcPr>
                <w:p w:rsidR="005F11A5" w:rsidRPr="00080281" w:rsidRDefault="005F11A5" w:rsidP="006E0B15">
                  <w:pPr>
                    <w:spacing w:before="100" w:beforeAutospacing="1" w:after="0" w:line="240" w:lineRule="auto"/>
                    <w:rPr>
                      <w:rFonts w:ascii="Times New Roman" w:hAnsi="Times New Roman" w:cs="Times New Roman"/>
                      <w:sz w:val="24"/>
                      <w:szCs w:val="24"/>
                      <w:lang w:eastAsia="fr-FR"/>
                    </w:rPr>
                  </w:pPr>
                  <w:r w:rsidRPr="00080281">
                    <w:rPr>
                      <w:rFonts w:ascii="Arial" w:hAnsi="Arial" w:cs="Arial"/>
                      <w:sz w:val="20"/>
                      <w:szCs w:val="20"/>
                    </w:rPr>
                    <w:pict>
                      <v:shape id="il_fi" o:spid="_x0000_i1115" type="#_x0000_t75" alt="" style="width:112.5pt;height:96.75pt">
                        <v:imagedata r:id="rId58" r:href="rId59"/>
                      </v:shape>
                    </w:pict>
                  </w:r>
                </w:p>
              </w:tc>
              <w:tc>
                <w:tcPr>
                  <w:tcW w:w="5005" w:type="dxa"/>
                  <w:tcBorders>
                    <w:top w:val="nil"/>
                    <w:left w:val="nil"/>
                    <w:bottom w:val="nil"/>
                    <w:right w:val="nil"/>
                  </w:tcBorders>
                </w:tcPr>
                <w:p w:rsidR="005F11A5" w:rsidRPr="00080281" w:rsidRDefault="005F11A5" w:rsidP="006E0B15">
                  <w:pPr>
                    <w:spacing w:before="100" w:beforeAutospacing="1" w:after="0" w:line="240" w:lineRule="auto"/>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Voici le dessin de l'île au trésor. Inventez les noms des lieux : le volcan endormi, le rocher du crâne, les marais de la mort, etc. Imaginez les aventures des pirates dans ce décor, tandis qu'ils recherchent le trésor de Robert le Pourpre !</w:t>
                  </w:r>
                </w:p>
                <w:p w:rsidR="005F11A5" w:rsidRPr="00080281" w:rsidRDefault="005F11A5" w:rsidP="006E0B15">
                  <w:pPr>
                    <w:spacing w:before="100" w:beforeAutospacing="1" w:after="0" w:line="240" w:lineRule="auto"/>
                    <w:rPr>
                      <w:rFonts w:ascii="Times New Roman" w:hAnsi="Times New Roman" w:cs="Times New Roman"/>
                      <w:sz w:val="10"/>
                      <w:szCs w:val="10"/>
                      <w:lang w:eastAsia="fr-FR"/>
                    </w:rPr>
                  </w:pPr>
                </w:p>
              </w:tc>
            </w:tr>
          </w:tbl>
          <w:p w:rsidR="005F11A5" w:rsidRPr="00080281" w:rsidRDefault="005F11A5" w:rsidP="00F63BC9">
            <w:pPr>
              <w:spacing w:before="100" w:beforeAutospacing="1" w:after="0" w:line="240" w:lineRule="auto"/>
              <w:rPr>
                <w:sz w:val="24"/>
                <w:szCs w:val="24"/>
                <w:lang w:eastAsia="fr-FR"/>
              </w:rPr>
            </w:pP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026E59">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J'invente une histoire</w:t>
            </w:r>
          </w:p>
          <w:p w:rsidR="005F11A5" w:rsidRPr="00080281" w:rsidRDefault="005F11A5" w:rsidP="00026E59">
            <w:pPr>
              <w:spacing w:before="100" w:beforeAutospacing="1" w:after="0" w:line="240" w:lineRule="auto"/>
              <w:ind w:left="284"/>
              <w:rPr>
                <w:sz w:val="24"/>
                <w:szCs w:val="24"/>
                <w:lang w:eastAsia="fr-FR"/>
              </w:rPr>
            </w:pPr>
          </w:p>
          <w:tbl>
            <w:tblPr>
              <w:tblW w:w="0" w:type="auto"/>
              <w:tblLayout w:type="fixed"/>
              <w:tblLook w:val="01E0"/>
            </w:tblPr>
            <w:tblGrid>
              <w:gridCol w:w="2547"/>
              <w:gridCol w:w="5005"/>
            </w:tblGrid>
            <w:tr w:rsidR="005F11A5" w:rsidRPr="00080281">
              <w:tc>
                <w:tcPr>
                  <w:tcW w:w="2547" w:type="dxa"/>
                  <w:tcBorders>
                    <w:top w:val="nil"/>
                    <w:left w:val="nil"/>
                    <w:bottom w:val="nil"/>
                    <w:right w:val="nil"/>
                  </w:tcBorders>
                </w:tcPr>
                <w:p w:rsidR="005F11A5" w:rsidRPr="00080281" w:rsidRDefault="005F11A5" w:rsidP="006E0B15">
                  <w:pPr>
                    <w:spacing w:before="100" w:beforeAutospacing="1" w:after="0" w:line="240" w:lineRule="auto"/>
                    <w:rPr>
                      <w:rFonts w:ascii="Times New Roman" w:hAnsi="Times New Roman" w:cs="Times New Roman"/>
                      <w:sz w:val="24"/>
                      <w:szCs w:val="24"/>
                      <w:lang w:eastAsia="fr-FR"/>
                    </w:rPr>
                  </w:pPr>
                  <w:r w:rsidRPr="00080281">
                    <w:rPr>
                      <w:rFonts w:ascii="Arial" w:hAnsi="Arial" w:cs="Arial"/>
                      <w:sz w:val="20"/>
                      <w:szCs w:val="20"/>
                    </w:rPr>
                    <w:pict>
                      <v:shape id="_x0000_i1116" type="#_x0000_t75" alt="" style="width:112.5pt;height:96.75pt">
                        <v:imagedata r:id="rId58" r:href="rId60"/>
                      </v:shape>
                    </w:pict>
                  </w:r>
                </w:p>
              </w:tc>
              <w:tc>
                <w:tcPr>
                  <w:tcW w:w="5005" w:type="dxa"/>
                  <w:tcBorders>
                    <w:top w:val="nil"/>
                    <w:left w:val="nil"/>
                    <w:bottom w:val="nil"/>
                    <w:right w:val="nil"/>
                  </w:tcBorders>
                </w:tcPr>
                <w:p w:rsidR="005F11A5" w:rsidRPr="00080281" w:rsidRDefault="005F11A5" w:rsidP="006E0B15">
                  <w:pPr>
                    <w:spacing w:before="100" w:beforeAutospacing="1" w:after="0" w:line="240" w:lineRule="auto"/>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Voici le dessin de l'île au trésor. Inventez les noms des lieux : le volcan endormi, le rocher du crâne, les marais de la mort, etc. Imaginez les aventures des pirates dans ce décor, tandis qu'ils recherchent le trésor de Robert le Pourpre !</w:t>
                  </w:r>
                </w:p>
                <w:p w:rsidR="005F11A5" w:rsidRPr="00080281" w:rsidRDefault="005F11A5" w:rsidP="006E0B15">
                  <w:pPr>
                    <w:spacing w:before="100" w:beforeAutospacing="1" w:after="0" w:line="240" w:lineRule="auto"/>
                    <w:rPr>
                      <w:rFonts w:ascii="Times New Roman" w:hAnsi="Times New Roman" w:cs="Times New Roman"/>
                      <w:sz w:val="10"/>
                      <w:szCs w:val="10"/>
                      <w:lang w:eastAsia="fr-FR"/>
                    </w:rPr>
                  </w:pPr>
                </w:p>
              </w:tc>
            </w:tr>
          </w:tbl>
          <w:p w:rsidR="005F11A5" w:rsidRPr="00080281" w:rsidRDefault="005F11A5" w:rsidP="00F63BC9">
            <w:pPr>
              <w:spacing w:before="100" w:beforeAutospacing="1" w:after="0" w:line="240" w:lineRule="auto"/>
              <w:ind w:left="284"/>
              <w:rPr>
                <w:sz w:val="24"/>
                <w:szCs w:val="24"/>
                <w:lang w:eastAsia="fr-FR"/>
              </w:rPr>
            </w:pPr>
          </w:p>
        </w:tc>
      </w:tr>
      <w:tr w:rsidR="005F11A5" w:rsidRPr="00080281">
        <w:tblPrEx>
          <w:tblCellSpacing w:w="0" w:type="dxa"/>
          <w:tblBorders>
            <w:top w:val="outset" w:sz="6" w:space="0" w:color="00000A"/>
            <w:left w:val="outset" w:sz="6" w:space="0" w:color="00000A"/>
            <w:bottom w:val="outset" w:sz="6" w:space="0" w:color="00000A"/>
            <w:right w:val="outset" w:sz="6" w:space="0" w:color="00000A"/>
            <w:insideH w:val="none" w:sz="0" w:space="0" w:color="auto"/>
            <w:insideV w:val="none" w:sz="0" w:space="0" w:color="auto"/>
          </w:tblBorders>
          <w:tblCellMar>
            <w:top w:w="105" w:type="dxa"/>
            <w:left w:w="105" w:type="dxa"/>
            <w:bottom w:w="105" w:type="dxa"/>
            <w:right w:w="105" w:type="dxa"/>
          </w:tblCellMar>
          <w:tblLook w:val="0000"/>
        </w:tblPrEx>
        <w:trPr>
          <w:gridAfter w:val="1"/>
          <w:wAfter w:w="15" w:type="dxa"/>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026E59">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J'invente une histoire</w:t>
            </w:r>
          </w:p>
          <w:p w:rsidR="005F11A5" w:rsidRPr="00080281" w:rsidRDefault="005F11A5" w:rsidP="00026E59">
            <w:pPr>
              <w:spacing w:before="100" w:beforeAutospacing="1" w:after="0" w:line="240" w:lineRule="auto"/>
              <w:ind w:left="284"/>
              <w:rPr>
                <w:rFonts w:ascii="Comic Sans MS" w:hAnsi="Comic Sans MS" w:cs="Comic Sans MS"/>
                <w:b/>
                <w:bCs/>
                <w:color w:val="000000"/>
                <w:sz w:val="10"/>
                <w:szCs w:val="10"/>
                <w:u w:val="single"/>
                <w:lang w:eastAsia="fr-FR"/>
              </w:rPr>
            </w:pPr>
          </w:p>
          <w:tbl>
            <w:tblPr>
              <w:tblW w:w="0" w:type="auto"/>
              <w:tblLayout w:type="fixed"/>
              <w:tblLook w:val="01E0"/>
            </w:tblPr>
            <w:tblGrid>
              <w:gridCol w:w="2547"/>
              <w:gridCol w:w="5005"/>
            </w:tblGrid>
            <w:tr w:rsidR="005F11A5" w:rsidRPr="00080281">
              <w:tc>
                <w:tcPr>
                  <w:tcW w:w="2547" w:type="dxa"/>
                  <w:tcBorders>
                    <w:top w:val="nil"/>
                    <w:left w:val="nil"/>
                    <w:bottom w:val="nil"/>
                    <w:right w:val="nil"/>
                  </w:tcBorders>
                </w:tcPr>
                <w:p w:rsidR="005F11A5" w:rsidRPr="00080281" w:rsidRDefault="005F11A5" w:rsidP="006E0B15">
                  <w:pPr>
                    <w:spacing w:before="100" w:beforeAutospacing="1" w:after="0" w:line="240" w:lineRule="auto"/>
                    <w:rPr>
                      <w:rFonts w:ascii="Times New Roman" w:hAnsi="Times New Roman" w:cs="Times New Roman"/>
                      <w:sz w:val="24"/>
                      <w:szCs w:val="24"/>
                      <w:lang w:eastAsia="fr-FR"/>
                    </w:rPr>
                  </w:pPr>
                  <w:r w:rsidRPr="00080281">
                    <w:rPr>
                      <w:rFonts w:ascii="Arial" w:hAnsi="Arial" w:cs="Arial"/>
                      <w:sz w:val="20"/>
                      <w:szCs w:val="20"/>
                    </w:rPr>
                    <w:pict>
                      <v:shape id="_x0000_i1117" type="#_x0000_t75" alt="" style="width:112.5pt;height:96.75pt">
                        <v:imagedata r:id="rId58" r:href="rId61"/>
                      </v:shape>
                    </w:pict>
                  </w:r>
                </w:p>
              </w:tc>
              <w:tc>
                <w:tcPr>
                  <w:tcW w:w="5005" w:type="dxa"/>
                  <w:tcBorders>
                    <w:top w:val="nil"/>
                    <w:left w:val="nil"/>
                    <w:bottom w:val="nil"/>
                    <w:right w:val="nil"/>
                  </w:tcBorders>
                </w:tcPr>
                <w:p w:rsidR="005F11A5" w:rsidRPr="00080281" w:rsidRDefault="005F11A5" w:rsidP="006E0B15">
                  <w:pPr>
                    <w:spacing w:before="100" w:beforeAutospacing="1" w:after="0" w:line="240" w:lineRule="auto"/>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Voici le dessin de l'île au trésor. Inventez les noms des lieux : le volcan endormi, le rocher du crâne, les marais de la mort, etc. Imaginez les aventures des pirates dans ce décor, tandis qu'ils recherchent le trésor de Robert le Pourpre !</w:t>
                  </w:r>
                </w:p>
                <w:p w:rsidR="005F11A5" w:rsidRPr="00080281" w:rsidRDefault="005F11A5" w:rsidP="006E0B15">
                  <w:pPr>
                    <w:spacing w:before="100" w:beforeAutospacing="1" w:after="0" w:line="240" w:lineRule="auto"/>
                    <w:rPr>
                      <w:rFonts w:ascii="Times New Roman" w:hAnsi="Times New Roman" w:cs="Times New Roman"/>
                      <w:sz w:val="10"/>
                      <w:szCs w:val="10"/>
                      <w:lang w:eastAsia="fr-FR"/>
                    </w:rPr>
                  </w:pPr>
                </w:p>
              </w:tc>
            </w:tr>
          </w:tbl>
          <w:p w:rsidR="005F11A5" w:rsidRPr="00080281" w:rsidRDefault="005F11A5" w:rsidP="00026E59">
            <w:pPr>
              <w:spacing w:before="100" w:beforeAutospacing="1" w:after="0" w:line="240" w:lineRule="auto"/>
              <w:rPr>
                <w:sz w:val="24"/>
                <w:szCs w:val="24"/>
                <w:lang w:eastAsia="fr-FR"/>
              </w:rPr>
            </w:pP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026E59">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J'invente une histoire</w:t>
            </w:r>
          </w:p>
          <w:p w:rsidR="005F11A5" w:rsidRPr="00080281" w:rsidRDefault="005F11A5" w:rsidP="00026E59">
            <w:pPr>
              <w:spacing w:before="100" w:beforeAutospacing="1" w:after="0" w:line="240" w:lineRule="auto"/>
              <w:ind w:left="284"/>
              <w:rPr>
                <w:sz w:val="24"/>
                <w:szCs w:val="24"/>
                <w:lang w:eastAsia="fr-FR"/>
              </w:rPr>
            </w:pPr>
          </w:p>
          <w:tbl>
            <w:tblPr>
              <w:tblW w:w="0" w:type="auto"/>
              <w:tblLayout w:type="fixed"/>
              <w:tblLook w:val="01E0"/>
            </w:tblPr>
            <w:tblGrid>
              <w:gridCol w:w="2547"/>
              <w:gridCol w:w="5005"/>
            </w:tblGrid>
            <w:tr w:rsidR="005F11A5" w:rsidRPr="00080281">
              <w:tc>
                <w:tcPr>
                  <w:tcW w:w="2547" w:type="dxa"/>
                  <w:tcBorders>
                    <w:top w:val="nil"/>
                    <w:left w:val="nil"/>
                    <w:bottom w:val="nil"/>
                    <w:right w:val="nil"/>
                  </w:tcBorders>
                </w:tcPr>
                <w:p w:rsidR="005F11A5" w:rsidRPr="00080281" w:rsidRDefault="005F11A5" w:rsidP="006E0B15">
                  <w:pPr>
                    <w:spacing w:before="100" w:beforeAutospacing="1" w:after="0" w:line="240" w:lineRule="auto"/>
                    <w:rPr>
                      <w:rFonts w:ascii="Times New Roman" w:hAnsi="Times New Roman" w:cs="Times New Roman"/>
                      <w:sz w:val="24"/>
                      <w:szCs w:val="24"/>
                      <w:lang w:eastAsia="fr-FR"/>
                    </w:rPr>
                  </w:pPr>
                  <w:r w:rsidRPr="00080281">
                    <w:rPr>
                      <w:rFonts w:ascii="Arial" w:hAnsi="Arial" w:cs="Arial"/>
                      <w:sz w:val="20"/>
                      <w:szCs w:val="20"/>
                    </w:rPr>
                    <w:pict>
                      <v:shape id="_x0000_i1118" type="#_x0000_t75" alt="" style="width:112.5pt;height:96.75pt">
                        <v:imagedata r:id="rId58" r:href="rId62"/>
                      </v:shape>
                    </w:pict>
                  </w:r>
                </w:p>
              </w:tc>
              <w:tc>
                <w:tcPr>
                  <w:tcW w:w="5005" w:type="dxa"/>
                  <w:tcBorders>
                    <w:top w:val="nil"/>
                    <w:left w:val="nil"/>
                    <w:bottom w:val="nil"/>
                    <w:right w:val="nil"/>
                  </w:tcBorders>
                </w:tcPr>
                <w:p w:rsidR="005F11A5" w:rsidRPr="00080281" w:rsidRDefault="005F11A5" w:rsidP="006E0B15">
                  <w:pPr>
                    <w:spacing w:before="100" w:beforeAutospacing="1" w:after="0" w:line="240" w:lineRule="auto"/>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Voici le dessin de l'île au trésor. Inventez les noms des lieux : le volcan endormi, le rocher du crâne, les marais de la mort, etc. Imaginez les aventures des pirates dans ce décor, tandis qu'ils recherchent le trésor de Robert le Pourpre !</w:t>
                  </w:r>
                </w:p>
              </w:tc>
            </w:tr>
          </w:tbl>
          <w:p w:rsidR="005F11A5" w:rsidRPr="00080281" w:rsidRDefault="005F11A5" w:rsidP="00026E59">
            <w:pPr>
              <w:spacing w:before="100" w:beforeAutospacing="1" w:after="0" w:line="240" w:lineRule="auto"/>
              <w:ind w:left="284"/>
              <w:rPr>
                <w:sz w:val="24"/>
                <w:szCs w:val="24"/>
                <w:lang w:eastAsia="fr-FR"/>
              </w:rPr>
            </w:pPr>
          </w:p>
        </w:tc>
      </w:tr>
      <w:tr w:rsidR="005F11A5" w:rsidRPr="00080281">
        <w:tblPrEx>
          <w:tblCellSpacing w:w="0" w:type="dxa"/>
          <w:tblBorders>
            <w:top w:val="outset" w:sz="6" w:space="0" w:color="00000A"/>
            <w:left w:val="outset" w:sz="6" w:space="0" w:color="00000A"/>
            <w:bottom w:val="outset" w:sz="6" w:space="0" w:color="00000A"/>
            <w:right w:val="outset" w:sz="6" w:space="0" w:color="00000A"/>
            <w:insideH w:val="none" w:sz="0" w:space="0" w:color="auto"/>
            <w:insideV w:val="none" w:sz="0" w:space="0" w:color="auto"/>
          </w:tblBorders>
          <w:tblCellMar>
            <w:top w:w="105" w:type="dxa"/>
            <w:left w:w="105" w:type="dxa"/>
            <w:bottom w:w="105" w:type="dxa"/>
            <w:right w:w="105" w:type="dxa"/>
          </w:tblCellMar>
          <w:tblLook w:val="0000"/>
        </w:tblPrEx>
        <w:trPr>
          <w:gridAfter w:val="1"/>
          <w:wAfter w:w="15" w:type="dxa"/>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F63BC9">
            <w:pPr>
              <w:spacing w:before="100" w:beforeAutospacing="1" w:after="0" w:line="240" w:lineRule="auto"/>
              <w:rPr>
                <w:sz w:val="24"/>
                <w:szCs w:val="24"/>
                <w:lang w:eastAsia="fr-FR"/>
              </w:rPr>
            </w:pPr>
            <w:r w:rsidRPr="00080281">
              <w:rPr>
                <w:rFonts w:ascii="Comic Sans MS" w:hAnsi="Comic Sans MS" w:cs="Comic Sans MS"/>
                <w:b/>
                <w:bCs/>
                <w:color w:val="000000"/>
                <w:sz w:val="32"/>
                <w:szCs w:val="32"/>
                <w:u w:val="single"/>
                <w:lang w:eastAsia="fr-FR"/>
              </w:rPr>
              <w:t>J'invente une histoire</w:t>
            </w:r>
          </w:p>
          <w:p w:rsidR="005F11A5" w:rsidRPr="00080281" w:rsidRDefault="005F11A5" w:rsidP="00F63BC9">
            <w:pPr>
              <w:spacing w:before="100" w:beforeAutospacing="1" w:after="0"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Dans la montagne magique …</w:t>
            </w:r>
          </w:p>
          <w:p w:rsidR="005F11A5" w:rsidRPr="00080281" w:rsidRDefault="005F11A5" w:rsidP="00F63BC9">
            <w:pPr>
              <w:spacing w:before="100" w:beforeAutospacing="1" w:after="0" w:line="240" w:lineRule="auto"/>
              <w:ind w:left="284"/>
              <w:rPr>
                <w:sz w:val="24"/>
                <w:szCs w:val="24"/>
                <w:lang w:eastAsia="fr-FR"/>
              </w:rPr>
            </w:pPr>
            <w:r w:rsidRPr="00080281">
              <w:rPr>
                <w:rFonts w:ascii="Arial" w:hAnsi="Arial" w:cs="Arial"/>
                <w:sz w:val="20"/>
                <w:szCs w:val="20"/>
              </w:rPr>
              <w:pict>
                <v:shape id="_x0000_i1119" type="#_x0000_t75" alt="" style="width:162pt;height:152.25pt">
                  <v:imagedata r:id="rId63" r:href="rId64"/>
                </v:shape>
              </w:pict>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F63BC9">
            <w:pPr>
              <w:spacing w:before="100" w:beforeAutospacing="1" w:after="0" w:line="240" w:lineRule="auto"/>
              <w:rPr>
                <w:sz w:val="24"/>
                <w:szCs w:val="24"/>
                <w:lang w:eastAsia="fr-FR"/>
              </w:rPr>
            </w:pPr>
            <w:r w:rsidRPr="00080281">
              <w:rPr>
                <w:sz w:val="24"/>
                <w:szCs w:val="24"/>
                <w:lang w:eastAsia="fr-FR"/>
              </w:rPr>
              <w:br w:type="page"/>
            </w:r>
            <w:r w:rsidRPr="00080281">
              <w:rPr>
                <w:rFonts w:ascii="Comic Sans MS" w:hAnsi="Comic Sans MS" w:cs="Comic Sans MS"/>
                <w:b/>
                <w:bCs/>
                <w:color w:val="000000"/>
                <w:sz w:val="32"/>
                <w:szCs w:val="32"/>
                <w:u w:val="single"/>
                <w:lang w:eastAsia="fr-FR"/>
              </w:rPr>
              <w:t>J'invente une histoire</w:t>
            </w:r>
          </w:p>
          <w:p w:rsidR="005F11A5" w:rsidRPr="00080281" w:rsidRDefault="005F11A5" w:rsidP="00F63BC9">
            <w:pPr>
              <w:spacing w:before="100" w:beforeAutospacing="1" w:after="0"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Dans la montagne magique …</w:t>
            </w:r>
          </w:p>
          <w:p w:rsidR="005F11A5" w:rsidRPr="00080281" w:rsidRDefault="005F11A5" w:rsidP="00F63BC9">
            <w:pPr>
              <w:spacing w:before="100" w:beforeAutospacing="1" w:after="119" w:line="240" w:lineRule="auto"/>
              <w:ind w:left="284"/>
              <w:rPr>
                <w:sz w:val="24"/>
                <w:szCs w:val="24"/>
                <w:lang w:eastAsia="fr-FR"/>
              </w:rPr>
            </w:pPr>
            <w:r w:rsidRPr="00080281">
              <w:rPr>
                <w:rFonts w:ascii="Arial" w:hAnsi="Arial" w:cs="Arial"/>
                <w:sz w:val="20"/>
                <w:szCs w:val="20"/>
              </w:rPr>
              <w:pict>
                <v:shape id="_x0000_i1120" type="#_x0000_t75" alt="" style="width:162pt;height:152.25pt">
                  <v:imagedata r:id="rId63" r:href="rId65"/>
                </v:shape>
              </w:pict>
            </w:r>
          </w:p>
        </w:tc>
      </w:tr>
      <w:tr w:rsidR="005F11A5" w:rsidRPr="00080281">
        <w:tblPrEx>
          <w:tblCellSpacing w:w="0" w:type="dxa"/>
          <w:tblBorders>
            <w:top w:val="outset" w:sz="6" w:space="0" w:color="00000A"/>
            <w:left w:val="outset" w:sz="6" w:space="0" w:color="00000A"/>
            <w:bottom w:val="outset" w:sz="6" w:space="0" w:color="00000A"/>
            <w:right w:val="outset" w:sz="6" w:space="0" w:color="00000A"/>
            <w:insideH w:val="none" w:sz="0" w:space="0" w:color="auto"/>
            <w:insideV w:val="none" w:sz="0" w:space="0" w:color="auto"/>
          </w:tblBorders>
          <w:tblCellMar>
            <w:top w:w="105" w:type="dxa"/>
            <w:left w:w="105" w:type="dxa"/>
            <w:bottom w:w="105" w:type="dxa"/>
            <w:right w:w="105" w:type="dxa"/>
          </w:tblCellMar>
          <w:tblLook w:val="0000"/>
        </w:tblPrEx>
        <w:trPr>
          <w:gridAfter w:val="1"/>
          <w:wAfter w:w="15" w:type="dxa"/>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026E59">
            <w:pPr>
              <w:spacing w:before="100" w:beforeAutospacing="1" w:after="0" w:line="240" w:lineRule="auto"/>
              <w:rPr>
                <w:sz w:val="24"/>
                <w:szCs w:val="24"/>
                <w:lang w:eastAsia="fr-FR"/>
              </w:rPr>
            </w:pPr>
            <w:r w:rsidRPr="00080281">
              <w:rPr>
                <w:rFonts w:ascii="Comic Sans MS" w:hAnsi="Comic Sans MS" w:cs="Comic Sans MS"/>
                <w:b/>
                <w:bCs/>
                <w:color w:val="000000"/>
                <w:sz w:val="32"/>
                <w:szCs w:val="32"/>
                <w:u w:val="single"/>
                <w:lang w:eastAsia="fr-FR"/>
              </w:rPr>
              <w:t>J'invente une histoire</w:t>
            </w:r>
          </w:p>
          <w:p w:rsidR="005F11A5" w:rsidRPr="00080281" w:rsidRDefault="005F11A5" w:rsidP="00026E59">
            <w:pPr>
              <w:spacing w:before="100" w:beforeAutospacing="1" w:after="0"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Dans la montagne magique …</w:t>
            </w:r>
          </w:p>
          <w:p w:rsidR="005F11A5" w:rsidRPr="00080281" w:rsidRDefault="005F11A5" w:rsidP="00026E59">
            <w:pPr>
              <w:spacing w:before="100" w:beforeAutospacing="1" w:after="0" w:line="240" w:lineRule="auto"/>
              <w:ind w:left="284"/>
              <w:rPr>
                <w:sz w:val="24"/>
                <w:szCs w:val="24"/>
                <w:lang w:eastAsia="fr-FR"/>
              </w:rPr>
            </w:pPr>
            <w:r w:rsidRPr="00080281">
              <w:rPr>
                <w:rFonts w:ascii="Arial" w:hAnsi="Arial" w:cs="Arial"/>
                <w:sz w:val="20"/>
                <w:szCs w:val="20"/>
              </w:rPr>
              <w:pict>
                <v:shape id="_x0000_i1121" type="#_x0000_t75" alt="" style="width:171.75pt;height:168pt">
                  <v:imagedata r:id="rId63" r:href="rId66"/>
                </v:shape>
              </w:pict>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026E59">
            <w:pPr>
              <w:spacing w:before="100" w:beforeAutospacing="1" w:after="0" w:line="240" w:lineRule="auto"/>
              <w:rPr>
                <w:sz w:val="24"/>
                <w:szCs w:val="24"/>
                <w:lang w:eastAsia="fr-FR"/>
              </w:rPr>
            </w:pPr>
            <w:r w:rsidRPr="00080281">
              <w:rPr>
                <w:sz w:val="24"/>
                <w:szCs w:val="24"/>
                <w:lang w:eastAsia="fr-FR"/>
              </w:rPr>
              <w:br w:type="page"/>
            </w:r>
            <w:r w:rsidRPr="00080281">
              <w:rPr>
                <w:rFonts w:ascii="Comic Sans MS" w:hAnsi="Comic Sans MS" w:cs="Comic Sans MS"/>
                <w:b/>
                <w:bCs/>
                <w:color w:val="000000"/>
                <w:sz w:val="32"/>
                <w:szCs w:val="32"/>
                <w:u w:val="single"/>
                <w:lang w:eastAsia="fr-FR"/>
              </w:rPr>
              <w:t>J'invente une histoire</w:t>
            </w:r>
          </w:p>
          <w:p w:rsidR="005F11A5" w:rsidRPr="00080281" w:rsidRDefault="005F11A5" w:rsidP="00026E59">
            <w:pPr>
              <w:spacing w:before="100" w:beforeAutospacing="1" w:after="0"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Dans la montagne magique …</w:t>
            </w:r>
          </w:p>
          <w:p w:rsidR="005F11A5" w:rsidRPr="00080281" w:rsidRDefault="005F11A5" w:rsidP="00026E59">
            <w:pPr>
              <w:spacing w:before="100" w:beforeAutospacing="1" w:after="119" w:line="240" w:lineRule="auto"/>
              <w:ind w:left="284"/>
              <w:rPr>
                <w:sz w:val="24"/>
                <w:szCs w:val="24"/>
                <w:lang w:eastAsia="fr-FR"/>
              </w:rPr>
            </w:pPr>
            <w:r w:rsidRPr="00080281">
              <w:rPr>
                <w:rFonts w:ascii="Arial" w:hAnsi="Arial" w:cs="Arial"/>
                <w:sz w:val="20"/>
                <w:szCs w:val="20"/>
              </w:rPr>
              <w:pict>
                <v:shape id="_x0000_i1122" type="#_x0000_t75" alt="" style="width:171.75pt;height:159pt">
                  <v:imagedata r:id="rId63" r:href="rId67"/>
                </v:shape>
              </w:pict>
            </w:r>
          </w:p>
        </w:tc>
      </w:tr>
    </w:tbl>
    <w:p w:rsidR="005F11A5" w:rsidRPr="00080281" w:rsidRDefault="005F11A5">
      <w:r w:rsidRPr="00080281">
        <w:br w:type="page"/>
      </w:r>
    </w:p>
    <w:tbl>
      <w:tblPr>
        <w:tblW w:w="15615"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00"/>
      </w:tblPr>
      <w:tblGrid>
        <w:gridCol w:w="7809"/>
        <w:gridCol w:w="7806"/>
      </w:tblGrid>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F63BC9">
            <w:pPr>
              <w:spacing w:before="100" w:beforeAutospacing="1" w:after="0" w:line="240" w:lineRule="auto"/>
              <w:rPr>
                <w:sz w:val="24"/>
                <w:szCs w:val="24"/>
                <w:lang w:eastAsia="fr-FR"/>
              </w:rPr>
            </w:pPr>
            <w:bookmarkStart w:id="0" w:name="_GoBack"/>
            <w:bookmarkEnd w:id="0"/>
            <w:r w:rsidRPr="00080281">
              <w:rPr>
                <w:rFonts w:ascii="Comic Sans MS" w:hAnsi="Comic Sans MS" w:cs="Comic Sans MS"/>
                <w:b/>
                <w:bCs/>
                <w:color w:val="000000"/>
                <w:sz w:val="32"/>
                <w:szCs w:val="32"/>
                <w:u w:val="single"/>
                <w:lang w:eastAsia="fr-FR"/>
              </w:rPr>
              <w:t>J'invente une histoire</w:t>
            </w:r>
          </w:p>
          <w:p w:rsidR="005F11A5" w:rsidRPr="00080281" w:rsidRDefault="005F11A5" w:rsidP="00F63BC9">
            <w:pPr>
              <w:spacing w:before="100" w:beforeAutospacing="1" w:after="119"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Le château en ruines …</w:t>
            </w:r>
          </w:p>
          <w:p w:rsidR="005F11A5" w:rsidRPr="00080281" w:rsidRDefault="005F11A5" w:rsidP="00F63BC9">
            <w:pPr>
              <w:spacing w:before="100" w:beforeAutospacing="1" w:after="119" w:line="240" w:lineRule="auto"/>
              <w:ind w:left="284"/>
              <w:rPr>
                <w:rFonts w:ascii="Arial" w:hAnsi="Arial" w:cs="Arial"/>
                <w:sz w:val="20"/>
                <w:szCs w:val="20"/>
              </w:rPr>
            </w:pPr>
            <w:r w:rsidRPr="00080281">
              <w:rPr>
                <w:rFonts w:ascii="Arial" w:hAnsi="Arial" w:cs="Arial"/>
                <w:sz w:val="20"/>
                <w:szCs w:val="20"/>
              </w:rPr>
              <w:pict>
                <v:shape id="_x0000_i1123" type="#_x0000_t75" alt="" style="width:213.75pt;height:154.5pt">
                  <v:imagedata r:id="rId68" r:href="rId69"/>
                </v:shape>
              </w:pict>
            </w:r>
          </w:p>
          <w:p w:rsidR="005F11A5" w:rsidRPr="00080281" w:rsidRDefault="005F11A5" w:rsidP="00F63BC9">
            <w:pPr>
              <w:spacing w:before="100" w:beforeAutospacing="1" w:after="119" w:line="240" w:lineRule="auto"/>
              <w:ind w:left="284"/>
              <w:rPr>
                <w:sz w:val="24"/>
                <w:szCs w:val="24"/>
                <w:lang w:eastAsia="fr-FR"/>
              </w:rPr>
            </w:pP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207E6B">
            <w:pPr>
              <w:spacing w:before="100" w:beforeAutospacing="1" w:after="0" w:line="240" w:lineRule="auto"/>
              <w:rPr>
                <w:sz w:val="24"/>
                <w:szCs w:val="24"/>
                <w:lang w:eastAsia="fr-FR"/>
              </w:rPr>
            </w:pPr>
            <w:r w:rsidRPr="00080281">
              <w:rPr>
                <w:sz w:val="24"/>
                <w:szCs w:val="24"/>
                <w:lang w:eastAsia="fr-FR"/>
              </w:rPr>
              <w:br w:type="page"/>
            </w:r>
            <w:r w:rsidRPr="00080281">
              <w:rPr>
                <w:rFonts w:ascii="Comic Sans MS" w:hAnsi="Comic Sans MS" w:cs="Comic Sans MS"/>
                <w:b/>
                <w:bCs/>
                <w:color w:val="000000"/>
                <w:sz w:val="32"/>
                <w:szCs w:val="32"/>
                <w:u w:val="single"/>
                <w:lang w:eastAsia="fr-FR"/>
              </w:rPr>
              <w:t>J'invente une histoire</w:t>
            </w:r>
          </w:p>
          <w:p w:rsidR="005F11A5" w:rsidRPr="00080281" w:rsidRDefault="005F11A5" w:rsidP="00207E6B">
            <w:pPr>
              <w:spacing w:before="100" w:beforeAutospacing="1" w:after="119"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Le château en ruines …</w:t>
            </w:r>
          </w:p>
          <w:p w:rsidR="005F11A5" w:rsidRPr="00080281" w:rsidRDefault="005F11A5" w:rsidP="00207E6B">
            <w:pPr>
              <w:spacing w:before="100" w:beforeAutospacing="1" w:after="119" w:line="240" w:lineRule="auto"/>
              <w:ind w:left="284"/>
              <w:rPr>
                <w:sz w:val="24"/>
                <w:szCs w:val="24"/>
                <w:lang w:eastAsia="fr-FR"/>
              </w:rPr>
            </w:pPr>
            <w:r w:rsidRPr="00080281">
              <w:rPr>
                <w:rFonts w:ascii="Arial" w:hAnsi="Arial" w:cs="Arial"/>
                <w:sz w:val="20"/>
                <w:szCs w:val="20"/>
              </w:rPr>
              <w:pict>
                <v:shape id="_x0000_i1124" type="#_x0000_t75" alt="" style="width:213.75pt;height:154.5pt">
                  <v:imagedata r:id="rId68" r:href="rId70"/>
                </v:shape>
              </w:pict>
            </w:r>
          </w:p>
        </w:tc>
      </w:tr>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207E6B">
            <w:pPr>
              <w:spacing w:before="100" w:beforeAutospacing="1" w:after="0" w:line="240" w:lineRule="auto"/>
              <w:rPr>
                <w:sz w:val="24"/>
                <w:szCs w:val="24"/>
                <w:lang w:eastAsia="fr-FR"/>
              </w:rPr>
            </w:pPr>
            <w:r w:rsidRPr="00080281">
              <w:rPr>
                <w:rFonts w:ascii="Comic Sans MS" w:hAnsi="Comic Sans MS" w:cs="Comic Sans MS"/>
                <w:b/>
                <w:bCs/>
                <w:color w:val="000000"/>
                <w:sz w:val="32"/>
                <w:szCs w:val="32"/>
                <w:u w:val="single"/>
                <w:lang w:eastAsia="fr-FR"/>
              </w:rPr>
              <w:t>J'invente une histoire</w:t>
            </w:r>
          </w:p>
          <w:p w:rsidR="005F11A5" w:rsidRPr="00080281" w:rsidRDefault="005F11A5" w:rsidP="00207E6B">
            <w:pPr>
              <w:spacing w:before="100" w:beforeAutospacing="1" w:after="119"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Le château en ruines …</w:t>
            </w:r>
          </w:p>
          <w:p w:rsidR="005F11A5" w:rsidRPr="00080281" w:rsidRDefault="005F11A5" w:rsidP="00207E6B">
            <w:pPr>
              <w:spacing w:before="100" w:beforeAutospacing="1" w:after="0" w:line="240" w:lineRule="auto"/>
              <w:rPr>
                <w:rFonts w:ascii="Comic Sans MS" w:hAnsi="Comic Sans MS" w:cs="Comic Sans MS"/>
                <w:b/>
                <w:bCs/>
                <w:color w:val="000000"/>
                <w:sz w:val="32"/>
                <w:szCs w:val="32"/>
                <w:u w:val="single"/>
                <w:lang w:eastAsia="fr-FR"/>
              </w:rPr>
            </w:pPr>
            <w:r w:rsidRPr="00080281">
              <w:rPr>
                <w:rFonts w:ascii="Arial" w:hAnsi="Arial" w:cs="Arial"/>
                <w:sz w:val="20"/>
                <w:szCs w:val="20"/>
              </w:rPr>
              <w:pict>
                <v:shape id="_x0000_i1125" type="#_x0000_t75" alt="" style="width:213.75pt;height:154.5pt">
                  <v:imagedata r:id="rId68" r:href="rId71"/>
                </v:shape>
              </w:pict>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207E6B">
            <w:pPr>
              <w:spacing w:before="100" w:beforeAutospacing="1" w:after="0" w:line="240" w:lineRule="auto"/>
              <w:rPr>
                <w:sz w:val="24"/>
                <w:szCs w:val="24"/>
                <w:lang w:eastAsia="fr-FR"/>
              </w:rPr>
            </w:pPr>
            <w:r w:rsidRPr="00080281">
              <w:rPr>
                <w:rFonts w:ascii="Comic Sans MS" w:hAnsi="Comic Sans MS" w:cs="Comic Sans MS"/>
                <w:b/>
                <w:bCs/>
                <w:color w:val="000000"/>
                <w:sz w:val="32"/>
                <w:szCs w:val="32"/>
                <w:u w:val="single"/>
                <w:lang w:eastAsia="fr-FR"/>
              </w:rPr>
              <w:t>J'invente une histoire</w:t>
            </w:r>
          </w:p>
          <w:p w:rsidR="005F11A5" w:rsidRPr="00080281" w:rsidRDefault="005F11A5" w:rsidP="00207E6B">
            <w:pPr>
              <w:spacing w:before="100" w:beforeAutospacing="1" w:after="119"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Le château en ruines …</w:t>
            </w:r>
          </w:p>
          <w:p w:rsidR="005F11A5" w:rsidRPr="00080281" w:rsidRDefault="005F11A5" w:rsidP="00207E6B">
            <w:pPr>
              <w:spacing w:before="100" w:beforeAutospacing="1" w:after="119" w:line="240" w:lineRule="auto"/>
              <w:ind w:left="284"/>
              <w:rPr>
                <w:sz w:val="24"/>
                <w:szCs w:val="24"/>
                <w:lang w:eastAsia="fr-FR"/>
              </w:rPr>
            </w:pPr>
            <w:r w:rsidRPr="00080281">
              <w:rPr>
                <w:rFonts w:ascii="Arial" w:hAnsi="Arial" w:cs="Arial"/>
                <w:sz w:val="20"/>
                <w:szCs w:val="20"/>
              </w:rPr>
              <w:pict>
                <v:shape id="_x0000_i1126" type="#_x0000_t75" alt="" style="width:213.75pt;height:154.5pt">
                  <v:imagedata r:id="rId68" r:href="rId72"/>
                </v:shape>
              </w:pict>
            </w:r>
          </w:p>
        </w:tc>
      </w:tr>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F63BC9">
            <w:pPr>
              <w:spacing w:before="100" w:beforeAutospacing="1" w:after="0" w:line="240" w:lineRule="auto"/>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Invente une recette pour être le plus fort en maths (ou en sport, au choix)</w:t>
            </w:r>
          </w:p>
          <w:p w:rsidR="005F11A5" w:rsidRPr="00080281" w:rsidRDefault="005F11A5" w:rsidP="00F63BC9">
            <w:pPr>
              <w:spacing w:before="100" w:beforeAutospacing="1" w:after="0" w:line="240" w:lineRule="auto"/>
              <w:rPr>
                <w:sz w:val="24"/>
                <w:szCs w:val="24"/>
                <w:lang w:eastAsia="fr-FR"/>
              </w:rPr>
            </w:pPr>
            <w:r w:rsidRPr="00080281">
              <w:rPr>
                <w:sz w:val="24"/>
                <w:szCs w:val="24"/>
                <w:lang w:eastAsia="fr-FR"/>
              </w:rPr>
              <w:pict>
                <v:shape id="_x0000_i1127" type="#_x0000_t75" style="width:123pt;height:156.75pt">
                  <v:imagedata r:id="rId73" o:title=""/>
                </v:shape>
              </w:pict>
            </w:r>
          </w:p>
          <w:p w:rsidR="005F11A5" w:rsidRPr="00080281" w:rsidRDefault="005F11A5" w:rsidP="00F63BC9">
            <w:pPr>
              <w:spacing w:before="100" w:beforeAutospacing="1" w:after="119" w:line="240" w:lineRule="auto"/>
              <w:rPr>
                <w:sz w:val="24"/>
                <w:szCs w:val="24"/>
                <w:lang w:eastAsia="fr-FR"/>
              </w:rPr>
            </w:pPr>
            <w:r w:rsidRPr="00080281">
              <w:rPr>
                <w:sz w:val="24"/>
                <w:szCs w:val="24"/>
                <w:lang w:eastAsia="fr-FR"/>
              </w:rPr>
              <w:br w:type="page"/>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207E6B">
            <w:pPr>
              <w:spacing w:before="100" w:beforeAutospacing="1" w:after="0" w:line="240" w:lineRule="auto"/>
              <w:rPr>
                <w:rFonts w:ascii="Comic Sans MS" w:hAnsi="Comic Sans MS" w:cs="Comic Sans MS"/>
                <w:b/>
                <w:bCs/>
                <w:color w:val="000000"/>
                <w:sz w:val="32"/>
                <w:szCs w:val="32"/>
                <w:u w:val="single"/>
                <w:lang w:eastAsia="fr-FR"/>
              </w:rPr>
            </w:pPr>
            <w:r w:rsidRPr="00080281">
              <w:rPr>
                <w:sz w:val="24"/>
                <w:szCs w:val="24"/>
                <w:lang w:eastAsia="fr-FR"/>
              </w:rPr>
              <w:br w:type="page"/>
            </w:r>
            <w:r w:rsidRPr="00080281">
              <w:rPr>
                <w:rFonts w:ascii="Comic Sans MS" w:hAnsi="Comic Sans MS" w:cs="Comic Sans MS"/>
                <w:b/>
                <w:bCs/>
                <w:color w:val="000000"/>
                <w:sz w:val="32"/>
                <w:szCs w:val="32"/>
                <w:u w:val="single"/>
                <w:lang w:eastAsia="fr-FR"/>
              </w:rPr>
              <w:t>Invente une recette pour être le plus fort en maths (ou en sport, au choix)</w:t>
            </w:r>
          </w:p>
          <w:p w:rsidR="005F11A5" w:rsidRPr="00080281" w:rsidRDefault="005F11A5" w:rsidP="00207E6B">
            <w:pPr>
              <w:spacing w:before="100" w:beforeAutospacing="1" w:after="119" w:line="240" w:lineRule="auto"/>
              <w:ind w:left="284"/>
              <w:rPr>
                <w:sz w:val="24"/>
                <w:szCs w:val="24"/>
                <w:lang w:eastAsia="fr-FR"/>
              </w:rPr>
            </w:pPr>
            <w:r w:rsidRPr="00080281">
              <w:rPr>
                <w:sz w:val="24"/>
                <w:szCs w:val="24"/>
                <w:lang w:eastAsia="fr-FR"/>
              </w:rPr>
              <w:pict>
                <v:shape id="_x0000_i1128" type="#_x0000_t75" style="width:123pt;height:156.75pt">
                  <v:imagedata r:id="rId73" o:title=""/>
                </v:shape>
              </w:pict>
            </w:r>
          </w:p>
        </w:tc>
      </w:tr>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207E6B">
            <w:pPr>
              <w:spacing w:before="100" w:beforeAutospacing="1" w:after="0" w:line="240" w:lineRule="auto"/>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Invente une recette pour être le plus fort en maths (ou en sport, au choix)</w:t>
            </w:r>
          </w:p>
          <w:p w:rsidR="005F11A5" w:rsidRPr="00080281" w:rsidRDefault="005F11A5" w:rsidP="00207E6B">
            <w:pPr>
              <w:spacing w:before="100" w:beforeAutospacing="1" w:after="0" w:line="240" w:lineRule="auto"/>
              <w:rPr>
                <w:rFonts w:ascii="Comic Sans MS" w:hAnsi="Comic Sans MS" w:cs="Comic Sans MS"/>
                <w:b/>
                <w:bCs/>
                <w:color w:val="000000"/>
                <w:sz w:val="32"/>
                <w:szCs w:val="32"/>
                <w:u w:val="single"/>
                <w:lang w:eastAsia="fr-FR"/>
              </w:rPr>
            </w:pPr>
            <w:r w:rsidRPr="00080281">
              <w:rPr>
                <w:sz w:val="24"/>
                <w:szCs w:val="24"/>
                <w:lang w:eastAsia="fr-FR"/>
              </w:rPr>
              <w:pict>
                <v:shape id="_x0000_i1129" type="#_x0000_t75" style="width:123pt;height:156.75pt">
                  <v:imagedata r:id="rId73" o:title=""/>
                </v:shape>
              </w:pict>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207E6B">
            <w:pPr>
              <w:spacing w:before="100" w:beforeAutospacing="1" w:after="0" w:line="240" w:lineRule="auto"/>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Invente une recette pour être le plus fort en maths (ou en sport, au choix)</w:t>
            </w:r>
          </w:p>
          <w:p w:rsidR="005F11A5" w:rsidRPr="00080281" w:rsidRDefault="005F11A5" w:rsidP="00207E6B">
            <w:pPr>
              <w:spacing w:before="100" w:beforeAutospacing="1" w:after="119" w:line="240" w:lineRule="auto"/>
              <w:ind w:left="284"/>
              <w:rPr>
                <w:sz w:val="24"/>
                <w:szCs w:val="24"/>
                <w:lang w:eastAsia="fr-FR"/>
              </w:rPr>
            </w:pPr>
            <w:r w:rsidRPr="00080281">
              <w:rPr>
                <w:sz w:val="24"/>
                <w:szCs w:val="24"/>
                <w:lang w:eastAsia="fr-FR"/>
              </w:rPr>
              <w:pict>
                <v:shape id="_x0000_i1130" type="#_x0000_t75" style="width:123pt;height:156.75pt">
                  <v:imagedata r:id="rId73" o:title=""/>
                </v:shape>
              </w:pict>
            </w:r>
          </w:p>
        </w:tc>
      </w:tr>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F63BC9">
            <w:pPr>
              <w:spacing w:before="100" w:beforeAutospacing="1" w:after="0" w:line="240" w:lineRule="auto"/>
              <w:rPr>
                <w:sz w:val="24"/>
                <w:szCs w:val="24"/>
                <w:lang w:eastAsia="fr-FR"/>
              </w:rPr>
            </w:pPr>
            <w:r w:rsidRPr="00080281">
              <w:rPr>
                <w:rFonts w:ascii="Comic Sans MS" w:hAnsi="Comic Sans MS" w:cs="Comic Sans MS"/>
                <w:b/>
                <w:bCs/>
                <w:color w:val="000000"/>
                <w:sz w:val="32"/>
                <w:szCs w:val="32"/>
                <w:u w:val="single"/>
                <w:lang w:eastAsia="fr-FR"/>
              </w:rPr>
              <w:t>Ecrire une lettre officielle</w:t>
            </w:r>
          </w:p>
          <w:p w:rsidR="005F11A5" w:rsidRPr="00080281" w:rsidRDefault="005F11A5" w:rsidP="00F63BC9">
            <w:pPr>
              <w:spacing w:before="100" w:beforeAutospacing="1" w:after="0" w:line="240" w:lineRule="auto"/>
              <w:ind w:left="284"/>
              <w:rPr>
                <w:sz w:val="24"/>
                <w:szCs w:val="24"/>
                <w:lang w:eastAsia="fr-FR"/>
              </w:rPr>
            </w:pPr>
            <w:r w:rsidRPr="00080281">
              <w:rPr>
                <w:rFonts w:ascii="Comic Sans MS" w:hAnsi="Comic Sans MS" w:cs="Comic Sans MS"/>
                <w:i/>
                <w:iCs/>
                <w:color w:val="000000"/>
                <w:sz w:val="32"/>
                <w:szCs w:val="32"/>
                <w:lang w:eastAsia="fr-FR"/>
              </w:rPr>
              <w:t xml:space="preserve">Ecrire « pour de vrai » à une chaîne de télévision pour la féliciter ou se plaindre des programmes. </w:t>
            </w:r>
          </w:p>
          <w:p w:rsidR="005F11A5" w:rsidRPr="00080281" w:rsidRDefault="005F11A5" w:rsidP="00F63BC9">
            <w:pPr>
              <w:spacing w:before="100" w:beforeAutospacing="1" w:after="0" w:line="240" w:lineRule="auto"/>
              <w:ind w:left="284"/>
              <w:rPr>
                <w:sz w:val="24"/>
                <w:szCs w:val="24"/>
                <w:lang w:eastAsia="fr-FR"/>
              </w:rPr>
            </w:pPr>
            <w:hyperlink r:id="rId74" w:tgtFrame="_blank" w:history="1">
              <w:r w:rsidRPr="00080281">
                <w:rPr>
                  <w:color w:val="000080"/>
                  <w:sz w:val="24"/>
                  <w:szCs w:val="24"/>
                  <w:lang w:eastAsia="fr-FR"/>
                </w:rPr>
                <w:pict>
                  <v:shape id="_x0000_i1131" type="#_x0000_t75" alt="" href="\\articles\out?url=http:\www.cyber-noel.com\pere-noel\Ecrire-au-pere-noel-" style="width:224.25pt;height:119.25pt" o:button="t">
                    <v:imagedata r:id="rId75" r:href="rId76"/>
                  </v:shape>
                </w:pict>
              </w:r>
            </w:hyperlink>
          </w:p>
          <w:p w:rsidR="005F11A5" w:rsidRPr="00080281" w:rsidRDefault="005F11A5" w:rsidP="00F63BC9">
            <w:pPr>
              <w:spacing w:before="100" w:beforeAutospacing="1" w:after="119" w:line="240" w:lineRule="auto"/>
              <w:ind w:left="284"/>
              <w:rPr>
                <w:sz w:val="10"/>
                <w:szCs w:val="10"/>
                <w:lang w:eastAsia="fr-FR"/>
              </w:rPr>
            </w:pPr>
            <w:r w:rsidRPr="00080281">
              <w:rPr>
                <w:sz w:val="24"/>
                <w:szCs w:val="24"/>
                <w:lang w:eastAsia="fr-FR"/>
              </w:rPr>
              <w:br w:type="page"/>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207E6B">
            <w:pPr>
              <w:spacing w:before="100" w:beforeAutospacing="1" w:after="0" w:line="240" w:lineRule="auto"/>
              <w:rPr>
                <w:sz w:val="24"/>
                <w:szCs w:val="24"/>
                <w:lang w:eastAsia="fr-FR"/>
              </w:rPr>
            </w:pPr>
            <w:r w:rsidRPr="00080281">
              <w:rPr>
                <w:sz w:val="24"/>
                <w:szCs w:val="24"/>
                <w:lang w:eastAsia="fr-FR"/>
              </w:rPr>
              <w:br w:type="page"/>
            </w:r>
            <w:r w:rsidRPr="00080281">
              <w:rPr>
                <w:rFonts w:ascii="Comic Sans MS" w:hAnsi="Comic Sans MS" w:cs="Comic Sans MS"/>
                <w:b/>
                <w:bCs/>
                <w:color w:val="000000"/>
                <w:sz w:val="32"/>
                <w:szCs w:val="32"/>
                <w:u w:val="single"/>
                <w:lang w:eastAsia="fr-FR"/>
              </w:rPr>
              <w:t>Ecrire une lettre officielle</w:t>
            </w:r>
          </w:p>
          <w:p w:rsidR="005F11A5" w:rsidRPr="00080281" w:rsidRDefault="005F11A5" w:rsidP="00207E6B">
            <w:pPr>
              <w:spacing w:before="100" w:beforeAutospacing="1" w:after="0" w:line="240" w:lineRule="auto"/>
              <w:ind w:left="284"/>
              <w:rPr>
                <w:sz w:val="24"/>
                <w:szCs w:val="24"/>
                <w:lang w:eastAsia="fr-FR"/>
              </w:rPr>
            </w:pPr>
            <w:r w:rsidRPr="00080281">
              <w:rPr>
                <w:rFonts w:ascii="Comic Sans MS" w:hAnsi="Comic Sans MS" w:cs="Comic Sans MS"/>
                <w:i/>
                <w:iCs/>
                <w:color w:val="000000"/>
                <w:sz w:val="32"/>
                <w:szCs w:val="32"/>
                <w:lang w:eastAsia="fr-FR"/>
              </w:rPr>
              <w:t xml:space="preserve">Ecrire « pour de vrai » à une chaîne de télévision pour la féliciter ou se plaindre des programmes. </w:t>
            </w:r>
          </w:p>
          <w:p w:rsidR="005F11A5" w:rsidRPr="00080281" w:rsidRDefault="005F11A5" w:rsidP="00207E6B">
            <w:pPr>
              <w:spacing w:before="100" w:beforeAutospacing="1" w:after="119" w:line="240" w:lineRule="auto"/>
              <w:ind w:left="284"/>
              <w:rPr>
                <w:sz w:val="24"/>
                <w:szCs w:val="24"/>
                <w:lang w:eastAsia="fr-FR"/>
              </w:rPr>
            </w:pPr>
            <w:hyperlink r:id="rId77" w:tgtFrame="_blank" w:history="1">
              <w:r w:rsidRPr="00080281">
                <w:rPr>
                  <w:color w:val="000080"/>
                  <w:sz w:val="24"/>
                  <w:szCs w:val="24"/>
                  <w:lang w:eastAsia="fr-FR"/>
                </w:rPr>
                <w:pict>
                  <v:shape id="_x0000_i1132" type="#_x0000_t75" alt="" href="\\articles\out?url=http:\www.cyber-noel.com\pere-noel\Ecrire-au-pere-noel-" style="width:224.25pt;height:119.25pt" o:button="t">
                    <v:imagedata r:id="rId75" r:href="rId78"/>
                  </v:shape>
                </w:pict>
              </w:r>
            </w:hyperlink>
          </w:p>
        </w:tc>
      </w:tr>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026E59">
            <w:pPr>
              <w:spacing w:before="100" w:beforeAutospacing="1" w:after="0" w:line="240" w:lineRule="auto"/>
              <w:rPr>
                <w:sz w:val="24"/>
                <w:szCs w:val="24"/>
                <w:lang w:eastAsia="fr-FR"/>
              </w:rPr>
            </w:pPr>
            <w:r w:rsidRPr="00080281">
              <w:rPr>
                <w:rFonts w:ascii="Comic Sans MS" w:hAnsi="Comic Sans MS" w:cs="Comic Sans MS"/>
                <w:b/>
                <w:bCs/>
                <w:color w:val="000000"/>
                <w:sz w:val="32"/>
                <w:szCs w:val="32"/>
                <w:u w:val="single"/>
                <w:lang w:eastAsia="fr-FR"/>
              </w:rPr>
              <w:t>Ecrire une lettre officielle</w:t>
            </w:r>
          </w:p>
          <w:p w:rsidR="005F11A5" w:rsidRPr="00080281" w:rsidRDefault="005F11A5" w:rsidP="00026E59">
            <w:pPr>
              <w:spacing w:before="100" w:beforeAutospacing="1" w:after="0" w:line="240" w:lineRule="auto"/>
              <w:ind w:left="284"/>
              <w:rPr>
                <w:sz w:val="24"/>
                <w:szCs w:val="24"/>
                <w:lang w:eastAsia="fr-FR"/>
              </w:rPr>
            </w:pPr>
            <w:r w:rsidRPr="00080281">
              <w:rPr>
                <w:rFonts w:ascii="Comic Sans MS" w:hAnsi="Comic Sans MS" w:cs="Comic Sans MS"/>
                <w:i/>
                <w:iCs/>
                <w:color w:val="000000"/>
                <w:sz w:val="32"/>
                <w:szCs w:val="32"/>
                <w:lang w:eastAsia="fr-FR"/>
              </w:rPr>
              <w:t xml:space="preserve">Ecrire « pour de vrai » à une chaîne de télévision pour la féliciter ou se plaindre des programmes. </w:t>
            </w:r>
          </w:p>
          <w:p w:rsidR="005F11A5" w:rsidRPr="00080281" w:rsidRDefault="005F11A5" w:rsidP="00207E6B">
            <w:pPr>
              <w:spacing w:before="100" w:beforeAutospacing="1" w:after="0" w:line="240" w:lineRule="auto"/>
              <w:ind w:left="284"/>
              <w:rPr>
                <w:sz w:val="24"/>
                <w:szCs w:val="24"/>
                <w:lang w:eastAsia="fr-FR"/>
              </w:rPr>
            </w:pPr>
            <w:hyperlink r:id="rId79" w:tgtFrame="_blank" w:history="1">
              <w:r w:rsidRPr="00080281">
                <w:rPr>
                  <w:color w:val="000080"/>
                  <w:sz w:val="24"/>
                  <w:szCs w:val="24"/>
                  <w:lang w:eastAsia="fr-FR"/>
                </w:rPr>
                <w:pict>
                  <v:shape id="_x0000_i1133" type="#_x0000_t75" alt="" href="\\articles\out?url=http:\www.cyber-noel.com\pere-noel\Ecrire-au-pere-noel-" style="width:224.25pt;height:119.25pt" o:button="t">
                    <v:imagedata r:id="rId75" r:href="rId80"/>
                  </v:shape>
                </w:pict>
              </w:r>
            </w:hyperlink>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026E59">
            <w:pPr>
              <w:spacing w:before="100" w:beforeAutospacing="1" w:after="0" w:line="240" w:lineRule="auto"/>
              <w:rPr>
                <w:sz w:val="24"/>
                <w:szCs w:val="24"/>
                <w:lang w:eastAsia="fr-FR"/>
              </w:rPr>
            </w:pPr>
            <w:r w:rsidRPr="00080281">
              <w:rPr>
                <w:sz w:val="24"/>
                <w:szCs w:val="24"/>
                <w:lang w:eastAsia="fr-FR"/>
              </w:rPr>
              <w:br w:type="page"/>
            </w:r>
            <w:r w:rsidRPr="00080281">
              <w:rPr>
                <w:rFonts w:ascii="Comic Sans MS" w:hAnsi="Comic Sans MS" w:cs="Comic Sans MS"/>
                <w:b/>
                <w:bCs/>
                <w:color w:val="000000"/>
                <w:sz w:val="32"/>
                <w:szCs w:val="32"/>
                <w:u w:val="single"/>
                <w:lang w:eastAsia="fr-FR"/>
              </w:rPr>
              <w:t>Ecrire une lettre officielle</w:t>
            </w:r>
          </w:p>
          <w:p w:rsidR="005F11A5" w:rsidRPr="00080281" w:rsidRDefault="005F11A5" w:rsidP="00026E59">
            <w:pPr>
              <w:spacing w:before="100" w:beforeAutospacing="1" w:after="0" w:line="240" w:lineRule="auto"/>
              <w:ind w:left="284"/>
              <w:rPr>
                <w:sz w:val="24"/>
                <w:szCs w:val="24"/>
                <w:lang w:eastAsia="fr-FR"/>
              </w:rPr>
            </w:pPr>
            <w:r w:rsidRPr="00080281">
              <w:rPr>
                <w:rFonts w:ascii="Comic Sans MS" w:hAnsi="Comic Sans MS" w:cs="Comic Sans MS"/>
                <w:i/>
                <w:iCs/>
                <w:color w:val="000000"/>
                <w:sz w:val="32"/>
                <w:szCs w:val="32"/>
                <w:lang w:eastAsia="fr-FR"/>
              </w:rPr>
              <w:t xml:space="preserve">Ecrire « pour de vrai » à une chaîne de télévision pour la féliciter ou se plaindre des programmes. </w:t>
            </w:r>
          </w:p>
          <w:p w:rsidR="005F11A5" w:rsidRPr="00080281" w:rsidRDefault="005F11A5" w:rsidP="00026E59">
            <w:pPr>
              <w:spacing w:before="100" w:beforeAutospacing="1" w:after="119" w:line="240" w:lineRule="auto"/>
              <w:ind w:left="284"/>
              <w:rPr>
                <w:sz w:val="24"/>
                <w:szCs w:val="24"/>
                <w:lang w:eastAsia="fr-FR"/>
              </w:rPr>
            </w:pPr>
            <w:hyperlink r:id="rId81" w:tgtFrame="_blank" w:history="1">
              <w:r w:rsidRPr="00080281">
                <w:rPr>
                  <w:color w:val="000080"/>
                  <w:sz w:val="24"/>
                  <w:szCs w:val="24"/>
                  <w:lang w:eastAsia="fr-FR"/>
                </w:rPr>
                <w:pict>
                  <v:shape id="_x0000_i1134" type="#_x0000_t75" alt="" href="\\articles\out?url=http:\www.cyber-noel.com\pere-noel\Ecrire-au-pere-noel-" style="width:224.25pt;height:119.25pt" o:button="t">
                    <v:imagedata r:id="rId75" r:href="rId82"/>
                  </v:shape>
                </w:pict>
              </w:r>
            </w:hyperlink>
          </w:p>
        </w:tc>
      </w:tr>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F63BC9">
            <w:pPr>
              <w:spacing w:before="100" w:beforeAutospacing="1" w:after="0" w:line="240" w:lineRule="auto"/>
              <w:ind w:left="284"/>
              <w:rPr>
                <w:sz w:val="24"/>
                <w:szCs w:val="24"/>
                <w:lang w:eastAsia="fr-FR"/>
              </w:rPr>
            </w:pPr>
            <w:r w:rsidRPr="00080281">
              <w:rPr>
                <w:rFonts w:ascii="Comic Sans MS" w:hAnsi="Comic Sans MS" w:cs="Comic Sans MS"/>
                <w:b/>
                <w:bCs/>
                <w:color w:val="000000"/>
                <w:sz w:val="32"/>
                <w:szCs w:val="32"/>
                <w:u w:val="single"/>
                <w:lang w:eastAsia="fr-FR"/>
              </w:rPr>
              <w:t>Ecrire une critique</w:t>
            </w:r>
          </w:p>
          <w:p w:rsidR="005F11A5" w:rsidRPr="00080281" w:rsidRDefault="005F11A5" w:rsidP="00F63BC9">
            <w:pPr>
              <w:spacing w:before="100" w:beforeAutospacing="1" w:after="119" w:line="240" w:lineRule="auto"/>
              <w:ind w:left="284"/>
            </w:pPr>
            <w:bookmarkStart w:id="1" w:name="sites-page-title-header"/>
            <w:bookmarkEnd w:id="1"/>
            <w:r w:rsidRPr="00080281">
              <w:pict>
                <v:shape id="_x0000_i1135" type="#_x0000_t75" alt="" style="width:181.5pt;height:126pt;mso-wrap-distance-left:0;mso-wrap-distance-right:0;mso-position-horizontal:left;mso-position-vertical-relative:line" o:allowoverlap="f">
                  <v:imagedata r:id="rId83" o:title=""/>
                </v:shape>
              </w:pict>
            </w:r>
          </w:p>
          <w:p w:rsidR="005F11A5" w:rsidRPr="00080281" w:rsidRDefault="005F11A5" w:rsidP="00F63BC9">
            <w:pPr>
              <w:spacing w:before="100" w:beforeAutospacing="1" w:after="119" w:line="240" w:lineRule="auto"/>
              <w:ind w:left="284"/>
              <w:rPr>
                <w:sz w:val="24"/>
                <w:szCs w:val="24"/>
                <w:lang w:eastAsia="fr-FR"/>
              </w:rPr>
            </w:pPr>
            <w:r w:rsidRPr="00080281">
              <w:rPr>
                <w:rFonts w:ascii="Comic Sans MS" w:hAnsi="Comic Sans MS" w:cs="Comic Sans MS"/>
                <w:color w:val="000000"/>
                <w:sz w:val="32"/>
                <w:szCs w:val="32"/>
                <w:lang w:eastAsia="fr-FR"/>
              </w:rPr>
              <w:t>Ton livre préféré : Raconte le début de l'histoire et pourquoi il te plait.</w:t>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026E59">
            <w:pPr>
              <w:spacing w:before="100" w:beforeAutospacing="1" w:after="0" w:line="240" w:lineRule="auto"/>
              <w:ind w:left="284"/>
              <w:rPr>
                <w:sz w:val="24"/>
                <w:szCs w:val="24"/>
                <w:lang w:eastAsia="fr-FR"/>
              </w:rPr>
            </w:pPr>
            <w:r w:rsidRPr="00080281">
              <w:rPr>
                <w:rFonts w:ascii="Comic Sans MS" w:hAnsi="Comic Sans MS" w:cs="Comic Sans MS"/>
                <w:b/>
                <w:bCs/>
                <w:color w:val="000000"/>
                <w:sz w:val="32"/>
                <w:szCs w:val="32"/>
                <w:u w:val="single"/>
                <w:lang w:eastAsia="fr-FR"/>
              </w:rPr>
              <w:t>Ecrire une critique</w:t>
            </w:r>
          </w:p>
          <w:p w:rsidR="005F11A5" w:rsidRPr="00080281" w:rsidRDefault="005F11A5" w:rsidP="00026E59">
            <w:pPr>
              <w:spacing w:before="100" w:beforeAutospacing="1" w:after="119" w:line="240" w:lineRule="auto"/>
              <w:ind w:left="284"/>
            </w:pPr>
            <w:r w:rsidRPr="00080281">
              <w:pict>
                <v:shape id="_x0000_i1136" type="#_x0000_t75" alt="" style="width:181.5pt;height:126pt;mso-wrap-distance-left:0;mso-wrap-distance-right:0;mso-position-horizontal:left;mso-position-vertical-relative:line" o:allowoverlap="f">
                  <v:imagedata r:id="rId83" o:title=""/>
                </v:shape>
              </w:pict>
            </w:r>
          </w:p>
          <w:p w:rsidR="005F11A5" w:rsidRPr="00080281" w:rsidRDefault="005F11A5" w:rsidP="00026E59">
            <w:pPr>
              <w:spacing w:before="100" w:beforeAutospacing="1" w:after="119" w:line="240" w:lineRule="auto"/>
              <w:ind w:left="284"/>
              <w:rPr>
                <w:sz w:val="24"/>
                <w:szCs w:val="24"/>
                <w:lang w:eastAsia="fr-FR"/>
              </w:rPr>
            </w:pPr>
            <w:r w:rsidRPr="00080281">
              <w:rPr>
                <w:rFonts w:ascii="Comic Sans MS" w:hAnsi="Comic Sans MS" w:cs="Comic Sans MS"/>
                <w:color w:val="000000"/>
                <w:sz w:val="32"/>
                <w:szCs w:val="32"/>
                <w:lang w:eastAsia="fr-FR"/>
              </w:rPr>
              <w:t>Ton livre préféré : Raconte le début de l'histoire et pourquoi il te plait.</w:t>
            </w:r>
          </w:p>
        </w:tc>
      </w:tr>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026E59">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Ecrire une critique</w:t>
            </w:r>
          </w:p>
          <w:p w:rsidR="005F11A5" w:rsidRPr="00080281" w:rsidRDefault="005F11A5" w:rsidP="00207E6B">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pict>
                <v:shape id="_x0000_i1137" type="#_x0000_t75" alt="" style="width:184.5pt;height:130.5pt;mso-wrap-distance-left:0;mso-wrap-distance-right:0;mso-position-horizontal:left;mso-position-vertical-relative:line" o:allowoverlap="f">
                  <v:imagedata r:id="rId83" o:title=""/>
                </v:shape>
              </w:pict>
            </w:r>
          </w:p>
          <w:p w:rsidR="005F11A5" w:rsidRPr="00080281" w:rsidRDefault="005F11A5" w:rsidP="00207E6B">
            <w:pPr>
              <w:spacing w:before="100" w:beforeAutospacing="1" w:after="119"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color w:val="000000"/>
                <w:sz w:val="32"/>
                <w:szCs w:val="32"/>
                <w:lang w:eastAsia="fr-FR"/>
              </w:rPr>
              <w:t>Ton livre préféré : Raconte le début de l'histoire et pourquoi il te plait.</w:t>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026E59">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Ecrire une critique</w:t>
            </w:r>
          </w:p>
          <w:p w:rsidR="005F11A5" w:rsidRPr="00080281" w:rsidRDefault="005F11A5" w:rsidP="00207E6B">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pict>
                <v:shape id="_x0000_i1138" type="#_x0000_t75" alt="" style="width:181.5pt;height:126pt;mso-wrap-distance-left:0;mso-wrap-distance-right:0;mso-position-horizontal:left;mso-position-vertical-relative:line" o:allowoverlap="f">
                  <v:imagedata r:id="rId83" o:title=""/>
                </v:shape>
              </w:pict>
            </w:r>
          </w:p>
          <w:p w:rsidR="005F11A5" w:rsidRPr="00080281" w:rsidRDefault="005F11A5" w:rsidP="00207E6B">
            <w:pPr>
              <w:spacing w:before="100" w:beforeAutospacing="1" w:after="119"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color w:val="000000"/>
                <w:sz w:val="32"/>
                <w:szCs w:val="32"/>
                <w:lang w:eastAsia="fr-FR"/>
              </w:rPr>
              <w:t>Ton livre préféré : Raconte le début de l'histoire et pourquoi il te plait.</w:t>
            </w:r>
          </w:p>
        </w:tc>
      </w:tr>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026E59">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Je change de point de vue</w:t>
            </w:r>
          </w:p>
          <w:p w:rsidR="005F11A5" w:rsidRPr="00080281" w:rsidRDefault="005F11A5" w:rsidP="00026E59">
            <w:pPr>
              <w:spacing w:before="100" w:beforeAutospacing="1" w:after="0" w:line="240" w:lineRule="auto"/>
              <w:ind w:left="284"/>
              <w:rPr>
                <w:rFonts w:ascii="Arial" w:hAnsi="Arial" w:cs="Arial"/>
                <w:sz w:val="20"/>
                <w:szCs w:val="20"/>
              </w:rPr>
            </w:pPr>
            <w:r w:rsidRPr="00080281">
              <w:rPr>
                <w:rFonts w:ascii="Arial" w:hAnsi="Arial" w:cs="Arial"/>
                <w:sz w:val="20"/>
                <w:szCs w:val="20"/>
              </w:rPr>
              <w:pict>
                <v:shape id="_x0000_i1139" type="#_x0000_t75" alt="" style="width:183pt;height:166.5pt">
                  <v:imagedata r:id="rId84" r:href="rId85"/>
                </v:shape>
              </w:pict>
            </w:r>
          </w:p>
          <w:p w:rsidR="005F11A5" w:rsidRPr="00080281" w:rsidRDefault="005F11A5" w:rsidP="00026E59">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Arial" w:hAnsi="Arial" w:cs="Arial"/>
                <w:sz w:val="32"/>
                <w:szCs w:val="32"/>
              </w:rPr>
              <w:t>J’écris une autre voix</w:t>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207E6B">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Je change de point de vue</w:t>
            </w:r>
          </w:p>
          <w:p w:rsidR="005F11A5" w:rsidRPr="00080281" w:rsidRDefault="005F11A5" w:rsidP="00207E6B">
            <w:pPr>
              <w:spacing w:before="100" w:beforeAutospacing="1" w:after="0" w:line="240" w:lineRule="auto"/>
              <w:ind w:left="284"/>
              <w:rPr>
                <w:rFonts w:ascii="Arial" w:hAnsi="Arial" w:cs="Arial"/>
                <w:sz w:val="20"/>
                <w:szCs w:val="20"/>
              </w:rPr>
            </w:pPr>
            <w:r w:rsidRPr="00080281">
              <w:rPr>
                <w:rFonts w:ascii="Arial" w:hAnsi="Arial" w:cs="Arial"/>
                <w:sz w:val="20"/>
                <w:szCs w:val="20"/>
              </w:rPr>
              <w:pict>
                <v:shape id="_x0000_i1140" type="#_x0000_t75" alt="" style="width:180pt;height:166.5pt">
                  <v:imagedata r:id="rId84" r:href="rId86"/>
                </v:shape>
              </w:pict>
            </w:r>
          </w:p>
          <w:p w:rsidR="005F11A5" w:rsidRPr="00080281" w:rsidRDefault="005F11A5" w:rsidP="00207E6B">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Arial" w:hAnsi="Arial" w:cs="Arial"/>
                <w:sz w:val="32"/>
                <w:szCs w:val="32"/>
              </w:rPr>
              <w:t>J’écris une autre voix</w:t>
            </w:r>
          </w:p>
        </w:tc>
      </w:tr>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026E59">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Je change de point de vue</w:t>
            </w:r>
          </w:p>
          <w:p w:rsidR="005F11A5" w:rsidRPr="00080281" w:rsidRDefault="005F11A5" w:rsidP="00026E59">
            <w:pPr>
              <w:spacing w:before="100" w:beforeAutospacing="1" w:after="0"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pict>
                <v:shape id="_x0000_i1141" type="#_x0000_t75" alt="" style="width:196.5pt;height:181.5pt">
                  <v:imagedata r:id="rId84" r:href="rId87"/>
                </v:shape>
              </w:pict>
            </w:r>
          </w:p>
          <w:p w:rsidR="005F11A5" w:rsidRPr="00080281" w:rsidRDefault="005F11A5" w:rsidP="00026E59">
            <w:pPr>
              <w:spacing w:before="100" w:beforeAutospacing="1" w:after="0"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J’écris une autre voix</w:t>
            </w:r>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026E59">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Je change de point de vue</w:t>
            </w:r>
          </w:p>
          <w:p w:rsidR="005F11A5" w:rsidRPr="00080281" w:rsidRDefault="005F11A5" w:rsidP="00026E59">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pict>
                <v:shape id="_x0000_i1142" type="#_x0000_t75" alt="" style="width:196.5pt;height:181.5pt">
                  <v:imagedata r:id="rId84" r:href="rId88"/>
                </v:shape>
              </w:pict>
            </w:r>
          </w:p>
          <w:p w:rsidR="005F11A5" w:rsidRPr="00080281" w:rsidRDefault="005F11A5" w:rsidP="00026E59">
            <w:pPr>
              <w:spacing w:before="100" w:beforeAutospacing="1" w:after="0"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J’écris une autre voix</w:t>
            </w:r>
          </w:p>
        </w:tc>
      </w:tr>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0B46B9">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J’écris un poème à la manière de P. Gamarra</w:t>
            </w:r>
          </w:p>
          <w:p w:rsidR="005F11A5" w:rsidRPr="00080281" w:rsidRDefault="005F11A5" w:rsidP="000B46B9">
            <w:pPr>
              <w:spacing w:before="100" w:beforeAutospacing="1"/>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 xml:space="preserve"> </w:t>
            </w:r>
            <w:r w:rsidRPr="00080281">
              <w:rPr>
                <w:rFonts w:ascii="Lato" w:hAnsi="Lato" w:cs="Lato"/>
                <w:color w:val="111111"/>
                <w:sz w:val="21"/>
                <w:szCs w:val="21"/>
              </w:rPr>
              <w:pict>
                <v:shape id="_x0000_i1143" type="#_x0000_t75" alt="http://media.paperblog.fr/i/274/2747086/cartable-pierre-gamarra-L-1.jpeg" style="width:161.25pt;height:182.25pt">
                  <v:imagedata r:id="rId89" r:href="rId90"/>
                </v:shape>
              </w:pict>
            </w:r>
            <w:hyperlink r:id="rId91" w:history="1">
              <w:r w:rsidRPr="00080281">
                <w:rPr>
                  <w:rFonts w:ascii="Lato" w:hAnsi="Lato" w:cs="Lato"/>
                  <w:color w:val="222222"/>
                  <w:sz w:val="21"/>
                  <w:szCs w:val="21"/>
                </w:rPr>
                <w:pict>
                  <v:shape id="_x0000_i1144" type="#_x0000_t75" alt="http://multimedia.fnac.com/multimedia/images_produits/zoom_planche_bd/3/2/1/9782747901123_2.jpg" href="http://multimedia.fnac.com/multimedia/images_produits/zoom_planche_bd/3/2/1/9782747901123" style="width:161.25pt;height:186pt" o:button="t">
                    <v:imagedata r:id="rId92" r:href="rId93"/>
                  </v:shape>
                </w:pict>
              </w:r>
            </w:hyperlink>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0B46B9">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J’écris un poème à la manière de P. Gamarra</w:t>
            </w:r>
          </w:p>
          <w:p w:rsidR="005F11A5" w:rsidRPr="00080281" w:rsidRDefault="005F11A5" w:rsidP="000B46B9">
            <w:pPr>
              <w:spacing w:before="100" w:beforeAutospacing="1"/>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 xml:space="preserve"> </w:t>
            </w:r>
            <w:r w:rsidRPr="00080281">
              <w:rPr>
                <w:rFonts w:ascii="Lato" w:hAnsi="Lato" w:cs="Lato"/>
                <w:color w:val="111111"/>
                <w:sz w:val="21"/>
                <w:szCs w:val="21"/>
              </w:rPr>
              <w:pict>
                <v:shape id="_x0000_i1145" type="#_x0000_t75" alt="http://media.paperblog.fr/i/274/2747086/cartable-pierre-gamarra-L-1.jpeg" style="width:161.25pt;height:182.25pt">
                  <v:imagedata r:id="rId89" r:href="rId94"/>
                </v:shape>
              </w:pict>
            </w:r>
            <w:hyperlink r:id="rId95" w:history="1">
              <w:r w:rsidRPr="00080281">
                <w:rPr>
                  <w:rFonts w:ascii="Lato" w:hAnsi="Lato" w:cs="Lato"/>
                  <w:color w:val="222222"/>
                  <w:sz w:val="21"/>
                  <w:szCs w:val="21"/>
                </w:rPr>
                <w:pict>
                  <v:shape id="_x0000_i1146" type="#_x0000_t75" alt="http://multimedia.fnac.com/multimedia/images_produits/zoom_planche_bd/3/2/1/9782747901123_2.jpg" href="http://multimedia.fnac.com/multimedia/images_produits/zoom_planche_bd/3/2/1/9782747901123" style="width:161.25pt;height:186pt" o:button="t">
                    <v:imagedata r:id="rId92" r:href="rId96"/>
                  </v:shape>
                </w:pict>
              </w:r>
            </w:hyperlink>
          </w:p>
        </w:tc>
      </w:tr>
      <w:tr w:rsidR="005F11A5" w:rsidRPr="00080281">
        <w:trPr>
          <w:tblCellSpacing w:w="0" w:type="dxa"/>
        </w:trPr>
        <w:tc>
          <w:tcPr>
            <w:tcW w:w="7809" w:type="dxa"/>
            <w:tcBorders>
              <w:top w:val="outset" w:sz="6" w:space="0" w:color="00000A"/>
              <w:bottom w:val="outset" w:sz="6" w:space="0" w:color="00000A"/>
              <w:right w:val="outset" w:sz="6" w:space="0" w:color="00000A"/>
            </w:tcBorders>
            <w:shd w:val="clear" w:color="auto" w:fill="FFFFFF"/>
          </w:tcPr>
          <w:p w:rsidR="005F11A5" w:rsidRPr="00080281" w:rsidRDefault="005F11A5" w:rsidP="000B46B9">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J’écris un poème à la manière de P. Gamarra</w:t>
            </w:r>
          </w:p>
          <w:p w:rsidR="005F11A5" w:rsidRPr="00080281" w:rsidRDefault="005F11A5" w:rsidP="000B46B9">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 xml:space="preserve"> </w:t>
            </w:r>
            <w:r w:rsidRPr="00080281">
              <w:rPr>
                <w:rFonts w:ascii="Comic Sans MS" w:hAnsi="Comic Sans MS" w:cs="Comic Sans MS"/>
                <w:b/>
                <w:bCs/>
                <w:color w:val="000000"/>
                <w:sz w:val="32"/>
                <w:szCs w:val="32"/>
                <w:lang w:eastAsia="fr-FR"/>
              </w:rPr>
              <w:pict>
                <v:shape id="_x0000_i1147" type="#_x0000_t75" alt="http://media.paperblog.fr/i/274/2747086/cartable-pierre-gamarra-L-1.jpeg" style="width:161.25pt;height:182.25pt">
                  <v:imagedata r:id="rId89" r:href="rId97"/>
                </v:shape>
              </w:pict>
            </w:r>
            <w:hyperlink r:id="rId98" w:history="1">
              <w:r w:rsidRPr="00080281">
                <w:rPr>
                  <w:rFonts w:ascii="Comic Sans MS" w:hAnsi="Comic Sans MS" w:cs="Comic Sans MS"/>
                  <w:b/>
                  <w:bCs/>
                  <w:color w:val="000000"/>
                  <w:sz w:val="32"/>
                  <w:szCs w:val="32"/>
                  <w:lang w:eastAsia="fr-FR"/>
                </w:rPr>
                <w:pict>
                  <v:shape id="_x0000_i1148" type="#_x0000_t75" alt="http://multimedia.fnac.com/multimedia/images_produits/zoom_planche_bd/3/2/1/9782747901123_2.jpg" href="http://multimedia.fnac.com/multimedia/images_produits/zoom_planche_bd/3/2/1/9782747901123" style="width:161.25pt;height:186pt" o:button="t">
                    <v:imagedata r:id="rId92" r:href="rId99"/>
                  </v:shape>
                </w:pict>
              </w:r>
            </w:hyperlink>
          </w:p>
        </w:tc>
        <w:tc>
          <w:tcPr>
            <w:tcW w:w="7806" w:type="dxa"/>
            <w:tcBorders>
              <w:top w:val="outset" w:sz="6" w:space="0" w:color="00000A"/>
              <w:left w:val="outset" w:sz="6" w:space="0" w:color="00000A"/>
              <w:bottom w:val="outset" w:sz="6" w:space="0" w:color="00000A"/>
            </w:tcBorders>
            <w:shd w:val="clear" w:color="auto" w:fill="FFFFFF"/>
          </w:tcPr>
          <w:p w:rsidR="005F11A5" w:rsidRPr="00080281" w:rsidRDefault="005F11A5" w:rsidP="000B46B9">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J’écris un poème à la manière de P. Gamarra</w:t>
            </w:r>
          </w:p>
          <w:p w:rsidR="005F11A5" w:rsidRPr="00080281" w:rsidRDefault="005F11A5" w:rsidP="000B46B9">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 xml:space="preserve"> </w:t>
            </w:r>
            <w:r w:rsidRPr="00080281">
              <w:rPr>
                <w:rFonts w:ascii="Comic Sans MS" w:hAnsi="Comic Sans MS" w:cs="Comic Sans MS"/>
                <w:b/>
                <w:bCs/>
                <w:color w:val="000000"/>
                <w:sz w:val="32"/>
                <w:szCs w:val="32"/>
                <w:lang w:eastAsia="fr-FR"/>
              </w:rPr>
              <w:pict>
                <v:shape id="_x0000_i1149" type="#_x0000_t75" alt="http://media.paperblog.fr/i/274/2747086/cartable-pierre-gamarra-L-1.jpeg" style="width:161.25pt;height:182.25pt">
                  <v:imagedata r:id="rId89" r:href="rId100"/>
                </v:shape>
              </w:pict>
            </w:r>
            <w:hyperlink r:id="rId101" w:history="1">
              <w:r w:rsidRPr="00080281">
                <w:rPr>
                  <w:rFonts w:ascii="Comic Sans MS" w:hAnsi="Comic Sans MS" w:cs="Comic Sans MS"/>
                  <w:b/>
                  <w:bCs/>
                  <w:color w:val="000000"/>
                  <w:sz w:val="32"/>
                  <w:szCs w:val="32"/>
                  <w:lang w:eastAsia="fr-FR"/>
                </w:rPr>
                <w:pict>
                  <v:shape id="_x0000_i1150" type="#_x0000_t75" alt="http://multimedia.fnac.com/multimedia/images_produits/zoom_planche_bd/3/2/1/9782747901123_2.jpg" href="http://multimedia.fnac.com/multimedia/images_produits/zoom_planche_bd/3/2/1/9782747901123" style="width:161.25pt;height:186pt" o:button="t">
                    <v:imagedata r:id="rId92" r:href="rId102"/>
                  </v:shape>
                </w:pict>
              </w:r>
            </w:hyperlink>
          </w:p>
        </w:tc>
      </w:tr>
    </w:tbl>
    <w:p w:rsidR="005F11A5" w:rsidRPr="00080281" w:rsidRDefault="005F11A5">
      <w:pPr>
        <w:rPr>
          <w:sz w:val="2"/>
          <w:szCs w:val="2"/>
        </w:rPr>
      </w:pPr>
      <w:r w:rsidRPr="00080281">
        <w:br w:type="page"/>
      </w:r>
    </w:p>
    <w:tbl>
      <w:tblPr>
        <w:tblW w:w="15615"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00"/>
      </w:tblPr>
      <w:tblGrid>
        <w:gridCol w:w="7807"/>
        <w:gridCol w:w="7808"/>
      </w:tblGrid>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pPr>
              <w:spacing w:before="100" w:beforeAutospacing="1" w:after="0" w:line="240" w:lineRule="auto"/>
              <w:ind w:left="284"/>
              <w:rPr>
                <w:rFonts w:ascii="Comic Sans MS" w:hAnsi="Comic Sans MS" w:cs="Comic Sans MS"/>
                <w:b/>
                <w:bCs/>
                <w:color w:val="000000"/>
                <w:sz w:val="32"/>
                <w:szCs w:val="32"/>
                <w:lang w:eastAsia="fr-FR"/>
              </w:rPr>
            </w:pPr>
            <w:r w:rsidRPr="00080281">
              <w:br w:type="page"/>
            </w:r>
            <w:r w:rsidRPr="00080281">
              <w:rPr>
                <w:rFonts w:ascii="Comic Sans MS" w:hAnsi="Comic Sans MS" w:cs="Comic Sans MS"/>
                <w:b/>
                <w:bCs/>
                <w:color w:val="000000"/>
                <w:sz w:val="32"/>
                <w:szCs w:val="32"/>
                <w:lang w:eastAsia="fr-FR"/>
              </w:rPr>
              <w:t xml:space="preserve">J’écris un poème à la manière de Jean Luc Moreau. </w:t>
            </w:r>
          </w:p>
          <w:p w:rsidR="005F11A5" w:rsidRPr="00080281" w:rsidRDefault="005F11A5">
            <w:pPr>
              <w:spacing w:beforeAutospacing="1" w:after="0" w:line="240" w:lineRule="auto"/>
              <w:ind w:left="284"/>
              <w:rPr>
                <w:rFonts w:ascii="Comic Sans MS" w:hAnsi="Comic Sans MS" w:cs="Comic Sans MS"/>
                <w:b/>
                <w:bCs/>
                <w:color w:val="000000"/>
                <w:sz w:val="32"/>
                <w:szCs w:val="32"/>
                <w:lang w:eastAsia="fr-FR"/>
              </w:rPr>
            </w:pPr>
            <w:r>
              <w:rPr>
                <w:noProof/>
                <w:lang w:eastAsia="fr-FR"/>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54" type="#_x0000_t172" style="position:absolute;left:0;text-align:left;margin-left:246pt;margin-top:45.2pt;width:118.5pt;height:52.5pt;z-index:251655168" fillcolor="black">
                  <v:shadow color="#868686"/>
                  <v:textpath style="font-family:&quot;Arial&quot;;v-text-kern:t" trim="t" fitpath="t" string="J'ai dans ma trousse ..."/>
                </v:shape>
              </w:pict>
            </w:r>
            <w:r>
              <w:rPr>
                <w:noProof/>
                <w:lang w:eastAsia="fr-FR"/>
              </w:rPr>
              <w:pict>
                <v:shape id="_x0000_s1055" type="#_x0000_t75" style="position:absolute;left:0;text-align:left;margin-left:14.45pt;margin-top:13.6pt;width:195.75pt;height:197.25pt;z-index:251656192">
                  <v:imagedata r:id="rId103" o:title=""/>
                </v:shape>
              </w:pic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J’écris un poème à la manière de Jean Luc Moreau.</w:t>
            </w:r>
          </w:p>
          <w:p w:rsidR="005F11A5" w:rsidRPr="00080281" w:rsidRDefault="005F11A5">
            <w:pPr>
              <w:spacing w:beforeAutospacing="1" w:after="0" w:line="240" w:lineRule="auto"/>
              <w:ind w:left="284"/>
              <w:rPr>
                <w:rFonts w:ascii="Comic Sans MS" w:hAnsi="Comic Sans MS" w:cs="Comic Sans MS"/>
                <w:b/>
                <w:bCs/>
                <w:color w:val="000000"/>
                <w:sz w:val="32"/>
                <w:szCs w:val="32"/>
                <w:lang w:eastAsia="fr-FR"/>
              </w:rPr>
            </w:pPr>
            <w:r>
              <w:rPr>
                <w:noProof/>
                <w:lang w:eastAsia="fr-FR"/>
              </w:rPr>
              <w:pict>
                <v:shape id="_x0000_s1056" type="#_x0000_t172" style="position:absolute;left:0;text-align:left;margin-left:228.6pt;margin-top:17.05pt;width:118.5pt;height:52.5pt;z-index:251657216" fillcolor="black">
                  <v:shadow color="#868686"/>
                  <v:textpath style="font-family:&quot;Arial&quot;;v-text-kern:t" trim="t" fitpath="t" string="J'ai dans ma trousse ..."/>
                </v:shape>
              </w:pict>
            </w:r>
            <w:r w:rsidRPr="00080281">
              <w:rPr>
                <w:rFonts w:ascii="Comic Sans MS" w:hAnsi="Comic Sans MS" w:cs="Comic Sans MS"/>
                <w:b/>
                <w:bCs/>
                <w:color w:val="000000"/>
                <w:sz w:val="32"/>
                <w:szCs w:val="32"/>
                <w:lang w:eastAsia="fr-FR"/>
              </w:rPr>
              <w:pict>
                <v:shape id="_x0000_i1151" type="#_x0000_t75" style="width:190.5pt;height:194.25pt">
                  <v:imagedata r:id="rId103" o:title=""/>
                </v:shape>
              </w:pict>
            </w:r>
          </w:p>
        </w:tc>
      </w:tr>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CD3D60">
            <w:pPr>
              <w:spacing w:before="100" w:beforeAutospacing="1" w:after="0" w:line="240" w:lineRule="auto"/>
              <w:ind w:left="284"/>
            </w:pPr>
            <w:r w:rsidRPr="00080281">
              <w:br w:type="page"/>
            </w:r>
            <w:r w:rsidRPr="00080281">
              <w:rPr>
                <w:rFonts w:ascii="Comic Sans MS" w:hAnsi="Comic Sans MS" w:cs="Comic Sans MS"/>
                <w:b/>
                <w:bCs/>
                <w:color w:val="000000"/>
                <w:sz w:val="32"/>
                <w:szCs w:val="32"/>
                <w:lang w:eastAsia="fr-FR"/>
              </w:rPr>
              <w:t>J’écris un poème à la manière de Jean Luc Moreau.</w:t>
            </w:r>
            <w:r w:rsidRPr="00080281">
              <w:t xml:space="preserve"> </w:t>
            </w:r>
          </w:p>
          <w:p w:rsidR="005F11A5" w:rsidRPr="00080281" w:rsidRDefault="005F11A5" w:rsidP="001B0690">
            <w:pPr>
              <w:spacing w:before="100" w:beforeAutospacing="1" w:after="0" w:line="240" w:lineRule="auto"/>
              <w:ind w:left="284"/>
            </w:pPr>
            <w:r>
              <w:rPr>
                <w:noProof/>
                <w:lang w:eastAsia="fr-FR"/>
              </w:rPr>
              <w:pict>
                <v:shape id="_x0000_s1057" type="#_x0000_t172" style="position:absolute;left:0;text-align:left;margin-left:246pt;margin-top:45.2pt;width:118.5pt;height:52.5pt;z-index:251658240" fillcolor="black">
                  <v:shadow color="#868686"/>
                  <v:textpath style="font-family:&quot;Arial&quot;;v-text-kern:t" trim="t" fitpath="t" string="J'ai dans ma trousse ..."/>
                </v:shape>
              </w:pict>
            </w:r>
            <w:r>
              <w:rPr>
                <w:noProof/>
                <w:lang w:eastAsia="fr-FR"/>
              </w:rPr>
              <w:pict>
                <v:shape id="_x0000_s1058" type="#_x0000_t75" style="position:absolute;left:0;text-align:left;margin-left:14.45pt;margin-top:13.6pt;width:195.75pt;height:197.25pt;z-index:251659264">
                  <v:imagedata r:id="rId103" o:title=""/>
                </v:shape>
              </w:pic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CD3D60">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J’écris un poème à la manière de Jean Luc Moreau.</w:t>
            </w:r>
          </w:p>
          <w:p w:rsidR="005F11A5" w:rsidRPr="00080281" w:rsidRDefault="005F11A5" w:rsidP="001B0690">
            <w:pPr>
              <w:spacing w:before="100" w:beforeAutospacing="1" w:after="0" w:line="240" w:lineRule="auto"/>
              <w:ind w:left="284"/>
              <w:rPr>
                <w:rFonts w:ascii="Comic Sans MS" w:hAnsi="Comic Sans MS" w:cs="Comic Sans MS"/>
                <w:b/>
                <w:bCs/>
                <w:color w:val="000000"/>
                <w:sz w:val="32"/>
                <w:szCs w:val="32"/>
                <w:lang w:eastAsia="fr-FR"/>
              </w:rPr>
            </w:pPr>
            <w:r>
              <w:rPr>
                <w:noProof/>
                <w:lang w:eastAsia="fr-FR"/>
              </w:rPr>
              <w:pict>
                <v:shape id="_x0000_s1059" type="#_x0000_t172" style="position:absolute;left:0;text-align:left;margin-left:228.6pt;margin-top:17.05pt;width:118.5pt;height:52.5pt;z-index:251660288" fillcolor="black">
                  <v:shadow color="#868686"/>
                  <v:textpath style="font-family:&quot;Arial&quot;;v-text-kern:t" trim="t" fitpath="t" string="J'ai dans ma trousse ..."/>
                </v:shape>
              </w:pict>
            </w:r>
            <w:r w:rsidRPr="00080281">
              <w:rPr>
                <w:rFonts w:ascii="Comic Sans MS" w:hAnsi="Comic Sans MS" w:cs="Comic Sans MS"/>
                <w:b/>
                <w:bCs/>
                <w:color w:val="000000"/>
                <w:sz w:val="32"/>
                <w:szCs w:val="32"/>
                <w:lang w:eastAsia="fr-FR"/>
              </w:rPr>
              <w:pict>
                <v:shape id="_x0000_i1152" type="#_x0000_t75" style="width:190.5pt;height:194.25pt">
                  <v:imagedata r:id="rId103" o:title=""/>
                </v:shape>
              </w:pict>
            </w:r>
          </w:p>
        </w:tc>
      </w:tr>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CD3D60">
            <w:pPr>
              <w:spacing w:before="100" w:beforeAutospacing="1" w:after="0" w:line="240" w:lineRule="auto"/>
              <w:ind w:left="284"/>
              <w:rPr>
                <w:rFonts w:ascii="Arial" w:hAnsi="Arial" w:cs="Arial"/>
                <w:color w:val="666666"/>
                <w:sz w:val="17"/>
                <w:szCs w:val="17"/>
              </w:rPr>
            </w:pPr>
          </w:p>
          <w:tbl>
            <w:tblPr>
              <w:tblW w:w="7567" w:type="dxa"/>
              <w:tblInd w:w="284" w:type="dxa"/>
              <w:tblLayout w:type="fixed"/>
              <w:tblLook w:val="00A0"/>
            </w:tblPr>
            <w:tblGrid>
              <w:gridCol w:w="2830"/>
              <w:gridCol w:w="4737"/>
            </w:tblGrid>
            <w:tr w:rsidR="005F11A5" w:rsidRPr="00080281">
              <w:tc>
                <w:tcPr>
                  <w:tcW w:w="2830" w:type="dxa"/>
                </w:tcPr>
                <w:p w:rsidR="005F11A5" w:rsidRPr="00080281" w:rsidRDefault="005F11A5" w:rsidP="00C3168D">
                  <w:pPr>
                    <w:spacing w:before="100" w:beforeAutospacing="1" w:after="0" w:line="240" w:lineRule="auto"/>
                    <w:rPr>
                      <w:rFonts w:ascii="Comic Sans MS" w:hAnsi="Comic Sans MS" w:cs="Comic Sans MS"/>
                      <w:b/>
                      <w:bCs/>
                      <w:color w:val="000000"/>
                      <w:sz w:val="32"/>
                      <w:szCs w:val="32"/>
                      <w:lang w:eastAsia="fr-FR"/>
                    </w:rPr>
                  </w:pPr>
                  <w:r w:rsidRPr="00080281">
                    <w:rPr>
                      <w:rFonts w:ascii="Arial" w:hAnsi="Arial" w:cs="Arial"/>
                      <w:color w:val="666666"/>
                      <w:sz w:val="17"/>
                      <w:szCs w:val="17"/>
                    </w:rPr>
                    <w:pict>
                      <v:shape id="_x0000_i1153" type="#_x0000_t75" alt="Portrait de Evelyne Brisou-Pellen" style="width:135pt;height:177.75pt">
                        <v:imagedata r:id="rId104" r:href="rId105"/>
                      </v:shape>
                    </w:pict>
                  </w:r>
                </w:p>
              </w:tc>
              <w:tc>
                <w:tcPr>
                  <w:tcW w:w="4737" w:type="dxa"/>
                </w:tcPr>
                <w:p w:rsidR="005F11A5" w:rsidRPr="00080281" w:rsidRDefault="005F11A5" w:rsidP="00C3168D">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Je prépare un questionnaire pour la rencontre avec Evelyne Brisou-Pellen, écrivain.</w:t>
                  </w:r>
                </w:p>
                <w:p w:rsidR="005F11A5" w:rsidRPr="00080281" w:rsidRDefault="005F11A5" w:rsidP="00C3168D">
                  <w:pPr>
                    <w:spacing w:before="100" w:beforeAutospacing="1" w:after="0" w:line="240" w:lineRule="auto"/>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Vu que j’ai lu et que j’étudie le livre LE VRAI PRINCE THIBAULT, je peux poser des questions sur ce livre ou sur le métier d’écrivain en général.</w:t>
                  </w:r>
                </w:p>
              </w:tc>
            </w:tr>
          </w:tbl>
          <w:p w:rsidR="005F11A5" w:rsidRPr="00080281" w:rsidRDefault="005F11A5" w:rsidP="00CD3D60">
            <w:pPr>
              <w:spacing w:before="100" w:beforeAutospacing="1" w:after="0" w:line="240" w:lineRule="auto"/>
              <w:ind w:left="284"/>
            </w:pPr>
          </w:p>
        </w:tc>
        <w:tc>
          <w:tcPr>
            <w:tcW w:w="7808" w:type="dxa"/>
            <w:tcBorders>
              <w:top w:val="single" w:sz="4" w:space="0" w:color="auto"/>
              <w:left w:val="single" w:sz="4" w:space="0" w:color="auto"/>
              <w:bottom w:val="single" w:sz="4" w:space="0" w:color="auto"/>
              <w:right w:val="single" w:sz="4" w:space="0" w:color="auto"/>
            </w:tcBorders>
            <w:shd w:val="clear" w:color="auto" w:fill="FFFFFF"/>
          </w:tcPr>
          <w:tbl>
            <w:tblPr>
              <w:tblW w:w="7567" w:type="dxa"/>
              <w:tblInd w:w="284" w:type="dxa"/>
              <w:tblLayout w:type="fixed"/>
              <w:tblLook w:val="00A0"/>
            </w:tblPr>
            <w:tblGrid>
              <w:gridCol w:w="2830"/>
              <w:gridCol w:w="4737"/>
            </w:tblGrid>
            <w:tr w:rsidR="005F11A5" w:rsidRPr="00080281">
              <w:tc>
                <w:tcPr>
                  <w:tcW w:w="2830" w:type="dxa"/>
                </w:tcPr>
                <w:p w:rsidR="005F11A5" w:rsidRPr="00080281" w:rsidRDefault="005F11A5" w:rsidP="00C3168D">
                  <w:pPr>
                    <w:spacing w:before="100" w:beforeAutospacing="1" w:after="0" w:line="240" w:lineRule="auto"/>
                    <w:rPr>
                      <w:rFonts w:ascii="Comic Sans MS" w:hAnsi="Comic Sans MS" w:cs="Comic Sans MS"/>
                      <w:b/>
                      <w:bCs/>
                      <w:color w:val="000000"/>
                      <w:sz w:val="32"/>
                      <w:szCs w:val="32"/>
                      <w:lang w:eastAsia="fr-FR"/>
                    </w:rPr>
                  </w:pPr>
                  <w:r w:rsidRPr="00080281">
                    <w:rPr>
                      <w:rFonts w:ascii="Arial" w:hAnsi="Arial" w:cs="Arial"/>
                      <w:color w:val="666666"/>
                      <w:sz w:val="17"/>
                      <w:szCs w:val="17"/>
                    </w:rPr>
                    <w:pict>
                      <v:shape id="_x0000_i1154" type="#_x0000_t75" alt="Portrait de Evelyne Brisou-Pellen" style="width:135pt;height:177.75pt">
                        <v:imagedata r:id="rId104" r:href="rId106"/>
                      </v:shape>
                    </w:pict>
                  </w:r>
                </w:p>
              </w:tc>
              <w:tc>
                <w:tcPr>
                  <w:tcW w:w="4737" w:type="dxa"/>
                </w:tcPr>
                <w:p w:rsidR="005F11A5" w:rsidRPr="00080281" w:rsidRDefault="005F11A5" w:rsidP="00C3168D">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Je prépare un questionnaire pour la rencontre avec Evelyne Brisou-Pellen, écrivain.</w:t>
                  </w:r>
                </w:p>
                <w:p w:rsidR="005F11A5" w:rsidRPr="00080281" w:rsidRDefault="005F11A5" w:rsidP="00C3168D">
                  <w:pPr>
                    <w:spacing w:before="100" w:beforeAutospacing="1" w:after="0" w:line="240" w:lineRule="auto"/>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Vu que j’ai lu et que j’étudie le livre LE VRAI PRINCE THIBAULT, je peux poser des questions sur ce livre ou sur le métier d’écrivain en général.</w:t>
                  </w:r>
                </w:p>
              </w:tc>
            </w:tr>
          </w:tbl>
          <w:p w:rsidR="005F11A5" w:rsidRPr="00080281" w:rsidRDefault="005F11A5" w:rsidP="00CD3D60">
            <w:pPr>
              <w:spacing w:before="100" w:beforeAutospacing="1" w:after="0" w:line="240" w:lineRule="auto"/>
              <w:ind w:left="284"/>
              <w:rPr>
                <w:rFonts w:ascii="Comic Sans MS" w:hAnsi="Comic Sans MS" w:cs="Comic Sans MS"/>
                <w:b/>
                <w:bCs/>
                <w:color w:val="000000"/>
                <w:sz w:val="32"/>
                <w:szCs w:val="32"/>
                <w:lang w:eastAsia="fr-FR"/>
              </w:rPr>
            </w:pPr>
          </w:p>
        </w:tc>
      </w:tr>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1036C2">
            <w:pPr>
              <w:spacing w:before="100" w:beforeAutospacing="1" w:after="0" w:line="240" w:lineRule="auto"/>
              <w:ind w:left="284"/>
              <w:rPr>
                <w:rFonts w:ascii="Arial" w:hAnsi="Arial" w:cs="Arial"/>
                <w:color w:val="666666"/>
                <w:sz w:val="17"/>
                <w:szCs w:val="17"/>
              </w:rPr>
            </w:pPr>
          </w:p>
          <w:tbl>
            <w:tblPr>
              <w:tblW w:w="7567" w:type="dxa"/>
              <w:tblInd w:w="284" w:type="dxa"/>
              <w:tblLayout w:type="fixed"/>
              <w:tblLook w:val="00A0"/>
            </w:tblPr>
            <w:tblGrid>
              <w:gridCol w:w="2830"/>
              <w:gridCol w:w="4737"/>
            </w:tblGrid>
            <w:tr w:rsidR="005F11A5" w:rsidRPr="00080281">
              <w:tc>
                <w:tcPr>
                  <w:tcW w:w="2830" w:type="dxa"/>
                </w:tcPr>
                <w:p w:rsidR="005F11A5" w:rsidRPr="00080281" w:rsidRDefault="005F11A5" w:rsidP="00C3168D">
                  <w:pPr>
                    <w:spacing w:before="100" w:beforeAutospacing="1" w:after="0" w:line="240" w:lineRule="auto"/>
                    <w:rPr>
                      <w:rFonts w:ascii="Comic Sans MS" w:hAnsi="Comic Sans MS" w:cs="Comic Sans MS"/>
                      <w:b/>
                      <w:bCs/>
                      <w:color w:val="000000"/>
                      <w:sz w:val="32"/>
                      <w:szCs w:val="32"/>
                      <w:lang w:eastAsia="fr-FR"/>
                    </w:rPr>
                  </w:pPr>
                  <w:r w:rsidRPr="00080281">
                    <w:rPr>
                      <w:rFonts w:ascii="Arial" w:hAnsi="Arial" w:cs="Arial"/>
                      <w:color w:val="666666"/>
                      <w:sz w:val="17"/>
                      <w:szCs w:val="17"/>
                    </w:rPr>
                    <w:pict>
                      <v:shape id="_x0000_i1155" type="#_x0000_t75" alt="Portrait de Evelyne Brisou-Pellen" style="width:135pt;height:177.75pt">
                        <v:imagedata r:id="rId104" r:href="rId107"/>
                      </v:shape>
                    </w:pict>
                  </w:r>
                </w:p>
              </w:tc>
              <w:tc>
                <w:tcPr>
                  <w:tcW w:w="4737" w:type="dxa"/>
                </w:tcPr>
                <w:p w:rsidR="005F11A5" w:rsidRPr="00080281" w:rsidRDefault="005F11A5" w:rsidP="00C3168D">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Je prépare un questionnaire pour la rencontre avec Evelyne Brisou-Pellen, écrivain.</w:t>
                  </w:r>
                </w:p>
                <w:p w:rsidR="005F11A5" w:rsidRPr="00080281" w:rsidRDefault="005F11A5" w:rsidP="00C3168D">
                  <w:pPr>
                    <w:spacing w:before="100" w:beforeAutospacing="1" w:after="0" w:line="240" w:lineRule="auto"/>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Vu que j’ai lu et que j’étudie le livre LE VRAI PRINCE THIBAULT, je peux poser des questions sur ce livre ou sur le métier d’écrivain en général.</w:t>
                  </w:r>
                </w:p>
              </w:tc>
            </w:tr>
          </w:tbl>
          <w:p w:rsidR="005F11A5" w:rsidRPr="00080281" w:rsidRDefault="005F11A5" w:rsidP="001036C2">
            <w:pPr>
              <w:spacing w:before="100" w:beforeAutospacing="1" w:after="0" w:line="240" w:lineRule="auto"/>
              <w:ind w:left="284"/>
              <w:rPr>
                <w:rFonts w:ascii="Arial" w:hAnsi="Arial" w:cs="Arial"/>
                <w:color w:val="666666"/>
                <w:sz w:val="17"/>
                <w:szCs w:val="17"/>
              </w:rPr>
            </w:pPr>
          </w:p>
        </w:tc>
        <w:tc>
          <w:tcPr>
            <w:tcW w:w="7808" w:type="dxa"/>
            <w:tcBorders>
              <w:top w:val="single" w:sz="4" w:space="0" w:color="auto"/>
              <w:left w:val="single" w:sz="4" w:space="0" w:color="auto"/>
              <w:bottom w:val="single" w:sz="4" w:space="0" w:color="auto"/>
              <w:right w:val="single" w:sz="4" w:space="0" w:color="auto"/>
            </w:tcBorders>
            <w:shd w:val="clear" w:color="auto" w:fill="FFFFFF"/>
          </w:tcPr>
          <w:tbl>
            <w:tblPr>
              <w:tblW w:w="7567" w:type="dxa"/>
              <w:tblInd w:w="284" w:type="dxa"/>
              <w:tblLayout w:type="fixed"/>
              <w:tblLook w:val="00A0"/>
            </w:tblPr>
            <w:tblGrid>
              <w:gridCol w:w="2830"/>
              <w:gridCol w:w="4737"/>
            </w:tblGrid>
            <w:tr w:rsidR="005F11A5" w:rsidRPr="00080281">
              <w:tc>
                <w:tcPr>
                  <w:tcW w:w="2830" w:type="dxa"/>
                </w:tcPr>
                <w:p w:rsidR="005F11A5" w:rsidRPr="00080281" w:rsidRDefault="005F11A5" w:rsidP="00C3168D">
                  <w:pPr>
                    <w:spacing w:before="100" w:beforeAutospacing="1" w:after="0" w:line="240" w:lineRule="auto"/>
                    <w:rPr>
                      <w:rFonts w:ascii="Comic Sans MS" w:hAnsi="Comic Sans MS" w:cs="Comic Sans MS"/>
                      <w:b/>
                      <w:bCs/>
                      <w:color w:val="000000"/>
                      <w:sz w:val="32"/>
                      <w:szCs w:val="32"/>
                      <w:lang w:eastAsia="fr-FR"/>
                    </w:rPr>
                  </w:pPr>
                  <w:r w:rsidRPr="00080281">
                    <w:rPr>
                      <w:rFonts w:ascii="Arial" w:hAnsi="Arial" w:cs="Arial"/>
                      <w:color w:val="666666"/>
                      <w:sz w:val="17"/>
                      <w:szCs w:val="17"/>
                    </w:rPr>
                    <w:pict>
                      <v:shape id="_x0000_i1156" type="#_x0000_t75" alt="Portrait de Evelyne Brisou-Pellen" style="width:135pt;height:177.75pt">
                        <v:imagedata r:id="rId104" r:href="rId108"/>
                      </v:shape>
                    </w:pict>
                  </w:r>
                </w:p>
              </w:tc>
              <w:tc>
                <w:tcPr>
                  <w:tcW w:w="4737" w:type="dxa"/>
                </w:tcPr>
                <w:p w:rsidR="005F11A5" w:rsidRPr="00080281" w:rsidRDefault="005F11A5" w:rsidP="00C3168D">
                  <w:pPr>
                    <w:spacing w:before="100" w:beforeAutospacing="1" w:after="0" w:line="240" w:lineRule="auto"/>
                    <w:ind w:left="284"/>
                    <w:rPr>
                      <w:rFonts w:ascii="Comic Sans MS" w:hAnsi="Comic Sans MS" w:cs="Comic Sans MS"/>
                      <w:b/>
                      <w:bCs/>
                      <w:color w:val="000000"/>
                      <w:sz w:val="32"/>
                      <w:szCs w:val="32"/>
                      <w:lang w:eastAsia="fr-FR"/>
                    </w:rPr>
                  </w:pPr>
                  <w:r w:rsidRPr="00080281">
                    <w:rPr>
                      <w:rFonts w:ascii="Comic Sans MS" w:hAnsi="Comic Sans MS" w:cs="Comic Sans MS"/>
                      <w:b/>
                      <w:bCs/>
                      <w:color w:val="000000"/>
                      <w:sz w:val="32"/>
                      <w:szCs w:val="32"/>
                      <w:lang w:eastAsia="fr-FR"/>
                    </w:rPr>
                    <w:t>Je prépare un questionnaire pour la rencontre avec Evelyne Brisou-Pellen, écrivain.</w:t>
                  </w:r>
                </w:p>
                <w:p w:rsidR="005F11A5" w:rsidRPr="00080281" w:rsidRDefault="005F11A5" w:rsidP="00C3168D">
                  <w:pPr>
                    <w:spacing w:before="100" w:beforeAutospacing="1" w:after="0" w:line="240" w:lineRule="auto"/>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Vu que j’ai lu et que j’étudie le livre LE VRAI PRINCE THIBAULT, je peux poser des questions sur ce livre ou sur le métier d’écrivain en général.</w:t>
                  </w:r>
                </w:p>
              </w:tc>
            </w:tr>
          </w:tbl>
          <w:p w:rsidR="005F11A5" w:rsidRPr="00080281" w:rsidRDefault="005F11A5" w:rsidP="001036C2">
            <w:pPr>
              <w:spacing w:before="100" w:beforeAutospacing="1" w:after="0" w:line="240" w:lineRule="auto"/>
              <w:ind w:left="284"/>
              <w:rPr>
                <w:rFonts w:ascii="Comic Sans MS" w:hAnsi="Comic Sans MS" w:cs="Comic Sans MS"/>
                <w:b/>
                <w:bCs/>
                <w:color w:val="000000"/>
                <w:sz w:val="32"/>
                <w:szCs w:val="32"/>
                <w:lang w:eastAsia="fr-FR"/>
              </w:rPr>
            </w:pPr>
          </w:p>
        </w:tc>
      </w:tr>
    </w:tbl>
    <w:p w:rsidR="005F11A5" w:rsidRPr="00080281" w:rsidRDefault="005F11A5" w:rsidP="001B0690"/>
    <w:p w:rsidR="005F11A5" w:rsidRPr="00080281" w:rsidRDefault="005F11A5" w:rsidP="001B0690">
      <w:r w:rsidRPr="00080281">
        <w:br w:type="page"/>
      </w:r>
    </w:p>
    <w:tbl>
      <w:tblPr>
        <w:tblW w:w="15615"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00"/>
      </w:tblPr>
      <w:tblGrid>
        <w:gridCol w:w="7807"/>
        <w:gridCol w:w="7808"/>
      </w:tblGrid>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F8725F">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J’écris à la manière de « Tu Dis… »</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sable</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Pr>
                <w:noProof/>
                <w:lang w:eastAsia="fr-FR"/>
              </w:rPr>
              <w:pict>
                <v:shape id="Image 1" o:spid="_x0000_s1060" type="#_x0000_t75" style="position:absolute;margin-left:171.75pt;margin-top:6.25pt;width:112.5pt;height:112.5pt;z-index:251661312;visibility:visible">
                  <v:imagedata r:id="rId109" o:title=""/>
                </v:shape>
              </w:pict>
            </w:r>
            <w:r w:rsidRPr="00080281">
              <w:rPr>
                <w:rFonts w:ascii="Times New Roman" w:hAnsi="Times New Roman" w:cs="Times New Roman"/>
                <w:color w:val="333333"/>
                <w:sz w:val="16"/>
                <w:szCs w:val="16"/>
                <w:lang w:eastAsia="fr-FR"/>
              </w:rPr>
              <w:t>La mer est à tes pieds.</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forêt</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Les arbres te tendent leurs bras.</w:t>
            </w:r>
            <w:r w:rsidRPr="00080281">
              <w:rPr>
                <w:noProof/>
                <w:lang w:eastAsia="fr-FR"/>
              </w:rPr>
              <w:t xml:space="preserve"> </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colline</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 sentier court avec toi vers le sommet.</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nuage</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Un cumulus t'offre la promesse d'un voyage.</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poème</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F8725F">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Les mots volent et dansent</w:t>
            </w:r>
          </w:p>
          <w:p w:rsidR="005F11A5" w:rsidRPr="00080281" w:rsidRDefault="005F11A5" w:rsidP="00F8725F">
            <w:pPr>
              <w:shd w:val="clear" w:color="auto" w:fill="FFFFFF"/>
              <w:spacing w:after="0" w:line="240" w:lineRule="auto"/>
              <w:rPr>
                <w:rFonts w:ascii="Times New Roman" w:hAnsi="Times New Roman" w:cs="Times New Roman"/>
                <w:color w:val="333333"/>
                <w:sz w:val="16"/>
                <w:szCs w:val="16"/>
                <w:lang w:eastAsia="fr-FR"/>
              </w:rPr>
            </w:pPr>
            <w:r w:rsidRPr="00080281">
              <w:rPr>
                <w:rFonts w:ascii="Times New Roman" w:hAnsi="Times New Roman" w:cs="Times New Roman"/>
                <w:color w:val="333333"/>
                <w:sz w:val="16"/>
                <w:szCs w:val="16"/>
                <w:lang w:eastAsia="fr-FR"/>
              </w:rPr>
              <w:t>Comme étincelles dans la cheminée.</w:t>
            </w:r>
          </w:p>
          <w:p w:rsidR="005F11A5" w:rsidRPr="00080281" w:rsidRDefault="005F11A5" w:rsidP="00F8725F">
            <w:pPr>
              <w:shd w:val="clear" w:color="auto" w:fill="FFFFFF"/>
              <w:spacing w:before="100" w:beforeAutospacing="1" w:after="100" w:afterAutospacing="1" w:line="240" w:lineRule="auto"/>
              <w:outlineLvl w:val="2"/>
              <w:rPr>
                <w:rFonts w:ascii="Titillium Maps" w:hAnsi="Titillium Maps" w:cs="Titillium Maps"/>
                <w:b/>
                <w:bCs/>
                <w:color w:val="555555"/>
                <w:sz w:val="36"/>
                <w:szCs w:val="36"/>
                <w:lang w:eastAsia="fr-FR"/>
              </w:rPr>
            </w:pPr>
            <w:hyperlink r:id="rId110" w:history="1">
              <w:r w:rsidRPr="00080281">
                <w:rPr>
                  <w:rFonts w:ascii="Titillium Maps" w:hAnsi="Titillium Maps" w:cs="Titillium Maps"/>
                  <w:b/>
                  <w:bCs/>
                  <w:color w:val="095197"/>
                  <w:sz w:val="36"/>
                  <w:szCs w:val="36"/>
                  <w:u w:val="single"/>
                  <w:lang w:eastAsia="fr-FR"/>
                </w:rPr>
                <w:t>Joseph Paul Schneider</w:t>
              </w:r>
            </w:hyperlink>
            <w:r w:rsidRPr="00080281">
              <w:rPr>
                <w:rFonts w:ascii="Titillium Maps" w:hAnsi="Titillium Maps" w:cs="Titillium Maps"/>
                <w:b/>
                <w:bCs/>
                <w:color w:val="555555"/>
                <w:sz w:val="36"/>
                <w:szCs w:val="36"/>
                <w:lang w:eastAsia="fr-FR"/>
              </w:rPr>
              <w:t xml:space="preserve"> </w:t>
            </w:r>
          </w:p>
        </w:tc>
        <w:tc>
          <w:tcPr>
            <w:tcW w:w="7808" w:type="dxa"/>
            <w:tcBorders>
              <w:top w:val="single" w:sz="4" w:space="0" w:color="auto"/>
              <w:left w:val="single" w:sz="4" w:space="0" w:color="auto"/>
              <w:bottom w:val="single" w:sz="4" w:space="0" w:color="auto"/>
              <w:right w:val="single" w:sz="4" w:space="0" w:color="auto"/>
            </w:tcBorders>
            <w:shd w:val="clear" w:color="auto" w:fill="FFFFFF"/>
          </w:tcPr>
          <w:tbl>
            <w:tblPr>
              <w:tblW w:w="5000" w:type="dxa"/>
              <w:tblInd w:w="284" w:type="dxa"/>
              <w:tblLayout w:type="fixed"/>
              <w:tblLook w:val="00A0"/>
            </w:tblPr>
            <w:tblGrid>
              <w:gridCol w:w="263"/>
              <w:gridCol w:w="4737"/>
            </w:tblGrid>
            <w:tr w:rsidR="005F11A5" w:rsidRPr="00080281">
              <w:tc>
                <w:tcPr>
                  <w:tcW w:w="263" w:type="dxa"/>
                </w:tcPr>
                <w:p w:rsidR="005F11A5" w:rsidRPr="00080281" w:rsidRDefault="005F11A5" w:rsidP="00C3168D">
                  <w:pPr>
                    <w:spacing w:before="100" w:beforeAutospacing="1" w:after="0" w:line="240" w:lineRule="auto"/>
                    <w:rPr>
                      <w:rFonts w:ascii="Comic Sans MS" w:hAnsi="Comic Sans MS" w:cs="Comic Sans MS"/>
                      <w:b/>
                      <w:bCs/>
                      <w:color w:val="000000"/>
                      <w:sz w:val="32"/>
                      <w:szCs w:val="32"/>
                      <w:lang w:eastAsia="fr-FR"/>
                    </w:rPr>
                  </w:pPr>
                </w:p>
              </w:tc>
              <w:tc>
                <w:tcPr>
                  <w:tcW w:w="4737" w:type="dxa"/>
                </w:tcPr>
                <w:p w:rsidR="005F11A5" w:rsidRPr="00080281" w:rsidRDefault="005F11A5" w:rsidP="00C3168D">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J’écris à la manière de « Tu Dis… »</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sable</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Pr>
                      <w:noProof/>
                      <w:lang w:eastAsia="fr-FR"/>
                    </w:rPr>
                    <w:pict>
                      <v:shape id="_x0000_s1061" type="#_x0000_t75" style="position:absolute;margin-left:171.75pt;margin-top:6.25pt;width:112.5pt;height:112.5pt;z-index:251662336;visibility:visible">
                        <v:imagedata r:id="rId109" o:title=""/>
                      </v:shape>
                    </w:pict>
                  </w:r>
                  <w:r w:rsidRPr="00080281">
                    <w:rPr>
                      <w:rFonts w:ascii="Times New Roman" w:hAnsi="Times New Roman" w:cs="Times New Roman"/>
                      <w:color w:val="333333"/>
                      <w:sz w:val="16"/>
                      <w:szCs w:val="16"/>
                      <w:lang w:eastAsia="fr-FR"/>
                    </w:rPr>
                    <w:t>La mer est à tes pieds.</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forêt</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Les arbres te tendent leurs bras.</w:t>
                  </w:r>
                  <w:r w:rsidRPr="00080281">
                    <w:rPr>
                      <w:rFonts w:ascii="Times New Roman" w:hAnsi="Times New Roman" w:cs="Times New Roman"/>
                      <w:noProof/>
                      <w:sz w:val="20"/>
                      <w:szCs w:val="20"/>
                      <w:lang w:eastAsia="fr-FR"/>
                    </w:rPr>
                    <w:t xml:space="preserve"> </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colline</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 sentier court avec toi vers le sommet.</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nuage</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Un cumulus t'offre la promesse d'un voyage.</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poème</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C3168D">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Les mots volent et dansent</w:t>
                  </w:r>
                </w:p>
                <w:p w:rsidR="005F11A5" w:rsidRPr="00080281" w:rsidRDefault="005F11A5" w:rsidP="00C3168D">
                  <w:pPr>
                    <w:shd w:val="clear" w:color="auto" w:fill="FFFFFF"/>
                    <w:spacing w:after="0" w:line="240" w:lineRule="auto"/>
                    <w:rPr>
                      <w:rFonts w:ascii="Times New Roman" w:hAnsi="Times New Roman" w:cs="Times New Roman"/>
                      <w:color w:val="333333"/>
                      <w:sz w:val="16"/>
                      <w:szCs w:val="16"/>
                      <w:lang w:eastAsia="fr-FR"/>
                    </w:rPr>
                  </w:pPr>
                  <w:r w:rsidRPr="00080281">
                    <w:rPr>
                      <w:rFonts w:ascii="Times New Roman" w:hAnsi="Times New Roman" w:cs="Times New Roman"/>
                      <w:color w:val="333333"/>
                      <w:sz w:val="16"/>
                      <w:szCs w:val="16"/>
                      <w:lang w:eastAsia="fr-FR"/>
                    </w:rPr>
                    <w:t>Comme étincelles dans la cheminée.</w:t>
                  </w:r>
                </w:p>
                <w:p w:rsidR="005F11A5" w:rsidRPr="00080281" w:rsidRDefault="005F11A5" w:rsidP="00C3168D">
                  <w:pPr>
                    <w:spacing w:before="100" w:beforeAutospacing="1" w:after="0" w:line="240" w:lineRule="auto"/>
                    <w:rPr>
                      <w:rFonts w:ascii="Comic Sans MS" w:hAnsi="Comic Sans MS" w:cs="Comic Sans MS"/>
                      <w:color w:val="000000"/>
                      <w:sz w:val="32"/>
                      <w:szCs w:val="32"/>
                      <w:lang w:eastAsia="fr-FR"/>
                    </w:rPr>
                  </w:pPr>
                  <w:hyperlink r:id="rId111" w:history="1">
                    <w:r w:rsidRPr="00080281">
                      <w:rPr>
                        <w:rFonts w:ascii="Titillium Maps" w:hAnsi="Titillium Maps" w:cs="Titillium Maps"/>
                        <w:b/>
                        <w:bCs/>
                        <w:color w:val="095197"/>
                        <w:sz w:val="36"/>
                        <w:szCs w:val="36"/>
                        <w:u w:val="single"/>
                        <w:lang w:eastAsia="fr-FR"/>
                      </w:rPr>
                      <w:t>Joseph Paul Schneider</w:t>
                    </w:r>
                  </w:hyperlink>
                </w:p>
              </w:tc>
            </w:tr>
          </w:tbl>
          <w:p w:rsidR="005F11A5" w:rsidRPr="00080281" w:rsidRDefault="005F11A5" w:rsidP="00F8725F">
            <w:pPr>
              <w:spacing w:before="100" w:beforeAutospacing="1" w:after="0" w:line="240" w:lineRule="auto"/>
              <w:ind w:left="284"/>
              <w:rPr>
                <w:rFonts w:ascii="Comic Sans MS" w:hAnsi="Comic Sans MS" w:cs="Comic Sans MS"/>
                <w:b/>
                <w:bCs/>
                <w:color w:val="000000"/>
                <w:sz w:val="32"/>
                <w:szCs w:val="32"/>
                <w:lang w:eastAsia="fr-FR"/>
              </w:rPr>
            </w:pPr>
          </w:p>
        </w:tc>
      </w:tr>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1858EE">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J’écris à la manière de « Tu Dis…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sable</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Pr>
                <w:noProof/>
                <w:lang w:eastAsia="fr-FR"/>
              </w:rPr>
              <w:pict>
                <v:shape id="_x0000_s1062" type="#_x0000_t75" style="position:absolute;margin-left:171.75pt;margin-top:6.25pt;width:112.5pt;height:112.5pt;z-index:251663360;visibility:visible">
                  <v:imagedata r:id="rId109" o:title=""/>
                </v:shape>
              </w:pict>
            </w:r>
            <w:r w:rsidRPr="00080281">
              <w:rPr>
                <w:rFonts w:ascii="Times New Roman" w:hAnsi="Times New Roman" w:cs="Times New Roman"/>
                <w:color w:val="333333"/>
                <w:sz w:val="16"/>
                <w:szCs w:val="16"/>
                <w:lang w:eastAsia="fr-FR"/>
              </w:rPr>
              <w:t>La mer est à tes pieds.</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forêt</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Les arbres te tendent leurs bras.</w:t>
            </w:r>
            <w:r w:rsidRPr="00080281">
              <w:rPr>
                <w:noProof/>
                <w:lang w:eastAsia="fr-FR"/>
              </w:rPr>
              <w:t xml:space="preserve">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colline</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 sentier court avec toi vers le sommet.</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nuage</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Un cumulus t'offre la promesse d'un voyage.</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poème</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Les mots volent et dansent</w:t>
            </w:r>
          </w:p>
          <w:p w:rsidR="005F11A5" w:rsidRPr="00080281" w:rsidRDefault="005F11A5" w:rsidP="001858EE">
            <w:pPr>
              <w:shd w:val="clear" w:color="auto" w:fill="FFFFFF"/>
              <w:spacing w:after="0" w:line="240" w:lineRule="auto"/>
              <w:rPr>
                <w:rFonts w:ascii="Times New Roman" w:hAnsi="Times New Roman" w:cs="Times New Roman"/>
                <w:color w:val="333333"/>
                <w:sz w:val="16"/>
                <w:szCs w:val="16"/>
                <w:lang w:eastAsia="fr-FR"/>
              </w:rPr>
            </w:pPr>
            <w:r w:rsidRPr="00080281">
              <w:rPr>
                <w:rFonts w:ascii="Times New Roman" w:hAnsi="Times New Roman" w:cs="Times New Roman"/>
                <w:color w:val="333333"/>
                <w:sz w:val="16"/>
                <w:szCs w:val="16"/>
                <w:lang w:eastAsia="fr-FR"/>
              </w:rPr>
              <w:t>Comme étincelles dans la cheminée.</w:t>
            </w:r>
          </w:p>
          <w:p w:rsidR="005F11A5" w:rsidRPr="00080281" w:rsidRDefault="005F11A5" w:rsidP="001858EE">
            <w:pPr>
              <w:spacing w:before="100" w:beforeAutospacing="1" w:after="0" w:line="240" w:lineRule="auto"/>
              <w:ind w:left="284"/>
              <w:rPr>
                <w:rFonts w:ascii="Comic Sans MS" w:hAnsi="Comic Sans MS" w:cs="Comic Sans MS"/>
                <w:b/>
                <w:bCs/>
                <w:color w:val="000000"/>
                <w:sz w:val="32"/>
                <w:szCs w:val="32"/>
                <w:u w:val="single"/>
                <w:lang w:eastAsia="fr-FR"/>
              </w:rPr>
            </w:pPr>
            <w:hyperlink r:id="rId112" w:history="1">
              <w:r w:rsidRPr="00080281">
                <w:rPr>
                  <w:rFonts w:ascii="Titillium Maps" w:hAnsi="Titillium Maps" w:cs="Titillium Maps"/>
                  <w:b/>
                  <w:bCs/>
                  <w:color w:val="095197"/>
                  <w:sz w:val="36"/>
                  <w:szCs w:val="36"/>
                  <w:u w:val="single"/>
                  <w:lang w:eastAsia="fr-FR"/>
                </w:rPr>
                <w:t>Joseph Paul Schneider</w:t>
              </w:r>
            </w:hyperlink>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1858EE">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J’écris à la manière de « Tu Dis…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sable</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Pr>
                <w:noProof/>
                <w:lang w:eastAsia="fr-FR"/>
              </w:rPr>
              <w:pict>
                <v:shape id="_x0000_s1063" type="#_x0000_t75" style="position:absolute;margin-left:171.75pt;margin-top:6.25pt;width:112.5pt;height:112.5pt;z-index:251664384;visibility:visible">
                  <v:imagedata r:id="rId109" o:title=""/>
                </v:shape>
              </w:pict>
            </w:r>
            <w:r w:rsidRPr="00080281">
              <w:rPr>
                <w:rFonts w:ascii="Times New Roman" w:hAnsi="Times New Roman" w:cs="Times New Roman"/>
                <w:color w:val="333333"/>
                <w:sz w:val="16"/>
                <w:szCs w:val="16"/>
                <w:lang w:eastAsia="fr-FR"/>
              </w:rPr>
              <w:t>La mer est à tes pieds.</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forêt</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Les arbres te tendent leurs bras.</w:t>
            </w:r>
            <w:r w:rsidRPr="00080281">
              <w:rPr>
                <w:noProof/>
                <w:lang w:eastAsia="fr-FR"/>
              </w:rPr>
              <w:t xml:space="preserve">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colline</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 sentier court avec toi vers le sommet.</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nuage</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Un cumulus t'offre la promesse d'un voyage.</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Arial" w:hAnsi="Arial" w:cs="Arial"/>
                <w:color w:val="333333"/>
                <w:sz w:val="16"/>
                <w:szCs w:val="16"/>
                <w:lang w:eastAsia="fr-FR"/>
              </w:rPr>
              <w:t> </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Tu dis poème</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Et déjà,</w:t>
            </w:r>
          </w:p>
          <w:p w:rsidR="005F11A5" w:rsidRPr="00080281" w:rsidRDefault="005F11A5" w:rsidP="001858EE">
            <w:pPr>
              <w:shd w:val="clear" w:color="auto" w:fill="FFFFFF"/>
              <w:spacing w:after="0" w:line="240" w:lineRule="auto"/>
              <w:rPr>
                <w:rFonts w:ascii="Arial" w:hAnsi="Arial" w:cs="Arial"/>
                <w:color w:val="333333"/>
                <w:sz w:val="16"/>
                <w:szCs w:val="16"/>
                <w:lang w:eastAsia="fr-FR"/>
              </w:rPr>
            </w:pPr>
            <w:r w:rsidRPr="00080281">
              <w:rPr>
                <w:rFonts w:ascii="Times New Roman" w:hAnsi="Times New Roman" w:cs="Times New Roman"/>
                <w:color w:val="333333"/>
                <w:sz w:val="16"/>
                <w:szCs w:val="16"/>
                <w:lang w:eastAsia="fr-FR"/>
              </w:rPr>
              <w:t>Les mots volent et dansent</w:t>
            </w:r>
          </w:p>
          <w:p w:rsidR="005F11A5" w:rsidRPr="00080281" w:rsidRDefault="005F11A5" w:rsidP="001858EE">
            <w:pPr>
              <w:shd w:val="clear" w:color="auto" w:fill="FFFFFF"/>
              <w:spacing w:after="0" w:line="240" w:lineRule="auto"/>
              <w:rPr>
                <w:rFonts w:ascii="Times New Roman" w:hAnsi="Times New Roman" w:cs="Times New Roman"/>
                <w:color w:val="333333"/>
                <w:sz w:val="16"/>
                <w:szCs w:val="16"/>
                <w:lang w:eastAsia="fr-FR"/>
              </w:rPr>
            </w:pPr>
            <w:r w:rsidRPr="00080281">
              <w:rPr>
                <w:rFonts w:ascii="Times New Roman" w:hAnsi="Times New Roman" w:cs="Times New Roman"/>
                <w:color w:val="333333"/>
                <w:sz w:val="16"/>
                <w:szCs w:val="16"/>
                <w:lang w:eastAsia="fr-FR"/>
              </w:rPr>
              <w:t>Comme étincelles dans la cheminée.</w:t>
            </w:r>
          </w:p>
          <w:p w:rsidR="005F11A5" w:rsidRPr="00080281" w:rsidRDefault="005F11A5" w:rsidP="001858EE">
            <w:pPr>
              <w:spacing w:before="100" w:beforeAutospacing="1" w:after="0" w:line="240" w:lineRule="auto"/>
              <w:ind w:left="284"/>
              <w:rPr>
                <w:rFonts w:ascii="Comic Sans MS" w:hAnsi="Comic Sans MS" w:cs="Comic Sans MS"/>
                <w:b/>
                <w:bCs/>
                <w:color w:val="000000"/>
                <w:sz w:val="32"/>
                <w:szCs w:val="32"/>
                <w:lang w:eastAsia="fr-FR"/>
              </w:rPr>
            </w:pPr>
            <w:hyperlink r:id="rId113" w:history="1">
              <w:r w:rsidRPr="00080281">
                <w:rPr>
                  <w:rFonts w:ascii="Titillium Maps" w:hAnsi="Titillium Maps" w:cs="Titillium Maps"/>
                  <w:b/>
                  <w:bCs/>
                  <w:color w:val="095197"/>
                  <w:sz w:val="36"/>
                  <w:szCs w:val="36"/>
                  <w:u w:val="single"/>
                  <w:lang w:eastAsia="fr-FR"/>
                </w:rPr>
                <w:t>Joseph Paul Schneider</w:t>
              </w:r>
            </w:hyperlink>
          </w:p>
        </w:tc>
      </w:tr>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8F123D">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Je raconte l’histoire « Le Loup Mon Œil ! »</w:t>
            </w:r>
          </w:p>
          <w:p w:rsidR="005F11A5" w:rsidRPr="00080281" w:rsidRDefault="005F11A5" w:rsidP="008F123D">
            <w:pPr>
              <w:spacing w:before="100" w:beforeAutospacing="1" w:after="0"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J’essaie de ne raconter que l’essentiel, sans m’encombrer des détails.</w:t>
            </w:r>
          </w:p>
          <w:p w:rsidR="005F11A5" w:rsidRPr="00080281" w:rsidRDefault="005F11A5" w:rsidP="008F123D">
            <w:pPr>
              <w:rPr>
                <w:rFonts w:ascii="Comic Sans MS" w:hAnsi="Comic Sans MS" w:cs="Comic Sans MS"/>
                <w:sz w:val="32"/>
                <w:szCs w:val="32"/>
                <w:lang w:eastAsia="fr-FR"/>
              </w:rPr>
            </w:pPr>
          </w:p>
          <w:p w:rsidR="005F11A5" w:rsidRPr="00080281" w:rsidRDefault="005F11A5" w:rsidP="008F123D">
            <w:pPr>
              <w:ind w:firstLine="708"/>
              <w:rPr>
                <w:rFonts w:ascii="Comic Sans MS" w:hAnsi="Comic Sans MS" w:cs="Comic Sans MS"/>
                <w:sz w:val="32"/>
                <w:szCs w:val="32"/>
                <w:lang w:eastAsia="fr-FR"/>
              </w:rPr>
            </w:pPr>
          </w:p>
          <w:p w:rsidR="005F11A5" w:rsidRPr="00080281" w:rsidRDefault="005F11A5" w:rsidP="008F123D">
            <w:pPr>
              <w:ind w:firstLine="708"/>
              <w:rPr>
                <w:rFonts w:ascii="Comic Sans MS" w:hAnsi="Comic Sans MS" w:cs="Comic Sans MS"/>
                <w:sz w:val="32"/>
                <w:szCs w:val="32"/>
                <w:lang w:eastAsia="fr-FR"/>
              </w:rPr>
            </w:pPr>
            <w:r>
              <w:rPr>
                <w:noProof/>
                <w:lang w:eastAsia="fr-FR"/>
              </w:rPr>
              <w:pict>
                <v:shape id="_x0000_s1064" type="#_x0000_t75" alt="" href="http://www.amazon.fr/gp/product/286260769X/ref=as_li_tf_tl?ie=UTF8&amp;tag=iprofs-21&amp;linkCode=as2&amp;camp=1642&amp;creative=6746&amp;creativeASIN=286260" style="position:absolute;left:0;text-align:left;margin-left:-.75pt;margin-top:0;width:173.25pt;height:196.5pt;z-index:251665408;mso-position-horizontal-relative:margin;mso-position-vertical-relative:margin" o:button="t">
                  <v:imagedata r:id="rId114" o:title=""/>
                  <w10:wrap type="square" anchorx="margin" anchory="margin"/>
                </v:shape>
              </w:pic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626692">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Je raconte l’histoire « Le Loup Mon Œil ! »</w:t>
            </w:r>
          </w:p>
          <w:p w:rsidR="005F11A5" w:rsidRPr="00080281" w:rsidRDefault="005F11A5" w:rsidP="00626692">
            <w:pPr>
              <w:spacing w:before="100" w:beforeAutospacing="1" w:after="0"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J’essaie de ne raconter que l’essentiel, sans m’encombrer des détails.</w:t>
            </w:r>
            <w:r>
              <w:rPr>
                <w:noProof/>
                <w:lang w:eastAsia="fr-FR"/>
              </w:rPr>
              <w:pict>
                <v:shape id="_x0000_s1065" type="#_x0000_t75" alt="" href="http://www.amazon.fr/gp/product/286260769X/ref=as_li_tf_tl?ie=UTF8&amp;tag=iprofs-21&amp;linkCode=as2&amp;camp=1642&amp;creative=6746&amp;creativeASIN=286260" style="position:absolute;left:0;text-align:left;margin-left:0;margin-top:0;width:173.25pt;height:196.5pt;z-index:251666432;mso-position-horizontal:left;mso-position-horizontal-relative:margin;mso-position-vertical:top;mso-position-vertical-relative:margin" o:button="t">
                  <v:imagedata r:id="rId114" o:title=""/>
                  <w10:wrap type="square" anchorx="margin" anchory="margin"/>
                </v:shape>
              </w:pict>
            </w:r>
          </w:p>
        </w:tc>
      </w:tr>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626692">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Je raconte l’histoire « Le Loup Mon Œil ! »</w:t>
            </w:r>
          </w:p>
          <w:p w:rsidR="005F11A5" w:rsidRPr="00080281" w:rsidRDefault="005F11A5" w:rsidP="00626692">
            <w:pPr>
              <w:spacing w:before="100" w:beforeAutospacing="1" w:after="0"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J’essaie de ne raconter que l’essentiel, sans m’encombrer des détails.</w:t>
            </w:r>
            <w:r>
              <w:rPr>
                <w:noProof/>
                <w:lang w:eastAsia="fr-FR"/>
              </w:rPr>
              <w:pict>
                <v:shape id="_x0000_s1066" type="#_x0000_t75" alt="" href="http://www.amazon.fr/gp/product/286260769X/ref=as_li_tf_tl?ie=UTF8&amp;tag=iprofs-21&amp;linkCode=as2&amp;camp=1642&amp;creative=6746&amp;creativeASIN=286260" style="position:absolute;left:0;text-align:left;margin-left:0;margin-top:0;width:173.25pt;height:196.5pt;z-index:251667456;mso-position-horizontal:left;mso-position-horizontal-relative:margin;mso-position-vertical:top;mso-position-vertical-relative:margin" o:button="t">
                  <v:imagedata r:id="rId114" o:title=""/>
                  <w10:wrap type="square" anchorx="margin" anchory="margin"/>
                </v:shape>
              </w:pic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626692">
            <w:pPr>
              <w:spacing w:before="100" w:beforeAutospacing="1" w:after="0" w:line="240" w:lineRule="auto"/>
              <w:ind w:left="284"/>
              <w:rPr>
                <w:rFonts w:ascii="Comic Sans MS" w:hAnsi="Comic Sans MS" w:cs="Comic Sans MS"/>
                <w:b/>
                <w:bCs/>
                <w:color w:val="000000"/>
                <w:sz w:val="32"/>
                <w:szCs w:val="32"/>
                <w:u w:val="single"/>
                <w:lang w:eastAsia="fr-FR"/>
              </w:rPr>
            </w:pPr>
            <w:r w:rsidRPr="00080281">
              <w:rPr>
                <w:rFonts w:ascii="Comic Sans MS" w:hAnsi="Comic Sans MS" w:cs="Comic Sans MS"/>
                <w:b/>
                <w:bCs/>
                <w:color w:val="000000"/>
                <w:sz w:val="32"/>
                <w:szCs w:val="32"/>
                <w:u w:val="single"/>
                <w:lang w:eastAsia="fr-FR"/>
              </w:rPr>
              <w:t>Je raconte l’histoire « Le Loup Mon Œil ! »</w:t>
            </w:r>
          </w:p>
          <w:p w:rsidR="005F11A5" w:rsidRPr="00080281" w:rsidRDefault="005F11A5" w:rsidP="00626692">
            <w:pPr>
              <w:spacing w:before="100" w:beforeAutospacing="1" w:after="0" w:line="240" w:lineRule="auto"/>
              <w:ind w:left="284"/>
              <w:rPr>
                <w:rFonts w:ascii="Comic Sans MS" w:hAnsi="Comic Sans MS" w:cs="Comic Sans MS"/>
                <w:color w:val="000000"/>
                <w:sz w:val="32"/>
                <w:szCs w:val="32"/>
                <w:lang w:eastAsia="fr-FR"/>
              </w:rPr>
            </w:pPr>
            <w:r w:rsidRPr="00080281">
              <w:rPr>
                <w:rFonts w:ascii="Comic Sans MS" w:hAnsi="Comic Sans MS" w:cs="Comic Sans MS"/>
                <w:color w:val="000000"/>
                <w:sz w:val="32"/>
                <w:szCs w:val="32"/>
                <w:lang w:eastAsia="fr-FR"/>
              </w:rPr>
              <w:t>J’essaie de ne raconter que l’essentiel, sans m’encombrer des détails.</w:t>
            </w:r>
          </w:p>
          <w:p w:rsidR="005F11A5" w:rsidRPr="00080281" w:rsidRDefault="005F11A5" w:rsidP="00626692">
            <w:pPr>
              <w:spacing w:before="100" w:beforeAutospacing="1" w:after="0" w:line="240" w:lineRule="auto"/>
              <w:ind w:left="284"/>
              <w:rPr>
                <w:rFonts w:ascii="Comic Sans MS" w:hAnsi="Comic Sans MS" w:cs="Comic Sans MS"/>
                <w:color w:val="000000"/>
                <w:sz w:val="32"/>
                <w:szCs w:val="32"/>
                <w:lang w:eastAsia="fr-FR"/>
              </w:rPr>
            </w:pPr>
          </w:p>
          <w:p w:rsidR="005F11A5" w:rsidRPr="00080281" w:rsidRDefault="005F11A5" w:rsidP="00626692">
            <w:pPr>
              <w:spacing w:before="100" w:beforeAutospacing="1" w:after="0" w:line="240" w:lineRule="auto"/>
              <w:ind w:left="284"/>
              <w:rPr>
                <w:rFonts w:ascii="Comic Sans MS" w:hAnsi="Comic Sans MS" w:cs="Comic Sans MS"/>
                <w:color w:val="000000"/>
                <w:sz w:val="32"/>
                <w:szCs w:val="32"/>
                <w:lang w:eastAsia="fr-FR"/>
              </w:rPr>
            </w:pPr>
          </w:p>
          <w:p w:rsidR="005F11A5" w:rsidRPr="00080281" w:rsidRDefault="005F11A5" w:rsidP="00626692">
            <w:pPr>
              <w:spacing w:before="100" w:beforeAutospacing="1" w:after="0" w:line="240" w:lineRule="auto"/>
              <w:ind w:left="284"/>
              <w:rPr>
                <w:rFonts w:ascii="Comic Sans MS" w:hAnsi="Comic Sans MS" w:cs="Comic Sans MS"/>
                <w:color w:val="000000"/>
                <w:sz w:val="32"/>
                <w:szCs w:val="32"/>
                <w:lang w:eastAsia="fr-FR"/>
              </w:rPr>
            </w:pPr>
            <w:r>
              <w:rPr>
                <w:noProof/>
                <w:lang w:eastAsia="fr-FR"/>
              </w:rPr>
              <w:pict>
                <v:shape id="_x0000_s1067" type="#_x0000_t75" alt="" href="http://www.amazon.fr/gp/product/286260769X/ref=as_li_tf_tl?ie=UTF8&amp;tag=iprofs-21&amp;linkCode=as2&amp;camp=1642&amp;creative=6746&amp;creativeASIN=286260" style="position:absolute;left:0;text-align:left;margin-left:0;margin-top:0;width:173.25pt;height:196.5pt;z-index:251668480;mso-position-horizontal:left;mso-position-horizontal-relative:margin;mso-position-vertical:top;mso-position-vertical-relative:margin" o:button="t">
                  <v:imagedata r:id="rId114" o:title=""/>
                  <w10:wrap type="square" anchorx="margin" anchory="margin"/>
                </v:shape>
              </w:pict>
            </w:r>
          </w:p>
        </w:tc>
      </w:tr>
    </w:tbl>
    <w:p w:rsidR="005F11A5" w:rsidRPr="00080281" w:rsidRDefault="005F11A5">
      <w:r w:rsidRPr="00080281">
        <w:br w:type="page"/>
      </w:r>
    </w:p>
    <w:tbl>
      <w:tblPr>
        <w:tblW w:w="15615"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00"/>
      </w:tblPr>
      <w:tblGrid>
        <w:gridCol w:w="7807"/>
        <w:gridCol w:w="7808"/>
      </w:tblGrid>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1F4B3F">
            <w:pPr>
              <w:spacing w:after="0" w:line="240" w:lineRule="auto"/>
              <w:rPr>
                <w:b/>
                <w:bCs/>
                <w:sz w:val="32"/>
                <w:szCs w:val="32"/>
                <w:u w:val="single"/>
              </w:rPr>
            </w:pPr>
            <w:r w:rsidRPr="00080281">
              <w:rPr>
                <w:b/>
                <w:bCs/>
                <w:sz w:val="32"/>
                <w:szCs w:val="32"/>
                <w:u w:val="single"/>
              </w:rPr>
              <w:t>Je réécris la fable le loup et l’agneau comme si elle avait été inventée en 2015</w:t>
            </w:r>
          </w:p>
          <w:tbl>
            <w:tblPr>
              <w:tblW w:w="0" w:type="auto"/>
              <w:tblLayout w:type="fixed"/>
              <w:tblLook w:val="00A0"/>
            </w:tblPr>
            <w:tblGrid>
              <w:gridCol w:w="3783"/>
              <w:gridCol w:w="3784"/>
            </w:tblGrid>
            <w:tr w:rsidR="005F11A5" w:rsidRPr="00080281">
              <w:tc>
                <w:tcPr>
                  <w:tcW w:w="3783" w:type="dxa"/>
                </w:tcPr>
                <w:p w:rsidR="005F11A5" w:rsidRPr="00080281" w:rsidRDefault="005F11A5" w:rsidP="001F4B3F">
                  <w:pPr>
                    <w:rPr>
                      <w:rFonts w:ascii="Times New Roman" w:hAnsi="Times New Roman" w:cs="Times New Roman"/>
                      <w:sz w:val="16"/>
                      <w:szCs w:val="16"/>
                    </w:rPr>
                  </w:pPr>
                  <w:r>
                    <w:rPr>
                      <w:noProof/>
                      <w:lang w:eastAsia="fr-FR"/>
                    </w:rPr>
                    <w:pict>
                      <v:shape id="_x0000_s1068" type="#_x0000_t75" alt="" style="position:absolute;margin-left:68.1pt;margin-top:156.6pt;width:95.25pt;height:45.5pt;z-index:251669504">
                        <v:imagedata r:id="rId115" o:title=""/>
                      </v:shape>
                    </w:pict>
                  </w:r>
                  <w:r w:rsidRPr="00080281">
                    <w:rPr>
                      <w:rFonts w:ascii="Times New Roman" w:hAnsi="Times New Roman" w:cs="Times New Roman"/>
                      <w:sz w:val="16"/>
                      <w:szCs w:val="16"/>
                    </w:rPr>
                    <w:t>La raison du plus fort est toujours la meilleure :</w:t>
                  </w:r>
                  <w:r w:rsidRPr="00080281">
                    <w:rPr>
                      <w:rFonts w:ascii="Times New Roman" w:hAnsi="Times New Roman" w:cs="Times New Roman"/>
                      <w:sz w:val="16"/>
                      <w:szCs w:val="16"/>
                    </w:rPr>
                    <w:br/>
                    <w:t>Nous l'allons montrer tout à l'heure.</w:t>
                  </w:r>
                  <w:r w:rsidRPr="00080281">
                    <w:rPr>
                      <w:rFonts w:ascii="Times New Roman" w:hAnsi="Times New Roman" w:cs="Times New Roman"/>
                      <w:sz w:val="16"/>
                      <w:szCs w:val="16"/>
                    </w:rPr>
                    <w:br/>
                    <w:t>Un Agneau se désaltérait</w:t>
                  </w:r>
                  <w:r w:rsidRPr="00080281">
                    <w:rPr>
                      <w:rFonts w:ascii="Times New Roman" w:hAnsi="Times New Roman" w:cs="Times New Roman"/>
                      <w:sz w:val="16"/>
                      <w:szCs w:val="16"/>
                    </w:rPr>
                    <w:br/>
                    <w:t>Dans le courant d'une onde pure.</w:t>
                  </w:r>
                  <w:r w:rsidRPr="00080281">
                    <w:rPr>
                      <w:rFonts w:ascii="Times New Roman" w:hAnsi="Times New Roman" w:cs="Times New Roman"/>
                      <w:sz w:val="16"/>
                      <w:szCs w:val="16"/>
                    </w:rPr>
                    <w:br/>
                    <w:t>Un Loup survient à jeun qui cherchait aventure,</w:t>
                  </w:r>
                  <w:r w:rsidRPr="00080281">
                    <w:rPr>
                      <w:rFonts w:ascii="Times New Roman" w:hAnsi="Times New Roman" w:cs="Times New Roman"/>
                      <w:sz w:val="16"/>
                      <w:szCs w:val="16"/>
                    </w:rPr>
                    <w:br/>
                    <w:t>Et que la faim en ces lieux attirait.</w:t>
                  </w:r>
                  <w:r w:rsidRPr="00080281">
                    <w:rPr>
                      <w:rFonts w:ascii="Times New Roman" w:hAnsi="Times New Roman" w:cs="Times New Roman"/>
                      <w:sz w:val="16"/>
                      <w:szCs w:val="16"/>
                    </w:rPr>
                    <w:br/>
                    <w:t>Qui te rend si hardi de troubler mon breuvage ?</w:t>
                  </w:r>
                  <w:r w:rsidRPr="00080281">
                    <w:rPr>
                      <w:rFonts w:ascii="Times New Roman" w:hAnsi="Times New Roman" w:cs="Times New Roman"/>
                      <w:sz w:val="16"/>
                      <w:szCs w:val="16"/>
                    </w:rPr>
                    <w:br/>
                    <w:t>Dit cet animal plein de rage :</w:t>
                  </w:r>
                  <w:r w:rsidRPr="00080281">
                    <w:rPr>
                      <w:rFonts w:ascii="Times New Roman" w:hAnsi="Times New Roman" w:cs="Times New Roman"/>
                      <w:sz w:val="16"/>
                      <w:szCs w:val="16"/>
                    </w:rPr>
                    <w:br/>
                    <w:t>Tu seras châtié de ta témérité.</w:t>
                  </w:r>
                  <w:r w:rsidRPr="00080281">
                    <w:rPr>
                      <w:rFonts w:ascii="Times New Roman" w:hAnsi="Times New Roman" w:cs="Times New Roman"/>
                      <w:sz w:val="16"/>
                      <w:szCs w:val="16"/>
                    </w:rPr>
                    <w:br/>
                    <w:t>- Sire, répond l'Agneau, que votre Majesté</w:t>
                  </w:r>
                  <w:r w:rsidRPr="00080281">
                    <w:rPr>
                      <w:rFonts w:ascii="Times New Roman" w:hAnsi="Times New Roman" w:cs="Times New Roman"/>
                      <w:sz w:val="16"/>
                      <w:szCs w:val="16"/>
                    </w:rPr>
                    <w:br/>
                    <w:t>Ne se mette pas en colère ;</w:t>
                  </w:r>
                  <w:r w:rsidRPr="00080281">
                    <w:rPr>
                      <w:rFonts w:ascii="Times New Roman" w:hAnsi="Times New Roman" w:cs="Times New Roman"/>
                      <w:sz w:val="16"/>
                      <w:szCs w:val="16"/>
                    </w:rPr>
                    <w:br/>
                    <w:t>Mais plutôt qu'elle considère</w:t>
                  </w:r>
                  <w:r w:rsidRPr="00080281">
                    <w:rPr>
                      <w:rFonts w:ascii="Times New Roman" w:hAnsi="Times New Roman" w:cs="Times New Roman"/>
                      <w:sz w:val="16"/>
                      <w:szCs w:val="16"/>
                    </w:rPr>
                    <w:br/>
                    <w:t>Que je me vas désaltérant</w:t>
                  </w:r>
                  <w:r w:rsidRPr="00080281">
                    <w:rPr>
                      <w:rFonts w:ascii="Times New Roman" w:hAnsi="Times New Roman" w:cs="Times New Roman"/>
                      <w:sz w:val="16"/>
                      <w:szCs w:val="16"/>
                    </w:rPr>
                    <w:br/>
                    <w:t>Dans le courant,</w:t>
                  </w:r>
                  <w:r w:rsidRPr="00080281">
                    <w:rPr>
                      <w:rFonts w:ascii="Times New Roman" w:hAnsi="Times New Roman" w:cs="Times New Roman"/>
                      <w:sz w:val="16"/>
                      <w:szCs w:val="16"/>
                    </w:rPr>
                    <w:br/>
                    <w:t>Plus de vingt pas au-dessous d'Elle,</w:t>
                  </w:r>
                </w:p>
                <w:p w:rsidR="005F11A5" w:rsidRPr="00080281" w:rsidRDefault="005F11A5" w:rsidP="001F4B3F">
                  <w:pPr>
                    <w:rPr>
                      <w:rFonts w:ascii="Times New Roman" w:hAnsi="Times New Roman" w:cs="Times New Roman"/>
                      <w:b/>
                      <w:bCs/>
                      <w:sz w:val="16"/>
                      <w:szCs w:val="16"/>
                      <w:u w:val="single"/>
                    </w:rPr>
                  </w:pPr>
                </w:p>
              </w:tc>
              <w:tc>
                <w:tcPr>
                  <w:tcW w:w="3784" w:type="dxa"/>
                </w:tcPr>
                <w:p w:rsidR="005F11A5" w:rsidRPr="00080281" w:rsidRDefault="005F11A5" w:rsidP="001F4B3F">
                  <w:pPr>
                    <w:rPr>
                      <w:rFonts w:ascii="Times New Roman" w:hAnsi="Times New Roman" w:cs="Times New Roman"/>
                      <w:sz w:val="16"/>
                      <w:szCs w:val="16"/>
                    </w:rPr>
                  </w:pPr>
                  <w:r w:rsidRPr="00080281">
                    <w:rPr>
                      <w:rFonts w:ascii="Times New Roman" w:hAnsi="Times New Roman" w:cs="Times New Roman"/>
                      <w:sz w:val="16"/>
                      <w:szCs w:val="16"/>
                    </w:rPr>
                    <w:t>Et que par conséquent, en aucune façon,</w:t>
                  </w:r>
                  <w:r w:rsidRPr="00080281">
                    <w:rPr>
                      <w:rFonts w:ascii="Times New Roman" w:hAnsi="Times New Roman" w:cs="Times New Roman"/>
                      <w:sz w:val="16"/>
                      <w:szCs w:val="16"/>
                    </w:rPr>
                    <w:br/>
                    <w:t>Je ne puis troubler sa boisson.</w:t>
                  </w:r>
                  <w:r w:rsidRPr="00080281">
                    <w:rPr>
                      <w:rFonts w:ascii="Times New Roman" w:hAnsi="Times New Roman" w:cs="Times New Roman"/>
                      <w:sz w:val="16"/>
                      <w:szCs w:val="16"/>
                    </w:rPr>
                    <w:br/>
                    <w:t>- Tu la troubles, reprit cette bête cruelle,</w:t>
                  </w:r>
                  <w:r w:rsidRPr="00080281">
                    <w:rPr>
                      <w:rFonts w:ascii="Times New Roman" w:hAnsi="Times New Roman" w:cs="Times New Roman"/>
                      <w:sz w:val="16"/>
                      <w:szCs w:val="16"/>
                    </w:rPr>
                    <w:br/>
                    <w:t>Et je sais que de moi tu médis l'an passé.</w:t>
                  </w:r>
                  <w:r w:rsidRPr="00080281">
                    <w:rPr>
                      <w:rFonts w:ascii="Times New Roman" w:hAnsi="Times New Roman" w:cs="Times New Roman"/>
                      <w:sz w:val="16"/>
                      <w:szCs w:val="16"/>
                    </w:rPr>
                    <w:br/>
                    <w:t>- Comment l'aurais-je fait si je n'étais pas né ?</w:t>
                  </w:r>
                  <w:r w:rsidRPr="00080281">
                    <w:rPr>
                      <w:rFonts w:ascii="Times New Roman" w:hAnsi="Times New Roman" w:cs="Times New Roman"/>
                      <w:sz w:val="16"/>
                      <w:szCs w:val="16"/>
                    </w:rPr>
                    <w:br/>
                    <w:t>Reprit l'Agneau, je tette encor ma mère.</w:t>
                  </w:r>
                  <w:r w:rsidRPr="00080281">
                    <w:rPr>
                      <w:rFonts w:ascii="Times New Roman" w:hAnsi="Times New Roman" w:cs="Times New Roman"/>
                      <w:sz w:val="16"/>
                      <w:szCs w:val="16"/>
                    </w:rPr>
                    <w:br/>
                    <w:t>- Si ce n'est toi, c'est donc ton frère.</w:t>
                  </w:r>
                  <w:r w:rsidRPr="00080281">
                    <w:rPr>
                      <w:rFonts w:ascii="Times New Roman" w:hAnsi="Times New Roman" w:cs="Times New Roman"/>
                      <w:sz w:val="16"/>
                      <w:szCs w:val="16"/>
                    </w:rPr>
                    <w:br/>
                    <w:t>- Je n'en ai point. - C'est donc quelqu'un des tiens :</w:t>
                  </w:r>
                  <w:r w:rsidRPr="00080281">
                    <w:rPr>
                      <w:rFonts w:ascii="Times New Roman" w:hAnsi="Times New Roman" w:cs="Times New Roman"/>
                      <w:sz w:val="16"/>
                      <w:szCs w:val="16"/>
                    </w:rPr>
                    <w:br/>
                    <w:t>Car vous ne m'épargnez guère,</w:t>
                  </w:r>
                  <w:r w:rsidRPr="00080281">
                    <w:rPr>
                      <w:rFonts w:ascii="Times New Roman" w:hAnsi="Times New Roman" w:cs="Times New Roman"/>
                      <w:sz w:val="16"/>
                      <w:szCs w:val="16"/>
                    </w:rPr>
                    <w:br/>
                    <w:t>Vous, vos bergers, et vos chiens.</w:t>
                  </w:r>
                  <w:r w:rsidRPr="00080281">
                    <w:rPr>
                      <w:rFonts w:ascii="Times New Roman" w:hAnsi="Times New Roman" w:cs="Times New Roman"/>
                      <w:sz w:val="16"/>
                      <w:szCs w:val="16"/>
                    </w:rPr>
                    <w:br/>
                    <w:t>On me l'a dit : il faut que je me venge.</w:t>
                  </w:r>
                  <w:r w:rsidRPr="00080281">
                    <w:rPr>
                      <w:rFonts w:ascii="Times New Roman" w:hAnsi="Times New Roman" w:cs="Times New Roman"/>
                      <w:sz w:val="16"/>
                      <w:szCs w:val="16"/>
                    </w:rPr>
                    <w:br/>
                    <w:t>Là-dessus, au fond des forêts</w:t>
                  </w:r>
                  <w:r w:rsidRPr="00080281">
                    <w:rPr>
                      <w:rFonts w:ascii="Times New Roman" w:hAnsi="Times New Roman" w:cs="Times New Roman"/>
                      <w:sz w:val="16"/>
                      <w:szCs w:val="16"/>
                    </w:rPr>
                    <w:br/>
                    <w:t>Le Loup l'emporte, et puis le mange,</w:t>
                  </w:r>
                  <w:r w:rsidRPr="00080281">
                    <w:rPr>
                      <w:rFonts w:ascii="Times New Roman" w:hAnsi="Times New Roman" w:cs="Times New Roman"/>
                      <w:sz w:val="16"/>
                      <w:szCs w:val="16"/>
                    </w:rPr>
                    <w:br/>
                    <w:t>Sans autre forme de procès.</w:t>
                  </w:r>
                </w:p>
                <w:p w:rsidR="005F11A5" w:rsidRPr="00080281" w:rsidRDefault="005F11A5" w:rsidP="001F4B3F">
                  <w:pPr>
                    <w:rPr>
                      <w:rFonts w:ascii="Times New Roman" w:hAnsi="Times New Roman" w:cs="Times New Roman"/>
                      <w:sz w:val="16"/>
                      <w:szCs w:val="16"/>
                    </w:rPr>
                  </w:pPr>
                  <w:r w:rsidRPr="00080281">
                    <w:rPr>
                      <w:rFonts w:ascii="Times New Roman" w:hAnsi="Times New Roman" w:cs="Times New Roman"/>
                      <w:sz w:val="16"/>
                      <w:szCs w:val="16"/>
                    </w:rPr>
                    <w:t>JEAN DE LA FONTAINE</w:t>
                  </w:r>
                </w:p>
                <w:p w:rsidR="005F11A5" w:rsidRPr="00080281" w:rsidRDefault="005F11A5" w:rsidP="001F4B3F">
                  <w:pPr>
                    <w:rPr>
                      <w:rFonts w:ascii="Times New Roman" w:hAnsi="Times New Roman" w:cs="Times New Roman"/>
                      <w:b/>
                      <w:bCs/>
                      <w:sz w:val="16"/>
                      <w:szCs w:val="16"/>
                      <w:u w:val="single"/>
                    </w:rPr>
                  </w:pPr>
                </w:p>
              </w:tc>
            </w:tr>
          </w:tbl>
          <w:p w:rsidR="005F11A5" w:rsidRPr="00080281" w:rsidRDefault="005F11A5" w:rsidP="00626692">
            <w:pPr>
              <w:spacing w:before="100" w:beforeAutospacing="1" w:after="0" w:line="240" w:lineRule="auto"/>
              <w:ind w:left="284"/>
              <w:rPr>
                <w:rFonts w:ascii="Comic Sans MS" w:hAnsi="Comic Sans MS" w:cs="Comic Sans MS"/>
                <w:b/>
                <w:bCs/>
                <w:color w:val="000000"/>
                <w:sz w:val="32"/>
                <w:szCs w:val="32"/>
                <w:u w:val="single"/>
                <w:lang w:eastAsia="fr-FR"/>
              </w:rPr>
            </w:pP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131E47">
            <w:pPr>
              <w:spacing w:after="0" w:line="240" w:lineRule="auto"/>
              <w:rPr>
                <w:b/>
                <w:bCs/>
                <w:sz w:val="32"/>
                <w:szCs w:val="32"/>
                <w:u w:val="single"/>
              </w:rPr>
            </w:pPr>
            <w:r w:rsidRPr="00080281">
              <w:rPr>
                <w:b/>
                <w:bCs/>
                <w:sz w:val="32"/>
                <w:szCs w:val="32"/>
                <w:u w:val="single"/>
              </w:rPr>
              <w:t>Je réécris la fable le loup et l’agneau comme si elle avait été inventée en 2015</w:t>
            </w:r>
          </w:p>
          <w:tbl>
            <w:tblPr>
              <w:tblW w:w="0" w:type="auto"/>
              <w:tblLayout w:type="fixed"/>
              <w:tblLook w:val="00A0"/>
            </w:tblPr>
            <w:tblGrid>
              <w:gridCol w:w="3783"/>
              <w:gridCol w:w="3784"/>
            </w:tblGrid>
            <w:tr w:rsidR="005F11A5" w:rsidRPr="00080281">
              <w:tc>
                <w:tcPr>
                  <w:tcW w:w="3783" w:type="dxa"/>
                </w:tcPr>
                <w:p w:rsidR="005F11A5" w:rsidRPr="00080281" w:rsidRDefault="005F11A5" w:rsidP="00131E47">
                  <w:pPr>
                    <w:rPr>
                      <w:rFonts w:ascii="Times New Roman" w:hAnsi="Times New Roman" w:cs="Times New Roman"/>
                      <w:sz w:val="16"/>
                      <w:szCs w:val="16"/>
                    </w:rPr>
                  </w:pPr>
                  <w:r>
                    <w:rPr>
                      <w:noProof/>
                      <w:lang w:eastAsia="fr-FR"/>
                    </w:rPr>
                    <w:pict>
                      <v:shape id="_x0000_s1069" type="#_x0000_t75" alt="" style="position:absolute;margin-left:68.1pt;margin-top:156.6pt;width:95.25pt;height:45.5pt;z-index:251670528">
                        <v:imagedata r:id="rId115" o:title=""/>
                      </v:shape>
                    </w:pict>
                  </w:r>
                  <w:r w:rsidRPr="00080281">
                    <w:rPr>
                      <w:rFonts w:ascii="Times New Roman" w:hAnsi="Times New Roman" w:cs="Times New Roman"/>
                      <w:sz w:val="16"/>
                      <w:szCs w:val="16"/>
                    </w:rPr>
                    <w:t>La raison du plus fort est toujours la meilleure :</w:t>
                  </w:r>
                  <w:r w:rsidRPr="00080281">
                    <w:rPr>
                      <w:rFonts w:ascii="Times New Roman" w:hAnsi="Times New Roman" w:cs="Times New Roman"/>
                      <w:sz w:val="16"/>
                      <w:szCs w:val="16"/>
                    </w:rPr>
                    <w:br/>
                    <w:t>Nous l'allons montrer tout à l'heure.</w:t>
                  </w:r>
                  <w:r w:rsidRPr="00080281">
                    <w:rPr>
                      <w:rFonts w:ascii="Times New Roman" w:hAnsi="Times New Roman" w:cs="Times New Roman"/>
                      <w:sz w:val="16"/>
                      <w:szCs w:val="16"/>
                    </w:rPr>
                    <w:br/>
                    <w:t>Un Agneau se désaltérait</w:t>
                  </w:r>
                  <w:r w:rsidRPr="00080281">
                    <w:rPr>
                      <w:rFonts w:ascii="Times New Roman" w:hAnsi="Times New Roman" w:cs="Times New Roman"/>
                      <w:sz w:val="16"/>
                      <w:szCs w:val="16"/>
                    </w:rPr>
                    <w:br/>
                    <w:t>Dans le courant d'une onde pure.</w:t>
                  </w:r>
                  <w:r w:rsidRPr="00080281">
                    <w:rPr>
                      <w:rFonts w:ascii="Times New Roman" w:hAnsi="Times New Roman" w:cs="Times New Roman"/>
                      <w:sz w:val="16"/>
                      <w:szCs w:val="16"/>
                    </w:rPr>
                    <w:br/>
                    <w:t>Un Loup survient à jeun qui cherchait aventure,</w:t>
                  </w:r>
                  <w:r w:rsidRPr="00080281">
                    <w:rPr>
                      <w:rFonts w:ascii="Times New Roman" w:hAnsi="Times New Roman" w:cs="Times New Roman"/>
                      <w:sz w:val="16"/>
                      <w:szCs w:val="16"/>
                    </w:rPr>
                    <w:br/>
                    <w:t>Et que la faim en ces lieux attirait.</w:t>
                  </w:r>
                  <w:r w:rsidRPr="00080281">
                    <w:rPr>
                      <w:rFonts w:ascii="Times New Roman" w:hAnsi="Times New Roman" w:cs="Times New Roman"/>
                      <w:sz w:val="16"/>
                      <w:szCs w:val="16"/>
                    </w:rPr>
                    <w:br/>
                    <w:t>Qui te rend si hardi de troubler mon breuvage ?</w:t>
                  </w:r>
                  <w:r w:rsidRPr="00080281">
                    <w:rPr>
                      <w:rFonts w:ascii="Times New Roman" w:hAnsi="Times New Roman" w:cs="Times New Roman"/>
                      <w:sz w:val="16"/>
                      <w:szCs w:val="16"/>
                    </w:rPr>
                    <w:br/>
                    <w:t>Dit cet animal plein de rage :</w:t>
                  </w:r>
                  <w:r w:rsidRPr="00080281">
                    <w:rPr>
                      <w:rFonts w:ascii="Times New Roman" w:hAnsi="Times New Roman" w:cs="Times New Roman"/>
                      <w:sz w:val="16"/>
                      <w:szCs w:val="16"/>
                    </w:rPr>
                    <w:br/>
                    <w:t>Tu seras châtié de ta témérité.</w:t>
                  </w:r>
                  <w:r w:rsidRPr="00080281">
                    <w:rPr>
                      <w:rFonts w:ascii="Times New Roman" w:hAnsi="Times New Roman" w:cs="Times New Roman"/>
                      <w:sz w:val="16"/>
                      <w:szCs w:val="16"/>
                    </w:rPr>
                    <w:br/>
                    <w:t>- Sire, répond l'Agneau, que votre Majesté</w:t>
                  </w:r>
                  <w:r w:rsidRPr="00080281">
                    <w:rPr>
                      <w:rFonts w:ascii="Times New Roman" w:hAnsi="Times New Roman" w:cs="Times New Roman"/>
                      <w:sz w:val="16"/>
                      <w:szCs w:val="16"/>
                    </w:rPr>
                    <w:br/>
                    <w:t>Ne se mette pas en colère ;</w:t>
                  </w:r>
                  <w:r w:rsidRPr="00080281">
                    <w:rPr>
                      <w:rFonts w:ascii="Times New Roman" w:hAnsi="Times New Roman" w:cs="Times New Roman"/>
                      <w:sz w:val="16"/>
                      <w:szCs w:val="16"/>
                    </w:rPr>
                    <w:br/>
                    <w:t>Mais plutôt qu'elle considère</w:t>
                  </w:r>
                  <w:r w:rsidRPr="00080281">
                    <w:rPr>
                      <w:rFonts w:ascii="Times New Roman" w:hAnsi="Times New Roman" w:cs="Times New Roman"/>
                      <w:sz w:val="16"/>
                      <w:szCs w:val="16"/>
                    </w:rPr>
                    <w:br/>
                    <w:t>Que je me vas désaltérant</w:t>
                  </w:r>
                  <w:r w:rsidRPr="00080281">
                    <w:rPr>
                      <w:rFonts w:ascii="Times New Roman" w:hAnsi="Times New Roman" w:cs="Times New Roman"/>
                      <w:sz w:val="16"/>
                      <w:szCs w:val="16"/>
                    </w:rPr>
                    <w:br/>
                    <w:t>Dans le courant,</w:t>
                  </w:r>
                  <w:r w:rsidRPr="00080281">
                    <w:rPr>
                      <w:rFonts w:ascii="Times New Roman" w:hAnsi="Times New Roman" w:cs="Times New Roman"/>
                      <w:sz w:val="16"/>
                      <w:szCs w:val="16"/>
                    </w:rPr>
                    <w:br/>
                    <w:t>Plus de vingt pas au-dessous d'Elle,</w:t>
                  </w:r>
                </w:p>
                <w:p w:rsidR="005F11A5" w:rsidRPr="00080281" w:rsidRDefault="005F11A5" w:rsidP="00131E47">
                  <w:pPr>
                    <w:rPr>
                      <w:rFonts w:ascii="Times New Roman" w:hAnsi="Times New Roman" w:cs="Times New Roman"/>
                      <w:b/>
                      <w:bCs/>
                      <w:sz w:val="16"/>
                      <w:szCs w:val="16"/>
                      <w:u w:val="single"/>
                    </w:rPr>
                  </w:pPr>
                </w:p>
              </w:tc>
              <w:tc>
                <w:tcPr>
                  <w:tcW w:w="3784" w:type="dxa"/>
                </w:tcPr>
                <w:p w:rsidR="005F11A5" w:rsidRPr="00080281" w:rsidRDefault="005F11A5" w:rsidP="00131E47">
                  <w:pPr>
                    <w:rPr>
                      <w:rFonts w:ascii="Times New Roman" w:hAnsi="Times New Roman" w:cs="Times New Roman"/>
                      <w:sz w:val="16"/>
                      <w:szCs w:val="16"/>
                    </w:rPr>
                  </w:pPr>
                  <w:r w:rsidRPr="00080281">
                    <w:rPr>
                      <w:rFonts w:ascii="Times New Roman" w:hAnsi="Times New Roman" w:cs="Times New Roman"/>
                      <w:sz w:val="16"/>
                      <w:szCs w:val="16"/>
                    </w:rPr>
                    <w:t>Et que par conséquent, en aucune façon,</w:t>
                  </w:r>
                  <w:r w:rsidRPr="00080281">
                    <w:rPr>
                      <w:rFonts w:ascii="Times New Roman" w:hAnsi="Times New Roman" w:cs="Times New Roman"/>
                      <w:sz w:val="16"/>
                      <w:szCs w:val="16"/>
                    </w:rPr>
                    <w:br/>
                    <w:t>Je ne puis troubler sa boisson.</w:t>
                  </w:r>
                  <w:r w:rsidRPr="00080281">
                    <w:rPr>
                      <w:rFonts w:ascii="Times New Roman" w:hAnsi="Times New Roman" w:cs="Times New Roman"/>
                      <w:sz w:val="16"/>
                      <w:szCs w:val="16"/>
                    </w:rPr>
                    <w:br/>
                    <w:t>- Tu la troubles, reprit cette bête cruelle,</w:t>
                  </w:r>
                  <w:r w:rsidRPr="00080281">
                    <w:rPr>
                      <w:rFonts w:ascii="Times New Roman" w:hAnsi="Times New Roman" w:cs="Times New Roman"/>
                      <w:sz w:val="16"/>
                      <w:szCs w:val="16"/>
                    </w:rPr>
                    <w:br/>
                    <w:t>Et je sais que de moi tu médis l'an passé.</w:t>
                  </w:r>
                  <w:r w:rsidRPr="00080281">
                    <w:rPr>
                      <w:rFonts w:ascii="Times New Roman" w:hAnsi="Times New Roman" w:cs="Times New Roman"/>
                      <w:sz w:val="16"/>
                      <w:szCs w:val="16"/>
                    </w:rPr>
                    <w:br/>
                    <w:t>- Comment l'aurais-je fait si je n'étais pas né ?</w:t>
                  </w:r>
                  <w:r w:rsidRPr="00080281">
                    <w:rPr>
                      <w:rFonts w:ascii="Times New Roman" w:hAnsi="Times New Roman" w:cs="Times New Roman"/>
                      <w:sz w:val="16"/>
                      <w:szCs w:val="16"/>
                    </w:rPr>
                    <w:br/>
                    <w:t>Reprit l'Agneau, je tette encor ma mère.</w:t>
                  </w:r>
                  <w:r w:rsidRPr="00080281">
                    <w:rPr>
                      <w:rFonts w:ascii="Times New Roman" w:hAnsi="Times New Roman" w:cs="Times New Roman"/>
                      <w:sz w:val="16"/>
                      <w:szCs w:val="16"/>
                    </w:rPr>
                    <w:br/>
                    <w:t>- Si ce n'est toi, c'est donc ton frère.</w:t>
                  </w:r>
                  <w:r w:rsidRPr="00080281">
                    <w:rPr>
                      <w:rFonts w:ascii="Times New Roman" w:hAnsi="Times New Roman" w:cs="Times New Roman"/>
                      <w:sz w:val="16"/>
                      <w:szCs w:val="16"/>
                    </w:rPr>
                    <w:br/>
                    <w:t>- Je n'en ai point. - C'est donc quelqu'un des tiens :</w:t>
                  </w:r>
                  <w:r w:rsidRPr="00080281">
                    <w:rPr>
                      <w:rFonts w:ascii="Times New Roman" w:hAnsi="Times New Roman" w:cs="Times New Roman"/>
                      <w:sz w:val="16"/>
                      <w:szCs w:val="16"/>
                    </w:rPr>
                    <w:br/>
                    <w:t>Car vous ne m'épargnez guère,</w:t>
                  </w:r>
                  <w:r w:rsidRPr="00080281">
                    <w:rPr>
                      <w:rFonts w:ascii="Times New Roman" w:hAnsi="Times New Roman" w:cs="Times New Roman"/>
                      <w:sz w:val="16"/>
                      <w:szCs w:val="16"/>
                    </w:rPr>
                    <w:br/>
                    <w:t>Vous, vos bergers, et vos chiens.</w:t>
                  </w:r>
                  <w:r w:rsidRPr="00080281">
                    <w:rPr>
                      <w:rFonts w:ascii="Times New Roman" w:hAnsi="Times New Roman" w:cs="Times New Roman"/>
                      <w:sz w:val="16"/>
                      <w:szCs w:val="16"/>
                    </w:rPr>
                    <w:br/>
                    <w:t>On me l'a dit : il faut que je me venge.</w:t>
                  </w:r>
                  <w:r w:rsidRPr="00080281">
                    <w:rPr>
                      <w:rFonts w:ascii="Times New Roman" w:hAnsi="Times New Roman" w:cs="Times New Roman"/>
                      <w:sz w:val="16"/>
                      <w:szCs w:val="16"/>
                    </w:rPr>
                    <w:br/>
                    <w:t>Là-dessus, au fond des forêts</w:t>
                  </w:r>
                  <w:r w:rsidRPr="00080281">
                    <w:rPr>
                      <w:rFonts w:ascii="Times New Roman" w:hAnsi="Times New Roman" w:cs="Times New Roman"/>
                      <w:sz w:val="16"/>
                      <w:szCs w:val="16"/>
                    </w:rPr>
                    <w:br/>
                    <w:t>Le Loup l'emporte, et puis le mange,</w:t>
                  </w:r>
                  <w:r w:rsidRPr="00080281">
                    <w:rPr>
                      <w:rFonts w:ascii="Times New Roman" w:hAnsi="Times New Roman" w:cs="Times New Roman"/>
                      <w:sz w:val="16"/>
                      <w:szCs w:val="16"/>
                    </w:rPr>
                    <w:br/>
                    <w:t>Sans autre forme de procès.</w:t>
                  </w:r>
                </w:p>
                <w:p w:rsidR="005F11A5" w:rsidRPr="00080281" w:rsidRDefault="005F11A5" w:rsidP="00131E47">
                  <w:pPr>
                    <w:rPr>
                      <w:rFonts w:ascii="Times New Roman" w:hAnsi="Times New Roman" w:cs="Times New Roman"/>
                      <w:sz w:val="16"/>
                      <w:szCs w:val="16"/>
                    </w:rPr>
                  </w:pPr>
                  <w:r w:rsidRPr="00080281">
                    <w:rPr>
                      <w:rFonts w:ascii="Times New Roman" w:hAnsi="Times New Roman" w:cs="Times New Roman"/>
                      <w:sz w:val="16"/>
                      <w:szCs w:val="16"/>
                    </w:rPr>
                    <w:t>JEAN DE LA FONTAINE</w:t>
                  </w:r>
                </w:p>
                <w:p w:rsidR="005F11A5" w:rsidRPr="00080281" w:rsidRDefault="005F11A5" w:rsidP="00131E47">
                  <w:pPr>
                    <w:rPr>
                      <w:rFonts w:ascii="Times New Roman" w:hAnsi="Times New Roman" w:cs="Times New Roman"/>
                      <w:b/>
                      <w:bCs/>
                      <w:sz w:val="16"/>
                      <w:szCs w:val="16"/>
                      <w:u w:val="single"/>
                    </w:rPr>
                  </w:pPr>
                </w:p>
              </w:tc>
            </w:tr>
          </w:tbl>
          <w:p w:rsidR="005F11A5" w:rsidRPr="00080281" w:rsidRDefault="005F11A5" w:rsidP="00131E47">
            <w:pPr>
              <w:spacing w:before="100" w:beforeAutospacing="1" w:after="0" w:line="240" w:lineRule="auto"/>
              <w:ind w:left="284"/>
              <w:rPr>
                <w:rFonts w:ascii="Comic Sans MS" w:hAnsi="Comic Sans MS" w:cs="Comic Sans MS"/>
                <w:b/>
                <w:bCs/>
                <w:color w:val="000000"/>
                <w:sz w:val="32"/>
                <w:szCs w:val="32"/>
                <w:u w:val="single"/>
                <w:lang w:eastAsia="fr-FR"/>
              </w:rPr>
            </w:pPr>
          </w:p>
        </w:tc>
      </w:tr>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131E47">
            <w:pPr>
              <w:spacing w:after="0" w:line="240" w:lineRule="auto"/>
              <w:rPr>
                <w:b/>
                <w:bCs/>
                <w:sz w:val="32"/>
                <w:szCs w:val="32"/>
                <w:u w:val="single"/>
              </w:rPr>
            </w:pPr>
            <w:r w:rsidRPr="00080281">
              <w:rPr>
                <w:b/>
                <w:bCs/>
                <w:sz w:val="32"/>
                <w:szCs w:val="32"/>
                <w:u w:val="single"/>
              </w:rPr>
              <w:t>Je réécris la fable le loup et l’agneau comme si elle avait été inventée en 2015</w:t>
            </w:r>
          </w:p>
          <w:tbl>
            <w:tblPr>
              <w:tblW w:w="0" w:type="auto"/>
              <w:tblLayout w:type="fixed"/>
              <w:tblLook w:val="00A0"/>
            </w:tblPr>
            <w:tblGrid>
              <w:gridCol w:w="3783"/>
              <w:gridCol w:w="3784"/>
            </w:tblGrid>
            <w:tr w:rsidR="005F11A5" w:rsidRPr="00080281">
              <w:tc>
                <w:tcPr>
                  <w:tcW w:w="3783" w:type="dxa"/>
                </w:tcPr>
                <w:p w:rsidR="005F11A5" w:rsidRPr="00080281" w:rsidRDefault="005F11A5" w:rsidP="00131E47">
                  <w:pPr>
                    <w:rPr>
                      <w:rFonts w:ascii="Times New Roman" w:hAnsi="Times New Roman" w:cs="Times New Roman"/>
                      <w:sz w:val="16"/>
                      <w:szCs w:val="16"/>
                    </w:rPr>
                  </w:pPr>
                  <w:r>
                    <w:rPr>
                      <w:noProof/>
                      <w:lang w:eastAsia="fr-FR"/>
                    </w:rPr>
                    <w:pict>
                      <v:shape id="_x0000_s1070" type="#_x0000_t75" alt="" style="position:absolute;margin-left:68.1pt;margin-top:156.6pt;width:95.25pt;height:45.5pt;z-index:251671552">
                        <v:imagedata r:id="rId115" o:title=""/>
                      </v:shape>
                    </w:pict>
                  </w:r>
                  <w:r w:rsidRPr="00080281">
                    <w:rPr>
                      <w:rFonts w:ascii="Times New Roman" w:hAnsi="Times New Roman" w:cs="Times New Roman"/>
                      <w:sz w:val="16"/>
                      <w:szCs w:val="16"/>
                    </w:rPr>
                    <w:t>La raison du plus fort est toujours la meilleure :</w:t>
                  </w:r>
                  <w:r w:rsidRPr="00080281">
                    <w:rPr>
                      <w:rFonts w:ascii="Times New Roman" w:hAnsi="Times New Roman" w:cs="Times New Roman"/>
                      <w:sz w:val="16"/>
                      <w:szCs w:val="16"/>
                    </w:rPr>
                    <w:br/>
                    <w:t>Nous l'allons montrer tout à l'heure.</w:t>
                  </w:r>
                  <w:r w:rsidRPr="00080281">
                    <w:rPr>
                      <w:rFonts w:ascii="Times New Roman" w:hAnsi="Times New Roman" w:cs="Times New Roman"/>
                      <w:sz w:val="16"/>
                      <w:szCs w:val="16"/>
                    </w:rPr>
                    <w:br/>
                    <w:t>Un Agneau se désaltérait</w:t>
                  </w:r>
                  <w:r w:rsidRPr="00080281">
                    <w:rPr>
                      <w:rFonts w:ascii="Times New Roman" w:hAnsi="Times New Roman" w:cs="Times New Roman"/>
                      <w:sz w:val="16"/>
                      <w:szCs w:val="16"/>
                    </w:rPr>
                    <w:br/>
                    <w:t>Dans le courant d'une onde pure.</w:t>
                  </w:r>
                  <w:r w:rsidRPr="00080281">
                    <w:rPr>
                      <w:rFonts w:ascii="Times New Roman" w:hAnsi="Times New Roman" w:cs="Times New Roman"/>
                      <w:sz w:val="16"/>
                      <w:szCs w:val="16"/>
                    </w:rPr>
                    <w:br/>
                    <w:t>Un Loup survient à jeun qui cherchait aventure,</w:t>
                  </w:r>
                  <w:r w:rsidRPr="00080281">
                    <w:rPr>
                      <w:rFonts w:ascii="Times New Roman" w:hAnsi="Times New Roman" w:cs="Times New Roman"/>
                      <w:sz w:val="16"/>
                      <w:szCs w:val="16"/>
                    </w:rPr>
                    <w:br/>
                    <w:t>Et que la faim en ces lieux attirait.</w:t>
                  </w:r>
                  <w:r w:rsidRPr="00080281">
                    <w:rPr>
                      <w:rFonts w:ascii="Times New Roman" w:hAnsi="Times New Roman" w:cs="Times New Roman"/>
                      <w:sz w:val="16"/>
                      <w:szCs w:val="16"/>
                    </w:rPr>
                    <w:br/>
                    <w:t>Qui te rend si hardi de troubler mon breuvage ?</w:t>
                  </w:r>
                  <w:r w:rsidRPr="00080281">
                    <w:rPr>
                      <w:rFonts w:ascii="Times New Roman" w:hAnsi="Times New Roman" w:cs="Times New Roman"/>
                      <w:sz w:val="16"/>
                      <w:szCs w:val="16"/>
                    </w:rPr>
                    <w:br/>
                    <w:t>Dit cet animal plein de rage :</w:t>
                  </w:r>
                  <w:r w:rsidRPr="00080281">
                    <w:rPr>
                      <w:rFonts w:ascii="Times New Roman" w:hAnsi="Times New Roman" w:cs="Times New Roman"/>
                      <w:sz w:val="16"/>
                      <w:szCs w:val="16"/>
                    </w:rPr>
                    <w:br/>
                    <w:t>Tu seras châtié de ta témérité.</w:t>
                  </w:r>
                  <w:r w:rsidRPr="00080281">
                    <w:rPr>
                      <w:rFonts w:ascii="Times New Roman" w:hAnsi="Times New Roman" w:cs="Times New Roman"/>
                      <w:sz w:val="16"/>
                      <w:szCs w:val="16"/>
                    </w:rPr>
                    <w:br/>
                    <w:t>- Sire, répond l'Agneau, que votre Majesté</w:t>
                  </w:r>
                  <w:r w:rsidRPr="00080281">
                    <w:rPr>
                      <w:rFonts w:ascii="Times New Roman" w:hAnsi="Times New Roman" w:cs="Times New Roman"/>
                      <w:sz w:val="16"/>
                      <w:szCs w:val="16"/>
                    </w:rPr>
                    <w:br/>
                    <w:t>Ne se mette pas en colère ;</w:t>
                  </w:r>
                  <w:r w:rsidRPr="00080281">
                    <w:rPr>
                      <w:rFonts w:ascii="Times New Roman" w:hAnsi="Times New Roman" w:cs="Times New Roman"/>
                      <w:sz w:val="16"/>
                      <w:szCs w:val="16"/>
                    </w:rPr>
                    <w:br/>
                    <w:t>Mais plutôt qu'elle considère</w:t>
                  </w:r>
                  <w:r w:rsidRPr="00080281">
                    <w:rPr>
                      <w:rFonts w:ascii="Times New Roman" w:hAnsi="Times New Roman" w:cs="Times New Roman"/>
                      <w:sz w:val="16"/>
                      <w:szCs w:val="16"/>
                    </w:rPr>
                    <w:br/>
                    <w:t>Que je me vas désaltérant</w:t>
                  </w:r>
                  <w:r w:rsidRPr="00080281">
                    <w:rPr>
                      <w:rFonts w:ascii="Times New Roman" w:hAnsi="Times New Roman" w:cs="Times New Roman"/>
                      <w:sz w:val="16"/>
                      <w:szCs w:val="16"/>
                    </w:rPr>
                    <w:br/>
                    <w:t>Dans le courant,</w:t>
                  </w:r>
                  <w:r w:rsidRPr="00080281">
                    <w:rPr>
                      <w:rFonts w:ascii="Times New Roman" w:hAnsi="Times New Roman" w:cs="Times New Roman"/>
                      <w:sz w:val="16"/>
                      <w:szCs w:val="16"/>
                    </w:rPr>
                    <w:br/>
                    <w:t>Plus de vingt pas au-dessous d'Elle,</w:t>
                  </w:r>
                </w:p>
                <w:p w:rsidR="005F11A5" w:rsidRPr="00080281" w:rsidRDefault="005F11A5" w:rsidP="00131E47">
                  <w:pPr>
                    <w:rPr>
                      <w:rFonts w:ascii="Times New Roman" w:hAnsi="Times New Roman" w:cs="Times New Roman"/>
                      <w:b/>
                      <w:bCs/>
                      <w:sz w:val="16"/>
                      <w:szCs w:val="16"/>
                      <w:u w:val="single"/>
                    </w:rPr>
                  </w:pPr>
                </w:p>
              </w:tc>
              <w:tc>
                <w:tcPr>
                  <w:tcW w:w="3784" w:type="dxa"/>
                </w:tcPr>
                <w:p w:rsidR="005F11A5" w:rsidRPr="00080281" w:rsidRDefault="005F11A5" w:rsidP="00131E47">
                  <w:pPr>
                    <w:rPr>
                      <w:rFonts w:ascii="Times New Roman" w:hAnsi="Times New Roman" w:cs="Times New Roman"/>
                      <w:sz w:val="16"/>
                      <w:szCs w:val="16"/>
                    </w:rPr>
                  </w:pPr>
                  <w:r w:rsidRPr="00080281">
                    <w:rPr>
                      <w:rFonts w:ascii="Times New Roman" w:hAnsi="Times New Roman" w:cs="Times New Roman"/>
                      <w:sz w:val="16"/>
                      <w:szCs w:val="16"/>
                    </w:rPr>
                    <w:t>Et que par conséquent, en aucune façon,</w:t>
                  </w:r>
                  <w:r w:rsidRPr="00080281">
                    <w:rPr>
                      <w:rFonts w:ascii="Times New Roman" w:hAnsi="Times New Roman" w:cs="Times New Roman"/>
                      <w:sz w:val="16"/>
                      <w:szCs w:val="16"/>
                    </w:rPr>
                    <w:br/>
                    <w:t>Je ne puis troubler sa boisson.</w:t>
                  </w:r>
                  <w:r w:rsidRPr="00080281">
                    <w:rPr>
                      <w:rFonts w:ascii="Times New Roman" w:hAnsi="Times New Roman" w:cs="Times New Roman"/>
                      <w:sz w:val="16"/>
                      <w:szCs w:val="16"/>
                    </w:rPr>
                    <w:br/>
                    <w:t>- Tu la troubles, reprit cette bête cruelle,</w:t>
                  </w:r>
                  <w:r w:rsidRPr="00080281">
                    <w:rPr>
                      <w:rFonts w:ascii="Times New Roman" w:hAnsi="Times New Roman" w:cs="Times New Roman"/>
                      <w:sz w:val="16"/>
                      <w:szCs w:val="16"/>
                    </w:rPr>
                    <w:br/>
                    <w:t>Et je sais que de moi tu médis l'an passé.</w:t>
                  </w:r>
                  <w:r w:rsidRPr="00080281">
                    <w:rPr>
                      <w:rFonts w:ascii="Times New Roman" w:hAnsi="Times New Roman" w:cs="Times New Roman"/>
                      <w:sz w:val="16"/>
                      <w:szCs w:val="16"/>
                    </w:rPr>
                    <w:br/>
                    <w:t>- Comment l'aurais-je fait si je n'étais pas né ?</w:t>
                  </w:r>
                  <w:r w:rsidRPr="00080281">
                    <w:rPr>
                      <w:rFonts w:ascii="Times New Roman" w:hAnsi="Times New Roman" w:cs="Times New Roman"/>
                      <w:sz w:val="16"/>
                      <w:szCs w:val="16"/>
                    </w:rPr>
                    <w:br/>
                    <w:t>Reprit l'Agneau, je tette encor ma mère.</w:t>
                  </w:r>
                  <w:r w:rsidRPr="00080281">
                    <w:rPr>
                      <w:rFonts w:ascii="Times New Roman" w:hAnsi="Times New Roman" w:cs="Times New Roman"/>
                      <w:sz w:val="16"/>
                      <w:szCs w:val="16"/>
                    </w:rPr>
                    <w:br/>
                    <w:t>- Si ce n'est toi, c'est donc ton frère.</w:t>
                  </w:r>
                  <w:r w:rsidRPr="00080281">
                    <w:rPr>
                      <w:rFonts w:ascii="Times New Roman" w:hAnsi="Times New Roman" w:cs="Times New Roman"/>
                      <w:sz w:val="16"/>
                      <w:szCs w:val="16"/>
                    </w:rPr>
                    <w:br/>
                    <w:t>- Je n'en ai point. - C'est donc quelqu'un des tiens :</w:t>
                  </w:r>
                  <w:r w:rsidRPr="00080281">
                    <w:rPr>
                      <w:rFonts w:ascii="Times New Roman" w:hAnsi="Times New Roman" w:cs="Times New Roman"/>
                      <w:sz w:val="16"/>
                      <w:szCs w:val="16"/>
                    </w:rPr>
                    <w:br/>
                    <w:t>Car vous ne m'épargnez guère,</w:t>
                  </w:r>
                  <w:r w:rsidRPr="00080281">
                    <w:rPr>
                      <w:rFonts w:ascii="Times New Roman" w:hAnsi="Times New Roman" w:cs="Times New Roman"/>
                      <w:sz w:val="16"/>
                      <w:szCs w:val="16"/>
                    </w:rPr>
                    <w:br/>
                    <w:t>Vous, vos bergers, et vos chiens.</w:t>
                  </w:r>
                  <w:r w:rsidRPr="00080281">
                    <w:rPr>
                      <w:rFonts w:ascii="Times New Roman" w:hAnsi="Times New Roman" w:cs="Times New Roman"/>
                      <w:sz w:val="16"/>
                      <w:szCs w:val="16"/>
                    </w:rPr>
                    <w:br/>
                    <w:t>On me l'a dit : il faut que je me venge.</w:t>
                  </w:r>
                  <w:r w:rsidRPr="00080281">
                    <w:rPr>
                      <w:rFonts w:ascii="Times New Roman" w:hAnsi="Times New Roman" w:cs="Times New Roman"/>
                      <w:sz w:val="16"/>
                      <w:szCs w:val="16"/>
                    </w:rPr>
                    <w:br/>
                    <w:t>Là-dessus, au fond des forêts</w:t>
                  </w:r>
                  <w:r w:rsidRPr="00080281">
                    <w:rPr>
                      <w:rFonts w:ascii="Times New Roman" w:hAnsi="Times New Roman" w:cs="Times New Roman"/>
                      <w:sz w:val="16"/>
                      <w:szCs w:val="16"/>
                    </w:rPr>
                    <w:br/>
                    <w:t>Le Loup l'emporte, et puis le mange,</w:t>
                  </w:r>
                  <w:r w:rsidRPr="00080281">
                    <w:rPr>
                      <w:rFonts w:ascii="Times New Roman" w:hAnsi="Times New Roman" w:cs="Times New Roman"/>
                      <w:sz w:val="16"/>
                      <w:szCs w:val="16"/>
                    </w:rPr>
                    <w:br/>
                    <w:t>Sans autre forme de procès.</w:t>
                  </w:r>
                </w:p>
                <w:p w:rsidR="005F11A5" w:rsidRPr="00080281" w:rsidRDefault="005F11A5" w:rsidP="00131E47">
                  <w:pPr>
                    <w:rPr>
                      <w:rFonts w:ascii="Times New Roman" w:hAnsi="Times New Roman" w:cs="Times New Roman"/>
                      <w:sz w:val="16"/>
                      <w:szCs w:val="16"/>
                    </w:rPr>
                  </w:pPr>
                  <w:r w:rsidRPr="00080281">
                    <w:rPr>
                      <w:rFonts w:ascii="Times New Roman" w:hAnsi="Times New Roman" w:cs="Times New Roman"/>
                      <w:sz w:val="16"/>
                      <w:szCs w:val="16"/>
                    </w:rPr>
                    <w:t>JEAN DE LA FONTAINE</w:t>
                  </w:r>
                </w:p>
                <w:p w:rsidR="005F11A5" w:rsidRPr="00080281" w:rsidRDefault="005F11A5" w:rsidP="00131E47">
                  <w:pPr>
                    <w:rPr>
                      <w:rFonts w:ascii="Times New Roman" w:hAnsi="Times New Roman" w:cs="Times New Roman"/>
                      <w:b/>
                      <w:bCs/>
                      <w:sz w:val="16"/>
                      <w:szCs w:val="16"/>
                      <w:u w:val="single"/>
                    </w:rPr>
                  </w:pPr>
                </w:p>
              </w:tc>
            </w:tr>
          </w:tbl>
          <w:p w:rsidR="005F11A5" w:rsidRPr="00080281" w:rsidRDefault="005F11A5" w:rsidP="001F4B3F">
            <w:pPr>
              <w:spacing w:after="0" w:line="240" w:lineRule="auto"/>
              <w:rPr>
                <w:b/>
                <w:bCs/>
                <w:sz w:val="32"/>
                <w:szCs w:val="32"/>
                <w:u w:val="single"/>
              </w:rPr>
            </w:pP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131E47">
            <w:pPr>
              <w:spacing w:after="0" w:line="240" w:lineRule="auto"/>
              <w:rPr>
                <w:b/>
                <w:bCs/>
                <w:sz w:val="32"/>
                <w:szCs w:val="32"/>
                <w:u w:val="single"/>
              </w:rPr>
            </w:pPr>
            <w:r w:rsidRPr="00080281">
              <w:rPr>
                <w:b/>
                <w:bCs/>
                <w:sz w:val="32"/>
                <w:szCs w:val="32"/>
                <w:u w:val="single"/>
              </w:rPr>
              <w:t>Je réécris la fable le loup et l’agneau comme si elle avait été inventée en 2015</w:t>
            </w:r>
          </w:p>
          <w:tbl>
            <w:tblPr>
              <w:tblW w:w="0" w:type="auto"/>
              <w:tblLayout w:type="fixed"/>
              <w:tblLook w:val="00A0"/>
            </w:tblPr>
            <w:tblGrid>
              <w:gridCol w:w="3783"/>
              <w:gridCol w:w="3784"/>
            </w:tblGrid>
            <w:tr w:rsidR="005F11A5" w:rsidRPr="00080281">
              <w:tc>
                <w:tcPr>
                  <w:tcW w:w="3783" w:type="dxa"/>
                </w:tcPr>
                <w:p w:rsidR="005F11A5" w:rsidRPr="00080281" w:rsidRDefault="005F11A5" w:rsidP="00131E47">
                  <w:pPr>
                    <w:rPr>
                      <w:rFonts w:ascii="Times New Roman" w:hAnsi="Times New Roman" w:cs="Times New Roman"/>
                      <w:sz w:val="16"/>
                      <w:szCs w:val="16"/>
                    </w:rPr>
                  </w:pPr>
                  <w:r>
                    <w:rPr>
                      <w:noProof/>
                      <w:lang w:eastAsia="fr-FR"/>
                    </w:rPr>
                    <w:pict>
                      <v:shape id="_x0000_s1071" type="#_x0000_t75" alt="" style="position:absolute;margin-left:68.1pt;margin-top:156.6pt;width:95.25pt;height:45.5pt;z-index:251672576">
                        <v:imagedata r:id="rId115" o:title=""/>
                      </v:shape>
                    </w:pict>
                  </w:r>
                  <w:r w:rsidRPr="00080281">
                    <w:rPr>
                      <w:rFonts w:ascii="Times New Roman" w:hAnsi="Times New Roman" w:cs="Times New Roman"/>
                      <w:sz w:val="16"/>
                      <w:szCs w:val="16"/>
                    </w:rPr>
                    <w:t>La raison du plus fort est toujours la meilleure :</w:t>
                  </w:r>
                  <w:r w:rsidRPr="00080281">
                    <w:rPr>
                      <w:rFonts w:ascii="Times New Roman" w:hAnsi="Times New Roman" w:cs="Times New Roman"/>
                      <w:sz w:val="16"/>
                      <w:szCs w:val="16"/>
                    </w:rPr>
                    <w:br/>
                    <w:t>Nous l'allons montrer tout à l'heure.</w:t>
                  </w:r>
                  <w:r w:rsidRPr="00080281">
                    <w:rPr>
                      <w:rFonts w:ascii="Times New Roman" w:hAnsi="Times New Roman" w:cs="Times New Roman"/>
                      <w:sz w:val="16"/>
                      <w:szCs w:val="16"/>
                    </w:rPr>
                    <w:br/>
                    <w:t>Un Agneau se désaltérait</w:t>
                  </w:r>
                  <w:r w:rsidRPr="00080281">
                    <w:rPr>
                      <w:rFonts w:ascii="Times New Roman" w:hAnsi="Times New Roman" w:cs="Times New Roman"/>
                      <w:sz w:val="16"/>
                      <w:szCs w:val="16"/>
                    </w:rPr>
                    <w:br/>
                    <w:t>Dans le courant d'une onde pure.</w:t>
                  </w:r>
                  <w:r w:rsidRPr="00080281">
                    <w:rPr>
                      <w:rFonts w:ascii="Times New Roman" w:hAnsi="Times New Roman" w:cs="Times New Roman"/>
                      <w:sz w:val="16"/>
                      <w:szCs w:val="16"/>
                    </w:rPr>
                    <w:br/>
                    <w:t>Un Loup survient à jeun qui cherchait aventure,</w:t>
                  </w:r>
                  <w:r w:rsidRPr="00080281">
                    <w:rPr>
                      <w:rFonts w:ascii="Times New Roman" w:hAnsi="Times New Roman" w:cs="Times New Roman"/>
                      <w:sz w:val="16"/>
                      <w:szCs w:val="16"/>
                    </w:rPr>
                    <w:br/>
                    <w:t>Et que la faim en ces lieux attirait.</w:t>
                  </w:r>
                  <w:r w:rsidRPr="00080281">
                    <w:rPr>
                      <w:rFonts w:ascii="Times New Roman" w:hAnsi="Times New Roman" w:cs="Times New Roman"/>
                      <w:sz w:val="16"/>
                      <w:szCs w:val="16"/>
                    </w:rPr>
                    <w:br/>
                    <w:t>Qui te rend si hardi de troubler mon breuvage ?</w:t>
                  </w:r>
                  <w:r w:rsidRPr="00080281">
                    <w:rPr>
                      <w:rFonts w:ascii="Times New Roman" w:hAnsi="Times New Roman" w:cs="Times New Roman"/>
                      <w:sz w:val="16"/>
                      <w:szCs w:val="16"/>
                    </w:rPr>
                    <w:br/>
                    <w:t>Dit cet animal plein de rage :</w:t>
                  </w:r>
                  <w:r w:rsidRPr="00080281">
                    <w:rPr>
                      <w:rFonts w:ascii="Times New Roman" w:hAnsi="Times New Roman" w:cs="Times New Roman"/>
                      <w:sz w:val="16"/>
                      <w:szCs w:val="16"/>
                    </w:rPr>
                    <w:br/>
                    <w:t>Tu seras châtié de ta témérité.</w:t>
                  </w:r>
                  <w:r w:rsidRPr="00080281">
                    <w:rPr>
                      <w:rFonts w:ascii="Times New Roman" w:hAnsi="Times New Roman" w:cs="Times New Roman"/>
                      <w:sz w:val="16"/>
                      <w:szCs w:val="16"/>
                    </w:rPr>
                    <w:br/>
                    <w:t>- Sire, répond l'Agneau, que votre Majesté</w:t>
                  </w:r>
                  <w:r w:rsidRPr="00080281">
                    <w:rPr>
                      <w:rFonts w:ascii="Times New Roman" w:hAnsi="Times New Roman" w:cs="Times New Roman"/>
                      <w:sz w:val="16"/>
                      <w:szCs w:val="16"/>
                    </w:rPr>
                    <w:br/>
                    <w:t>Ne se mette pas en colère ;</w:t>
                  </w:r>
                  <w:r w:rsidRPr="00080281">
                    <w:rPr>
                      <w:rFonts w:ascii="Times New Roman" w:hAnsi="Times New Roman" w:cs="Times New Roman"/>
                      <w:sz w:val="16"/>
                      <w:szCs w:val="16"/>
                    </w:rPr>
                    <w:br/>
                    <w:t>Mais plutôt qu'elle considère</w:t>
                  </w:r>
                  <w:r w:rsidRPr="00080281">
                    <w:rPr>
                      <w:rFonts w:ascii="Times New Roman" w:hAnsi="Times New Roman" w:cs="Times New Roman"/>
                      <w:sz w:val="16"/>
                      <w:szCs w:val="16"/>
                    </w:rPr>
                    <w:br/>
                    <w:t>Que je me vas désaltérant</w:t>
                  </w:r>
                  <w:r w:rsidRPr="00080281">
                    <w:rPr>
                      <w:rFonts w:ascii="Times New Roman" w:hAnsi="Times New Roman" w:cs="Times New Roman"/>
                      <w:sz w:val="16"/>
                      <w:szCs w:val="16"/>
                    </w:rPr>
                    <w:br/>
                    <w:t>Dans le courant,</w:t>
                  </w:r>
                  <w:r w:rsidRPr="00080281">
                    <w:rPr>
                      <w:rFonts w:ascii="Times New Roman" w:hAnsi="Times New Roman" w:cs="Times New Roman"/>
                      <w:sz w:val="16"/>
                      <w:szCs w:val="16"/>
                    </w:rPr>
                    <w:br/>
                    <w:t>Plus de vingt pas au-dessous d'Elle,</w:t>
                  </w:r>
                </w:p>
                <w:p w:rsidR="005F11A5" w:rsidRPr="00080281" w:rsidRDefault="005F11A5" w:rsidP="00131E47">
                  <w:pPr>
                    <w:rPr>
                      <w:rFonts w:ascii="Times New Roman" w:hAnsi="Times New Roman" w:cs="Times New Roman"/>
                      <w:b/>
                      <w:bCs/>
                      <w:sz w:val="16"/>
                      <w:szCs w:val="16"/>
                      <w:u w:val="single"/>
                    </w:rPr>
                  </w:pPr>
                </w:p>
              </w:tc>
              <w:tc>
                <w:tcPr>
                  <w:tcW w:w="3784" w:type="dxa"/>
                </w:tcPr>
                <w:p w:rsidR="005F11A5" w:rsidRPr="00080281" w:rsidRDefault="005F11A5" w:rsidP="00131E47">
                  <w:pPr>
                    <w:rPr>
                      <w:rFonts w:ascii="Times New Roman" w:hAnsi="Times New Roman" w:cs="Times New Roman"/>
                      <w:sz w:val="16"/>
                      <w:szCs w:val="16"/>
                    </w:rPr>
                  </w:pPr>
                  <w:r w:rsidRPr="00080281">
                    <w:rPr>
                      <w:rFonts w:ascii="Times New Roman" w:hAnsi="Times New Roman" w:cs="Times New Roman"/>
                      <w:sz w:val="16"/>
                      <w:szCs w:val="16"/>
                    </w:rPr>
                    <w:t>Et que par conséquent, en aucune façon,</w:t>
                  </w:r>
                  <w:r w:rsidRPr="00080281">
                    <w:rPr>
                      <w:rFonts w:ascii="Times New Roman" w:hAnsi="Times New Roman" w:cs="Times New Roman"/>
                      <w:sz w:val="16"/>
                      <w:szCs w:val="16"/>
                    </w:rPr>
                    <w:br/>
                    <w:t>Je ne puis troubler sa boisson.</w:t>
                  </w:r>
                  <w:r w:rsidRPr="00080281">
                    <w:rPr>
                      <w:rFonts w:ascii="Times New Roman" w:hAnsi="Times New Roman" w:cs="Times New Roman"/>
                      <w:sz w:val="16"/>
                      <w:szCs w:val="16"/>
                    </w:rPr>
                    <w:br/>
                    <w:t>- Tu la troubles, reprit cette bête cruelle,</w:t>
                  </w:r>
                  <w:r w:rsidRPr="00080281">
                    <w:rPr>
                      <w:rFonts w:ascii="Times New Roman" w:hAnsi="Times New Roman" w:cs="Times New Roman"/>
                      <w:sz w:val="16"/>
                      <w:szCs w:val="16"/>
                    </w:rPr>
                    <w:br/>
                    <w:t>Et je sais que de moi tu médis l'an passé.</w:t>
                  </w:r>
                  <w:r w:rsidRPr="00080281">
                    <w:rPr>
                      <w:rFonts w:ascii="Times New Roman" w:hAnsi="Times New Roman" w:cs="Times New Roman"/>
                      <w:sz w:val="16"/>
                      <w:szCs w:val="16"/>
                    </w:rPr>
                    <w:br/>
                    <w:t>- Comment l'aurais-je fait si je n'étais pas né ?</w:t>
                  </w:r>
                  <w:r w:rsidRPr="00080281">
                    <w:rPr>
                      <w:rFonts w:ascii="Times New Roman" w:hAnsi="Times New Roman" w:cs="Times New Roman"/>
                      <w:sz w:val="16"/>
                      <w:szCs w:val="16"/>
                    </w:rPr>
                    <w:br/>
                    <w:t>Reprit l'Agneau, je tette encor ma mère.</w:t>
                  </w:r>
                  <w:r w:rsidRPr="00080281">
                    <w:rPr>
                      <w:rFonts w:ascii="Times New Roman" w:hAnsi="Times New Roman" w:cs="Times New Roman"/>
                      <w:sz w:val="16"/>
                      <w:szCs w:val="16"/>
                    </w:rPr>
                    <w:br/>
                    <w:t>- Si ce n'est toi, c'est donc ton frère.</w:t>
                  </w:r>
                  <w:r w:rsidRPr="00080281">
                    <w:rPr>
                      <w:rFonts w:ascii="Times New Roman" w:hAnsi="Times New Roman" w:cs="Times New Roman"/>
                      <w:sz w:val="16"/>
                      <w:szCs w:val="16"/>
                    </w:rPr>
                    <w:br/>
                    <w:t>- Je n'en ai point. - C'est donc quelqu'un des tiens :</w:t>
                  </w:r>
                  <w:r w:rsidRPr="00080281">
                    <w:rPr>
                      <w:rFonts w:ascii="Times New Roman" w:hAnsi="Times New Roman" w:cs="Times New Roman"/>
                      <w:sz w:val="16"/>
                      <w:szCs w:val="16"/>
                    </w:rPr>
                    <w:br/>
                    <w:t>Car vous ne m'épargnez guère,</w:t>
                  </w:r>
                  <w:r w:rsidRPr="00080281">
                    <w:rPr>
                      <w:rFonts w:ascii="Times New Roman" w:hAnsi="Times New Roman" w:cs="Times New Roman"/>
                      <w:sz w:val="16"/>
                      <w:szCs w:val="16"/>
                    </w:rPr>
                    <w:br/>
                    <w:t>Vous, vos bergers, et vos chiens.</w:t>
                  </w:r>
                  <w:r w:rsidRPr="00080281">
                    <w:rPr>
                      <w:rFonts w:ascii="Times New Roman" w:hAnsi="Times New Roman" w:cs="Times New Roman"/>
                      <w:sz w:val="16"/>
                      <w:szCs w:val="16"/>
                    </w:rPr>
                    <w:br/>
                    <w:t>On me l'a dit : il faut que je me venge.</w:t>
                  </w:r>
                  <w:r w:rsidRPr="00080281">
                    <w:rPr>
                      <w:rFonts w:ascii="Times New Roman" w:hAnsi="Times New Roman" w:cs="Times New Roman"/>
                      <w:sz w:val="16"/>
                      <w:szCs w:val="16"/>
                    </w:rPr>
                    <w:br/>
                    <w:t>Là-dessus, au fond des forêts</w:t>
                  </w:r>
                  <w:r w:rsidRPr="00080281">
                    <w:rPr>
                      <w:rFonts w:ascii="Times New Roman" w:hAnsi="Times New Roman" w:cs="Times New Roman"/>
                      <w:sz w:val="16"/>
                      <w:szCs w:val="16"/>
                    </w:rPr>
                    <w:br/>
                    <w:t>Le Loup l'emporte, et puis le mange,</w:t>
                  </w:r>
                  <w:r w:rsidRPr="00080281">
                    <w:rPr>
                      <w:rFonts w:ascii="Times New Roman" w:hAnsi="Times New Roman" w:cs="Times New Roman"/>
                      <w:sz w:val="16"/>
                      <w:szCs w:val="16"/>
                    </w:rPr>
                    <w:br/>
                    <w:t>Sans autre forme de procès.</w:t>
                  </w:r>
                </w:p>
                <w:p w:rsidR="005F11A5" w:rsidRPr="00080281" w:rsidRDefault="005F11A5" w:rsidP="00131E47">
                  <w:pPr>
                    <w:rPr>
                      <w:rFonts w:ascii="Times New Roman" w:hAnsi="Times New Roman" w:cs="Times New Roman"/>
                      <w:sz w:val="16"/>
                      <w:szCs w:val="16"/>
                    </w:rPr>
                  </w:pPr>
                  <w:r w:rsidRPr="00080281">
                    <w:rPr>
                      <w:rFonts w:ascii="Times New Roman" w:hAnsi="Times New Roman" w:cs="Times New Roman"/>
                      <w:sz w:val="16"/>
                      <w:szCs w:val="16"/>
                    </w:rPr>
                    <w:t>JEAN DE LA FONTAINE</w:t>
                  </w:r>
                </w:p>
                <w:p w:rsidR="005F11A5" w:rsidRPr="00080281" w:rsidRDefault="005F11A5" w:rsidP="00131E47">
                  <w:pPr>
                    <w:rPr>
                      <w:rFonts w:ascii="Times New Roman" w:hAnsi="Times New Roman" w:cs="Times New Roman"/>
                      <w:b/>
                      <w:bCs/>
                      <w:sz w:val="16"/>
                      <w:szCs w:val="16"/>
                      <w:u w:val="single"/>
                    </w:rPr>
                  </w:pPr>
                </w:p>
              </w:tc>
            </w:tr>
          </w:tbl>
          <w:p w:rsidR="005F11A5" w:rsidRPr="00080281" w:rsidRDefault="005F11A5" w:rsidP="001F4B3F">
            <w:pPr>
              <w:spacing w:after="0" w:line="240" w:lineRule="auto"/>
              <w:rPr>
                <w:b/>
                <w:bCs/>
                <w:sz w:val="32"/>
                <w:szCs w:val="32"/>
                <w:u w:val="single"/>
              </w:rPr>
            </w:pPr>
          </w:p>
        </w:tc>
      </w:tr>
    </w:tbl>
    <w:p w:rsidR="005F11A5" w:rsidRPr="00080281" w:rsidRDefault="005F11A5">
      <w:r w:rsidRPr="00080281">
        <w:br w:type="page"/>
      </w:r>
    </w:p>
    <w:tbl>
      <w:tblPr>
        <w:tblW w:w="15615"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00"/>
      </w:tblPr>
      <w:tblGrid>
        <w:gridCol w:w="7807"/>
        <w:gridCol w:w="7808"/>
      </w:tblGrid>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131E47">
            <w:pPr>
              <w:spacing w:after="0" w:line="240" w:lineRule="auto"/>
              <w:rPr>
                <w:b/>
                <w:bCs/>
                <w:sz w:val="32"/>
                <w:szCs w:val="32"/>
                <w:u w:val="single"/>
              </w:rPr>
            </w:pPr>
            <w:r w:rsidRPr="00080281">
              <w:rPr>
                <w:b/>
                <w:bCs/>
                <w:sz w:val="32"/>
                <w:szCs w:val="32"/>
                <w:u w:val="single"/>
              </w:rPr>
              <w:t>J’invente l’histoire à partir de la couverture et des deux premières pages du livre Un Tueur à Ma Porte</w:t>
            </w:r>
          </w:p>
          <w:p w:rsidR="005F11A5" w:rsidRPr="00080281" w:rsidRDefault="005F11A5" w:rsidP="00131E47">
            <w:pPr>
              <w:spacing w:after="0" w:line="240" w:lineRule="auto"/>
              <w:rPr>
                <w:b/>
                <w:bCs/>
                <w:sz w:val="32"/>
                <w:szCs w:val="32"/>
                <w:u w:val="single"/>
              </w:rPr>
            </w:pPr>
            <w:r w:rsidRPr="00080281">
              <w:rPr>
                <w:noProof/>
                <w:lang w:eastAsia="fr-FR"/>
              </w:rPr>
              <w:pict>
                <v:shape id="_x0000_i1157" type="#_x0000_t75" style="width:159pt;height:188.25pt;visibility:visible">
                  <v:imagedata r:id="rId116" o:title=""/>
                </v:shape>
              </w:pic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131E47">
            <w:pPr>
              <w:spacing w:after="0" w:line="240" w:lineRule="auto"/>
              <w:rPr>
                <w:b/>
                <w:bCs/>
                <w:sz w:val="32"/>
                <w:szCs w:val="32"/>
                <w:u w:val="single"/>
              </w:rPr>
            </w:pPr>
            <w:r w:rsidRPr="00080281">
              <w:rPr>
                <w:b/>
                <w:bCs/>
                <w:sz w:val="32"/>
                <w:szCs w:val="32"/>
                <w:u w:val="single"/>
              </w:rPr>
              <w:t>J’invente l’histoire à partir de la couverture et des deux premières pages du livre Un Tueur à Ma Porte</w:t>
            </w:r>
          </w:p>
          <w:p w:rsidR="005F11A5" w:rsidRPr="00080281" w:rsidRDefault="005F11A5" w:rsidP="00131E47">
            <w:pPr>
              <w:spacing w:after="0" w:line="240" w:lineRule="auto"/>
              <w:rPr>
                <w:b/>
                <w:bCs/>
                <w:sz w:val="32"/>
                <w:szCs w:val="32"/>
                <w:u w:val="single"/>
              </w:rPr>
            </w:pPr>
            <w:r w:rsidRPr="00080281">
              <w:rPr>
                <w:noProof/>
                <w:lang w:eastAsia="fr-FR"/>
              </w:rPr>
              <w:pict>
                <v:shape id="_x0000_i1158" type="#_x0000_t75" style="width:159pt;height:188.25pt;visibility:visible">
                  <v:imagedata r:id="rId116" o:title=""/>
                </v:shape>
              </w:pict>
            </w:r>
          </w:p>
        </w:tc>
      </w:tr>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131E47">
            <w:pPr>
              <w:spacing w:after="0" w:line="240" w:lineRule="auto"/>
              <w:rPr>
                <w:b/>
                <w:bCs/>
                <w:sz w:val="32"/>
                <w:szCs w:val="32"/>
                <w:u w:val="single"/>
              </w:rPr>
            </w:pPr>
            <w:r w:rsidRPr="00080281">
              <w:rPr>
                <w:b/>
                <w:bCs/>
                <w:sz w:val="32"/>
                <w:szCs w:val="32"/>
                <w:u w:val="single"/>
              </w:rPr>
              <w:t>J’invente l’histoire à partir de la couverture et des deux premières pages du livre Un Tueur à Ma Porte</w:t>
            </w:r>
          </w:p>
          <w:p w:rsidR="005F11A5" w:rsidRPr="00080281" w:rsidRDefault="005F11A5" w:rsidP="00131E47">
            <w:pPr>
              <w:spacing w:after="0" w:line="240" w:lineRule="auto"/>
              <w:rPr>
                <w:b/>
                <w:bCs/>
                <w:sz w:val="32"/>
                <w:szCs w:val="32"/>
                <w:u w:val="single"/>
              </w:rPr>
            </w:pPr>
            <w:r w:rsidRPr="00080281">
              <w:rPr>
                <w:noProof/>
                <w:lang w:eastAsia="fr-FR"/>
              </w:rPr>
              <w:pict>
                <v:shape id="_x0000_i1159" type="#_x0000_t75" style="width:159pt;height:188.25pt;visibility:visible">
                  <v:imagedata r:id="rId116" o:title=""/>
                </v:shape>
              </w:pic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131E47">
            <w:pPr>
              <w:spacing w:after="0" w:line="240" w:lineRule="auto"/>
              <w:rPr>
                <w:b/>
                <w:bCs/>
                <w:sz w:val="32"/>
                <w:szCs w:val="32"/>
                <w:u w:val="single"/>
              </w:rPr>
            </w:pPr>
            <w:r w:rsidRPr="00080281">
              <w:rPr>
                <w:b/>
                <w:bCs/>
                <w:sz w:val="32"/>
                <w:szCs w:val="32"/>
                <w:u w:val="single"/>
              </w:rPr>
              <w:t>J’invente l’histoire à partir de la couverture et des deux premières pages du livre Un Tueur à Ma Porte</w:t>
            </w:r>
          </w:p>
          <w:p w:rsidR="005F11A5" w:rsidRPr="00080281" w:rsidRDefault="005F11A5" w:rsidP="00131E47">
            <w:pPr>
              <w:spacing w:after="0" w:line="240" w:lineRule="auto"/>
              <w:rPr>
                <w:b/>
                <w:bCs/>
                <w:sz w:val="32"/>
                <w:szCs w:val="32"/>
                <w:u w:val="single"/>
              </w:rPr>
            </w:pPr>
            <w:r w:rsidRPr="00080281">
              <w:rPr>
                <w:noProof/>
                <w:lang w:eastAsia="fr-FR"/>
              </w:rPr>
              <w:pict>
                <v:shape id="_x0000_i1160" type="#_x0000_t75" style="width:159pt;height:188.25pt;visibility:visible">
                  <v:imagedata r:id="rId116" o:title=""/>
                </v:shape>
              </w:pict>
            </w:r>
          </w:p>
        </w:tc>
      </w:tr>
    </w:tbl>
    <w:p w:rsidR="005F11A5" w:rsidRPr="00080281" w:rsidRDefault="005F11A5">
      <w:r w:rsidRPr="00080281">
        <w:br w:type="page"/>
      </w:r>
    </w:p>
    <w:tbl>
      <w:tblPr>
        <w:tblW w:w="15615"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00"/>
      </w:tblPr>
      <w:tblGrid>
        <w:gridCol w:w="7807"/>
        <w:gridCol w:w="7808"/>
      </w:tblGrid>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131E47">
            <w:pPr>
              <w:spacing w:after="0" w:line="240" w:lineRule="auto"/>
              <w:rPr>
                <w:b/>
                <w:bCs/>
                <w:sz w:val="32"/>
                <w:szCs w:val="32"/>
                <w:u w:val="single"/>
              </w:rPr>
            </w:pPr>
            <w:r>
              <w:rPr>
                <w:noProof/>
                <w:lang w:eastAsia="fr-FR"/>
              </w:rPr>
              <w:pict>
                <v:shape id="_x0000_s1072" type="#_x0000_t75" alt="" href="https://www.google.fr/url?url=https://artzerotrois.wordpress.com/2012/11/13/horse-caligram/&amp;rct=j&amp;frm=1&amp;q=&amp;esrc=s&amp;sa=U&amp;ei=MNwkVdHuAtPmapWNgLgJ&amp;ved=0CDYQ9QEwEA&amp;usg=AFQjCNH8_XwOJmGSNK2bfyVxVdKKhsT3" style="position:absolute;margin-left:306pt;margin-top:21.85pt;width:60.75pt;height:97.5pt;z-index:251674624" o:button="t">
                  <v:imagedata r:id="rId117" o:title=""/>
                </v:shape>
              </w:pict>
            </w:r>
            <w:r w:rsidRPr="00080281">
              <w:rPr>
                <w:b/>
                <w:bCs/>
                <w:sz w:val="32"/>
                <w:szCs w:val="32"/>
                <w:u w:val="single"/>
              </w:rPr>
              <w:t>Je créé un calligramme à la manière de Guillaume Appollinaire</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 xml:space="preserve">Je cherche mon thème </w:t>
            </w:r>
            <w:r w:rsidRPr="00080281">
              <w:rPr>
                <w:sz w:val="32"/>
                <w:szCs w:val="32"/>
              </w:rPr>
              <w:t>(ex : nuage)</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J’écris une courte poème sur mon thème</w:t>
            </w:r>
          </w:p>
          <w:p w:rsidR="005F11A5" w:rsidRPr="00080281" w:rsidRDefault="005F11A5" w:rsidP="00B80B85">
            <w:pPr>
              <w:numPr>
                <w:ilvl w:val="0"/>
                <w:numId w:val="1"/>
              </w:numPr>
              <w:spacing w:after="0" w:line="240" w:lineRule="auto"/>
              <w:rPr>
                <w:sz w:val="32"/>
                <w:szCs w:val="32"/>
              </w:rPr>
            </w:pPr>
            <w:r w:rsidRPr="00080281">
              <w:rPr>
                <w:sz w:val="32"/>
                <w:szCs w:val="32"/>
              </w:rPr>
              <w:t>Ex : Le temps se gâte, le nuage est lourd</w:t>
            </w:r>
          </w:p>
          <w:p w:rsidR="005F11A5" w:rsidRPr="00080281" w:rsidRDefault="005F11A5" w:rsidP="00B80B85">
            <w:pPr>
              <w:spacing w:after="0" w:line="240" w:lineRule="auto"/>
              <w:ind w:left="720"/>
              <w:rPr>
                <w:sz w:val="32"/>
                <w:szCs w:val="32"/>
              </w:rPr>
            </w:pPr>
            <w:r w:rsidRPr="00080281">
              <w:rPr>
                <w:sz w:val="32"/>
                <w:szCs w:val="32"/>
              </w:rPr>
              <w:t xml:space="preserve">       Vers en toute hâte, avant la pluie, je cours</w:t>
            </w:r>
            <w:r w:rsidRPr="00080281">
              <w:rPr>
                <w:sz w:val="32"/>
                <w:szCs w:val="32"/>
              </w:rPr>
              <w:tab/>
            </w:r>
          </w:p>
          <w:p w:rsidR="005F11A5" w:rsidRPr="00080281" w:rsidRDefault="005F11A5" w:rsidP="00B80B85">
            <w:pPr>
              <w:numPr>
                <w:ilvl w:val="0"/>
                <w:numId w:val="1"/>
              </w:numPr>
              <w:spacing w:after="0" w:line="240" w:lineRule="auto"/>
              <w:rPr>
                <w:b/>
                <w:bCs/>
                <w:sz w:val="32"/>
                <w:szCs w:val="32"/>
                <w:u w:val="single"/>
              </w:rPr>
            </w:pPr>
            <w:r>
              <w:rPr>
                <w:noProof/>
                <w:lang w:eastAsia="fr-FR"/>
              </w:rPr>
              <w:pict>
                <v:shape id="_x0000_s1073" type="#_x0000_t75" alt="" href="http://www.google.fr/url?url=http://lesideesdelaurea.com/2014/03/faire-un-coussin-nuage-tuto/&amp;rct=j&amp;frm=1&amp;q=&amp;esrc=s&amp;sa=U&amp;ei=jNskVdCSKZL1aqCEgLgJ&amp;ved=0CCAQ9QEwBQ&amp;usg=AFQjCNFwQFEfNeGdA5m5Tjkl_NkVudRD" style="position:absolute;left:0;text-align:left;margin-left:321.75pt;margin-top:25pt;width:38pt;height:26.9pt;z-index:251673600" o:button="t">
                  <v:imagedata r:id="rId118" o:title=""/>
                </v:shape>
              </w:pict>
            </w:r>
            <w:r w:rsidRPr="00080281">
              <w:rPr>
                <w:b/>
                <w:bCs/>
                <w:sz w:val="32"/>
                <w:szCs w:val="32"/>
                <w:u w:val="single"/>
              </w:rPr>
              <w:t>Je réalise au crayon gris la forme que je veux donner à mon calligramme</w:t>
            </w:r>
            <w:r w:rsidRPr="00080281">
              <w:rPr>
                <w:sz w:val="32"/>
                <w:szCs w:val="32"/>
              </w:rPr>
              <w:t xml:space="preserve"> </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 xml:space="preserve">J’écris sur la ligne tracée le poème créé </w:t>
            </w:r>
            <w:r w:rsidRPr="00080281">
              <w:rPr>
                <w:rFonts w:ascii="Arial" w:hAnsi="Arial" w:cs="Arial"/>
                <w:color w:val="5C5C5C"/>
                <w:sz w:val="18"/>
                <w:szCs w:val="18"/>
              </w:rPr>
              <w:pict>
                <v:shape id="_x0000_i1161" type="#_x0000_t75" alt="calligramme Fiona - nuage" style="width:83.25pt;height:63.75pt">
                  <v:imagedata r:id="rId119" r:href="rId120"/>
                </v:shape>
              </w:pic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B80B85">
            <w:pPr>
              <w:spacing w:after="0" w:line="240" w:lineRule="auto"/>
              <w:rPr>
                <w:b/>
                <w:bCs/>
                <w:sz w:val="32"/>
                <w:szCs w:val="32"/>
                <w:u w:val="single"/>
              </w:rPr>
            </w:pPr>
            <w:r>
              <w:rPr>
                <w:noProof/>
                <w:lang w:eastAsia="fr-FR"/>
              </w:rPr>
              <w:pict>
                <v:shape id="_x0000_s1074" type="#_x0000_t75" alt="" href="https://www.google.fr/url?url=https://artzerotrois.wordpress.com/2012/11/13/horse-caligram/&amp;rct=j&amp;frm=1&amp;q=&amp;esrc=s&amp;sa=U&amp;ei=MNwkVdHuAtPmapWNgLgJ&amp;ved=0CDYQ9QEwEA&amp;usg=AFQjCNH8_XwOJmGSNK2bfyVxVdKKhsT3" style="position:absolute;margin-left:306pt;margin-top:21.85pt;width:60.75pt;height:97.5pt;z-index:251676672;mso-position-horizontal-relative:text;mso-position-vertical-relative:text" o:button="t">
                  <v:imagedata r:id="rId117" o:title=""/>
                </v:shape>
              </w:pict>
            </w:r>
            <w:r w:rsidRPr="00080281">
              <w:rPr>
                <w:b/>
                <w:bCs/>
                <w:sz w:val="32"/>
                <w:szCs w:val="32"/>
                <w:u w:val="single"/>
              </w:rPr>
              <w:t>Je créé un calligramme à la manière de Guillaume Appollinaire</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 xml:space="preserve">Je cherche mon thème </w:t>
            </w:r>
            <w:r w:rsidRPr="00080281">
              <w:rPr>
                <w:sz w:val="32"/>
                <w:szCs w:val="32"/>
              </w:rPr>
              <w:t>(ex : nuage)</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J’écris une courte poème sur mon thème</w:t>
            </w:r>
          </w:p>
          <w:p w:rsidR="005F11A5" w:rsidRPr="00080281" w:rsidRDefault="005F11A5" w:rsidP="00B80B85">
            <w:pPr>
              <w:numPr>
                <w:ilvl w:val="0"/>
                <w:numId w:val="1"/>
              </w:numPr>
              <w:spacing w:after="0" w:line="240" w:lineRule="auto"/>
              <w:rPr>
                <w:sz w:val="32"/>
                <w:szCs w:val="32"/>
              </w:rPr>
            </w:pPr>
            <w:r w:rsidRPr="00080281">
              <w:rPr>
                <w:sz w:val="32"/>
                <w:szCs w:val="32"/>
              </w:rPr>
              <w:t>Ex : Le temps se gâte, le nuage est lourd</w:t>
            </w:r>
          </w:p>
          <w:p w:rsidR="005F11A5" w:rsidRPr="00080281" w:rsidRDefault="005F11A5" w:rsidP="00B80B85">
            <w:pPr>
              <w:spacing w:after="0" w:line="240" w:lineRule="auto"/>
              <w:ind w:left="720"/>
              <w:rPr>
                <w:sz w:val="32"/>
                <w:szCs w:val="32"/>
              </w:rPr>
            </w:pPr>
            <w:r w:rsidRPr="00080281">
              <w:rPr>
                <w:sz w:val="32"/>
                <w:szCs w:val="32"/>
              </w:rPr>
              <w:t xml:space="preserve">       Vers en toute hâte, avant la pluie, je cours</w:t>
            </w:r>
            <w:r w:rsidRPr="00080281">
              <w:rPr>
                <w:sz w:val="32"/>
                <w:szCs w:val="32"/>
              </w:rPr>
              <w:tab/>
            </w:r>
          </w:p>
          <w:p w:rsidR="005F11A5" w:rsidRPr="00080281" w:rsidRDefault="005F11A5" w:rsidP="00B80B85">
            <w:pPr>
              <w:numPr>
                <w:ilvl w:val="0"/>
                <w:numId w:val="1"/>
              </w:numPr>
              <w:spacing w:after="0" w:line="240" w:lineRule="auto"/>
              <w:rPr>
                <w:b/>
                <w:bCs/>
                <w:sz w:val="32"/>
                <w:szCs w:val="32"/>
                <w:u w:val="single"/>
              </w:rPr>
            </w:pPr>
            <w:r>
              <w:rPr>
                <w:noProof/>
                <w:lang w:eastAsia="fr-FR"/>
              </w:rPr>
              <w:pict>
                <v:shape id="_x0000_s1075" type="#_x0000_t75" alt="" href="http://www.google.fr/url?url=http://lesideesdelaurea.com/2014/03/faire-un-coussin-nuage-tuto/&amp;rct=j&amp;frm=1&amp;q=&amp;esrc=s&amp;sa=U&amp;ei=jNskVdCSKZL1aqCEgLgJ&amp;ved=0CCAQ9QEwBQ&amp;usg=AFQjCNFwQFEfNeGdA5m5Tjkl_NkVudRD" style="position:absolute;left:0;text-align:left;margin-left:321.75pt;margin-top:25pt;width:38pt;height:26.9pt;z-index:251675648" o:button="t">
                  <v:imagedata r:id="rId118" o:title=""/>
                </v:shape>
              </w:pict>
            </w:r>
            <w:r w:rsidRPr="00080281">
              <w:rPr>
                <w:b/>
                <w:bCs/>
                <w:sz w:val="32"/>
                <w:szCs w:val="32"/>
                <w:u w:val="single"/>
              </w:rPr>
              <w:t>Je réalise au crayon gris la forme que je veux donner à mon calligramme</w:t>
            </w:r>
            <w:r w:rsidRPr="00080281">
              <w:rPr>
                <w:sz w:val="32"/>
                <w:szCs w:val="32"/>
              </w:rPr>
              <w:t xml:space="preserve"> </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 xml:space="preserve">J’écris sur la ligne tracée le poème créé </w:t>
            </w:r>
            <w:r w:rsidRPr="00080281">
              <w:rPr>
                <w:rFonts w:ascii="Arial" w:hAnsi="Arial" w:cs="Arial"/>
                <w:color w:val="5C5C5C"/>
                <w:sz w:val="18"/>
                <w:szCs w:val="18"/>
              </w:rPr>
              <w:pict>
                <v:shape id="_x0000_i1162" type="#_x0000_t75" alt="calligramme Fiona - nuage" style="width:83.25pt;height:63.75pt">
                  <v:imagedata r:id="rId119" r:href="rId121"/>
                </v:shape>
              </w:pict>
            </w:r>
          </w:p>
        </w:tc>
      </w:tr>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B80B85">
            <w:pPr>
              <w:spacing w:after="0" w:line="240" w:lineRule="auto"/>
              <w:rPr>
                <w:b/>
                <w:bCs/>
                <w:sz w:val="32"/>
                <w:szCs w:val="32"/>
                <w:u w:val="single"/>
              </w:rPr>
            </w:pPr>
            <w:r>
              <w:rPr>
                <w:noProof/>
                <w:lang w:eastAsia="fr-FR"/>
              </w:rPr>
              <w:pict>
                <v:shape id="_x0000_s1076" type="#_x0000_t75" alt="" href="https://www.google.fr/url?url=https://artzerotrois.wordpress.com/2012/11/13/horse-caligram/&amp;rct=j&amp;frm=1&amp;q=&amp;esrc=s&amp;sa=U&amp;ei=MNwkVdHuAtPmapWNgLgJ&amp;ved=0CDYQ9QEwEA&amp;usg=AFQjCNH8_XwOJmGSNK2bfyVxVdKKhsT3" style="position:absolute;margin-left:306pt;margin-top:21.85pt;width:60.75pt;height:97.5pt;z-index:251678720;mso-position-horizontal-relative:text;mso-position-vertical-relative:text" o:button="t">
                  <v:imagedata r:id="rId117" o:title=""/>
                </v:shape>
              </w:pict>
            </w:r>
            <w:r w:rsidRPr="00080281">
              <w:rPr>
                <w:b/>
                <w:bCs/>
                <w:sz w:val="32"/>
                <w:szCs w:val="32"/>
                <w:u w:val="single"/>
              </w:rPr>
              <w:t>Je créé un calligramme à la manière de Guillaume Appollinaire</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 xml:space="preserve">Je cherche mon thème </w:t>
            </w:r>
            <w:r w:rsidRPr="00080281">
              <w:rPr>
                <w:sz w:val="32"/>
                <w:szCs w:val="32"/>
              </w:rPr>
              <w:t>(ex : nuage)</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J’écris une courte poème sur mon thème</w:t>
            </w:r>
          </w:p>
          <w:p w:rsidR="005F11A5" w:rsidRPr="00080281" w:rsidRDefault="005F11A5" w:rsidP="00B80B85">
            <w:pPr>
              <w:numPr>
                <w:ilvl w:val="0"/>
                <w:numId w:val="1"/>
              </w:numPr>
              <w:spacing w:after="0" w:line="240" w:lineRule="auto"/>
              <w:rPr>
                <w:sz w:val="32"/>
                <w:szCs w:val="32"/>
              </w:rPr>
            </w:pPr>
            <w:r w:rsidRPr="00080281">
              <w:rPr>
                <w:sz w:val="32"/>
                <w:szCs w:val="32"/>
              </w:rPr>
              <w:t>Ex : Le temps se gâte, le nuage est lourd</w:t>
            </w:r>
          </w:p>
          <w:p w:rsidR="005F11A5" w:rsidRPr="00080281" w:rsidRDefault="005F11A5" w:rsidP="00B80B85">
            <w:pPr>
              <w:spacing w:after="0" w:line="240" w:lineRule="auto"/>
              <w:ind w:left="720"/>
              <w:rPr>
                <w:sz w:val="32"/>
                <w:szCs w:val="32"/>
              </w:rPr>
            </w:pPr>
            <w:r w:rsidRPr="00080281">
              <w:rPr>
                <w:sz w:val="32"/>
                <w:szCs w:val="32"/>
              </w:rPr>
              <w:t xml:space="preserve">       Vers en toute hâte, avant la pluie, je cours</w:t>
            </w:r>
            <w:r w:rsidRPr="00080281">
              <w:rPr>
                <w:sz w:val="32"/>
                <w:szCs w:val="32"/>
              </w:rPr>
              <w:tab/>
            </w:r>
          </w:p>
          <w:p w:rsidR="005F11A5" w:rsidRPr="00080281" w:rsidRDefault="005F11A5" w:rsidP="00B80B85">
            <w:pPr>
              <w:numPr>
                <w:ilvl w:val="0"/>
                <w:numId w:val="1"/>
              </w:numPr>
              <w:spacing w:after="0" w:line="240" w:lineRule="auto"/>
              <w:rPr>
                <w:b/>
                <w:bCs/>
                <w:sz w:val="32"/>
                <w:szCs w:val="32"/>
                <w:u w:val="single"/>
              </w:rPr>
            </w:pPr>
            <w:r>
              <w:rPr>
                <w:noProof/>
                <w:lang w:eastAsia="fr-FR"/>
              </w:rPr>
              <w:pict>
                <v:shape id="_x0000_s1077" type="#_x0000_t75" alt="" href="http://www.google.fr/url?url=http://lesideesdelaurea.com/2014/03/faire-un-coussin-nuage-tuto/&amp;rct=j&amp;frm=1&amp;q=&amp;esrc=s&amp;sa=U&amp;ei=jNskVdCSKZL1aqCEgLgJ&amp;ved=0CCAQ9QEwBQ&amp;usg=AFQjCNFwQFEfNeGdA5m5Tjkl_NkVudRD" style="position:absolute;left:0;text-align:left;margin-left:321.75pt;margin-top:25pt;width:38pt;height:26.9pt;z-index:251677696" o:button="t">
                  <v:imagedata r:id="rId118" o:title=""/>
                </v:shape>
              </w:pict>
            </w:r>
            <w:r w:rsidRPr="00080281">
              <w:rPr>
                <w:b/>
                <w:bCs/>
                <w:sz w:val="32"/>
                <w:szCs w:val="32"/>
                <w:u w:val="single"/>
              </w:rPr>
              <w:t>Je réalise au crayon gris la forme que je veux donner à mon calligramme</w:t>
            </w:r>
            <w:r w:rsidRPr="00080281">
              <w:rPr>
                <w:sz w:val="32"/>
                <w:szCs w:val="32"/>
              </w:rPr>
              <w:t xml:space="preserve"> </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 xml:space="preserve">J’écris sur la ligne tracée le poème créé </w:t>
            </w:r>
            <w:r w:rsidRPr="00080281">
              <w:rPr>
                <w:rFonts w:ascii="Arial" w:hAnsi="Arial" w:cs="Arial"/>
                <w:color w:val="5C5C5C"/>
                <w:sz w:val="18"/>
                <w:szCs w:val="18"/>
              </w:rPr>
              <w:pict>
                <v:shape id="_x0000_i1163" type="#_x0000_t75" alt="calligramme Fiona - nuage" style="width:83.25pt;height:63.75pt">
                  <v:imagedata r:id="rId119" r:href="rId122"/>
                </v:shape>
              </w:pict>
            </w:r>
          </w:p>
          <w:p w:rsidR="005F11A5" w:rsidRPr="00080281" w:rsidRDefault="005F11A5" w:rsidP="00131E47">
            <w:pPr>
              <w:spacing w:after="0" w:line="240" w:lineRule="auto"/>
              <w:rPr>
                <w:noProof/>
              </w:rPr>
            </w:pP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B80B85">
            <w:pPr>
              <w:spacing w:after="0" w:line="240" w:lineRule="auto"/>
              <w:rPr>
                <w:b/>
                <w:bCs/>
                <w:sz w:val="32"/>
                <w:szCs w:val="32"/>
                <w:u w:val="single"/>
              </w:rPr>
            </w:pPr>
            <w:r>
              <w:rPr>
                <w:noProof/>
                <w:lang w:eastAsia="fr-FR"/>
              </w:rPr>
              <w:pict>
                <v:shape id="_x0000_s1078" type="#_x0000_t75" alt="" href="https://www.google.fr/url?url=https://artzerotrois.wordpress.com/2012/11/13/horse-caligram/&amp;rct=j&amp;frm=1&amp;q=&amp;esrc=s&amp;sa=U&amp;ei=MNwkVdHuAtPmapWNgLgJ&amp;ved=0CDYQ9QEwEA&amp;usg=AFQjCNH8_XwOJmGSNK2bfyVxVdKKhsT3" style="position:absolute;margin-left:306pt;margin-top:21.85pt;width:60.75pt;height:97.5pt;z-index:251680768;mso-position-horizontal-relative:text;mso-position-vertical-relative:text" o:button="t">
                  <v:imagedata r:id="rId117" o:title=""/>
                </v:shape>
              </w:pict>
            </w:r>
            <w:r w:rsidRPr="00080281">
              <w:rPr>
                <w:b/>
                <w:bCs/>
                <w:sz w:val="32"/>
                <w:szCs w:val="32"/>
                <w:u w:val="single"/>
              </w:rPr>
              <w:t>Je créé un calligramme à la manière de Guillaume Appollinaire</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 xml:space="preserve">Je cherche mon thème </w:t>
            </w:r>
            <w:r w:rsidRPr="00080281">
              <w:rPr>
                <w:sz w:val="32"/>
                <w:szCs w:val="32"/>
              </w:rPr>
              <w:t>(ex : nuage)</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J’écris une courte poème sur mon thème</w:t>
            </w:r>
          </w:p>
          <w:p w:rsidR="005F11A5" w:rsidRPr="00080281" w:rsidRDefault="005F11A5" w:rsidP="00B80B85">
            <w:pPr>
              <w:numPr>
                <w:ilvl w:val="0"/>
                <w:numId w:val="1"/>
              </w:numPr>
              <w:spacing w:after="0" w:line="240" w:lineRule="auto"/>
              <w:rPr>
                <w:sz w:val="32"/>
                <w:szCs w:val="32"/>
              </w:rPr>
            </w:pPr>
            <w:r w:rsidRPr="00080281">
              <w:rPr>
                <w:sz w:val="32"/>
                <w:szCs w:val="32"/>
              </w:rPr>
              <w:t>Ex : Le temps se gâte, le nuage est lourd</w:t>
            </w:r>
          </w:p>
          <w:p w:rsidR="005F11A5" w:rsidRPr="00080281" w:rsidRDefault="005F11A5" w:rsidP="00B80B85">
            <w:pPr>
              <w:spacing w:after="0" w:line="240" w:lineRule="auto"/>
              <w:ind w:left="720"/>
              <w:rPr>
                <w:sz w:val="32"/>
                <w:szCs w:val="32"/>
              </w:rPr>
            </w:pPr>
            <w:r w:rsidRPr="00080281">
              <w:rPr>
                <w:sz w:val="32"/>
                <w:szCs w:val="32"/>
              </w:rPr>
              <w:t xml:space="preserve">       Vers en toute hâte, avant la pluie, je cours</w:t>
            </w:r>
            <w:r w:rsidRPr="00080281">
              <w:rPr>
                <w:sz w:val="32"/>
                <w:szCs w:val="32"/>
              </w:rPr>
              <w:tab/>
            </w:r>
          </w:p>
          <w:p w:rsidR="005F11A5" w:rsidRPr="00080281" w:rsidRDefault="005F11A5" w:rsidP="00B80B85">
            <w:pPr>
              <w:numPr>
                <w:ilvl w:val="0"/>
                <w:numId w:val="1"/>
              </w:numPr>
              <w:spacing w:after="0" w:line="240" w:lineRule="auto"/>
              <w:rPr>
                <w:b/>
                <w:bCs/>
                <w:sz w:val="32"/>
                <w:szCs w:val="32"/>
                <w:u w:val="single"/>
              </w:rPr>
            </w:pPr>
            <w:r>
              <w:rPr>
                <w:noProof/>
                <w:lang w:eastAsia="fr-FR"/>
              </w:rPr>
              <w:pict>
                <v:shape id="_x0000_s1079" type="#_x0000_t75" alt="" href="http://www.google.fr/url?url=http://lesideesdelaurea.com/2014/03/faire-un-coussin-nuage-tuto/&amp;rct=j&amp;frm=1&amp;q=&amp;esrc=s&amp;sa=U&amp;ei=jNskVdCSKZL1aqCEgLgJ&amp;ved=0CCAQ9QEwBQ&amp;usg=AFQjCNFwQFEfNeGdA5m5Tjkl_NkVudRD" style="position:absolute;left:0;text-align:left;margin-left:321.75pt;margin-top:25pt;width:38pt;height:26.9pt;z-index:251679744" o:button="t">
                  <v:imagedata r:id="rId118" o:title=""/>
                </v:shape>
              </w:pict>
            </w:r>
            <w:r w:rsidRPr="00080281">
              <w:rPr>
                <w:b/>
                <w:bCs/>
                <w:sz w:val="32"/>
                <w:szCs w:val="32"/>
                <w:u w:val="single"/>
              </w:rPr>
              <w:t>Je réalise au crayon gris la forme que je veux donner à mon calligramme</w:t>
            </w:r>
            <w:r w:rsidRPr="00080281">
              <w:rPr>
                <w:sz w:val="32"/>
                <w:szCs w:val="32"/>
              </w:rPr>
              <w:t xml:space="preserve"> </w:t>
            </w:r>
          </w:p>
          <w:p w:rsidR="005F11A5" w:rsidRPr="00080281" w:rsidRDefault="005F11A5" w:rsidP="00B80B85">
            <w:pPr>
              <w:numPr>
                <w:ilvl w:val="0"/>
                <w:numId w:val="1"/>
              </w:numPr>
              <w:spacing w:after="0" w:line="240" w:lineRule="auto"/>
              <w:rPr>
                <w:b/>
                <w:bCs/>
                <w:sz w:val="32"/>
                <w:szCs w:val="32"/>
                <w:u w:val="single"/>
              </w:rPr>
            </w:pPr>
            <w:r w:rsidRPr="00080281">
              <w:rPr>
                <w:b/>
                <w:bCs/>
                <w:sz w:val="32"/>
                <w:szCs w:val="32"/>
                <w:u w:val="single"/>
              </w:rPr>
              <w:t xml:space="preserve">J’écris sur la ligne tracée le poème créé </w:t>
            </w:r>
            <w:r w:rsidRPr="00080281">
              <w:rPr>
                <w:rFonts w:ascii="Arial" w:hAnsi="Arial" w:cs="Arial"/>
                <w:color w:val="5C5C5C"/>
                <w:sz w:val="18"/>
                <w:szCs w:val="18"/>
              </w:rPr>
              <w:pict>
                <v:shape id="_x0000_i1164" type="#_x0000_t75" alt="calligramme Fiona - nuage" style="width:83.25pt;height:63.75pt">
                  <v:imagedata r:id="rId119" r:href="rId123"/>
                </v:shape>
              </w:pict>
            </w:r>
          </w:p>
          <w:p w:rsidR="005F11A5" w:rsidRPr="00080281" w:rsidRDefault="005F11A5" w:rsidP="00B80B85">
            <w:pPr>
              <w:spacing w:after="0" w:line="240" w:lineRule="auto"/>
              <w:rPr>
                <w:noProof/>
              </w:rPr>
            </w:pPr>
          </w:p>
        </w:tc>
      </w:tr>
      <w:tr w:rsidR="005F11A5" w:rsidRPr="00080281">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B80B85">
            <w:pPr>
              <w:spacing w:after="0" w:line="240" w:lineRule="auto"/>
              <w:rPr>
                <w:rFonts w:ascii="Arial" w:hAnsi="Arial" w:cs="Arial"/>
                <w:sz w:val="20"/>
                <w:szCs w:val="20"/>
                <w:vertAlign w:val="subscript"/>
              </w:rPr>
            </w:pPr>
            <w:r>
              <w:pict>
                <v:shape id="_x0000_i1165" type="#_x0000_t75" alt="Afficher l'image d'origine" style="width:322.5pt;height:215.25pt">
                  <v:imagedata r:id="rId124" r:href="rId125"/>
                </v:shape>
              </w:pict>
            </w:r>
            <w:r w:rsidRPr="00080281">
              <w:rPr>
                <w:rFonts w:ascii="Arial" w:hAnsi="Arial" w:cs="Arial"/>
                <w:sz w:val="20"/>
                <w:szCs w:val="20"/>
              </w:rPr>
              <w:t xml:space="preserve"> </w:t>
            </w:r>
          </w:p>
          <w:p w:rsidR="005F11A5" w:rsidRPr="00080281" w:rsidRDefault="005F11A5" w:rsidP="00B80B85">
            <w:pPr>
              <w:spacing w:after="0" w:line="240" w:lineRule="auto"/>
              <w:rPr>
                <w:b/>
                <w:bCs/>
                <w:sz w:val="32"/>
                <w:szCs w:val="32"/>
                <w:u w:val="single"/>
              </w:rPr>
            </w:pPr>
            <w:r w:rsidRPr="00080281">
              <w:rPr>
                <w:b/>
                <w:bCs/>
                <w:sz w:val="32"/>
                <w:szCs w:val="32"/>
                <w:u w:val="single"/>
              </w:rPr>
              <w:t xml:space="preserve">Je raconte ma journée au </w:t>
            </w:r>
            <w:r>
              <w:rPr>
                <w:b/>
                <w:bCs/>
                <w:sz w:val="32"/>
                <w:szCs w:val="32"/>
                <w:u w:val="single"/>
              </w:rPr>
              <w:t>Futuroscope</w:t>
            </w:r>
            <w:r w:rsidRPr="00080281">
              <w:rPr>
                <w:b/>
                <w:bCs/>
                <w:sz w:val="32"/>
                <w:szCs w:val="32"/>
                <w:u w:val="single"/>
              </w:rPr>
              <w:t>. Je décris précisément le spectacle que j’ai préféré.</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207AA7">
            <w:pPr>
              <w:spacing w:after="0" w:line="240" w:lineRule="auto"/>
              <w:rPr>
                <w:rFonts w:ascii="Arial" w:hAnsi="Arial" w:cs="Arial"/>
                <w:sz w:val="20"/>
                <w:szCs w:val="20"/>
              </w:rPr>
            </w:pPr>
            <w:r>
              <w:pict>
                <v:shape id="_x0000_i1166" type="#_x0000_t75" alt="Afficher l'image d'origine" style="width:322.5pt;height:215.25pt">
                  <v:imagedata r:id="rId124" r:href="rId126"/>
                </v:shape>
              </w:pict>
            </w:r>
            <w:r w:rsidRPr="00080281">
              <w:rPr>
                <w:rFonts w:ascii="Arial" w:hAnsi="Arial" w:cs="Arial"/>
                <w:sz w:val="20"/>
                <w:szCs w:val="20"/>
              </w:rPr>
              <w:t xml:space="preserve"> </w:t>
            </w:r>
          </w:p>
          <w:p w:rsidR="005F11A5" w:rsidRPr="00080281" w:rsidRDefault="005F11A5" w:rsidP="00B80B85">
            <w:pPr>
              <w:spacing w:after="0" w:line="240" w:lineRule="auto"/>
              <w:rPr>
                <w:b/>
                <w:bCs/>
                <w:sz w:val="32"/>
                <w:szCs w:val="32"/>
                <w:u w:val="single"/>
              </w:rPr>
            </w:pPr>
            <w:r w:rsidRPr="00080281">
              <w:rPr>
                <w:b/>
                <w:bCs/>
                <w:sz w:val="32"/>
                <w:szCs w:val="32"/>
                <w:u w:val="single"/>
              </w:rPr>
              <w:t xml:space="preserve">Je raconte ma journée au </w:t>
            </w:r>
            <w:r>
              <w:rPr>
                <w:b/>
                <w:bCs/>
                <w:sz w:val="32"/>
                <w:szCs w:val="32"/>
                <w:u w:val="single"/>
              </w:rPr>
              <w:t>Futuroscope</w:t>
            </w:r>
            <w:r w:rsidRPr="00080281">
              <w:rPr>
                <w:b/>
                <w:bCs/>
                <w:sz w:val="32"/>
                <w:szCs w:val="32"/>
                <w:u w:val="single"/>
              </w:rPr>
              <w:t>. Je décris</w:t>
            </w:r>
            <w:r>
              <w:rPr>
                <w:b/>
                <w:bCs/>
                <w:sz w:val="32"/>
                <w:szCs w:val="32"/>
                <w:u w:val="single"/>
              </w:rPr>
              <w:t xml:space="preserve"> </w:t>
            </w:r>
            <w:r w:rsidRPr="00080281">
              <w:rPr>
                <w:b/>
                <w:bCs/>
                <w:sz w:val="32"/>
                <w:szCs w:val="32"/>
                <w:u w:val="single"/>
              </w:rPr>
              <w:t>précisément le spectacle que j’ai préféré.</w:t>
            </w:r>
          </w:p>
        </w:tc>
      </w:tr>
      <w:tr w:rsidR="005F11A5">
        <w:trPr>
          <w:tblCellSpacing w:w="0" w:type="dxa"/>
        </w:trPr>
        <w:tc>
          <w:tcPr>
            <w:tcW w:w="7807" w:type="dxa"/>
            <w:tcBorders>
              <w:top w:val="outset" w:sz="6" w:space="0" w:color="00000A"/>
              <w:left w:val="nil"/>
              <w:bottom w:val="outset" w:sz="6" w:space="0" w:color="00000A"/>
              <w:right w:val="outset" w:sz="6" w:space="0" w:color="00000A"/>
            </w:tcBorders>
            <w:shd w:val="clear" w:color="auto" w:fill="FFFFFF"/>
          </w:tcPr>
          <w:p w:rsidR="005F11A5" w:rsidRPr="00080281" w:rsidRDefault="005F11A5" w:rsidP="00207AA7">
            <w:pPr>
              <w:spacing w:after="0" w:line="240" w:lineRule="auto"/>
              <w:rPr>
                <w:rFonts w:ascii="Arial" w:hAnsi="Arial" w:cs="Arial"/>
                <w:sz w:val="20"/>
                <w:szCs w:val="20"/>
              </w:rPr>
            </w:pPr>
            <w:r>
              <w:pict>
                <v:shape id="_x0000_i1167" type="#_x0000_t75" alt="Afficher l'image d'origine" style="width:322.5pt;height:215.25pt">
                  <v:imagedata r:id="rId124" r:href="rId127"/>
                </v:shape>
              </w:pict>
            </w:r>
            <w:r w:rsidRPr="00080281">
              <w:rPr>
                <w:rFonts w:ascii="Arial" w:hAnsi="Arial" w:cs="Arial"/>
                <w:sz w:val="20"/>
                <w:szCs w:val="20"/>
              </w:rPr>
              <w:t xml:space="preserve"> </w:t>
            </w:r>
          </w:p>
          <w:p w:rsidR="005F11A5" w:rsidRPr="00080281" w:rsidRDefault="005F11A5" w:rsidP="00207AA7">
            <w:pPr>
              <w:spacing w:after="0" w:line="240" w:lineRule="auto"/>
              <w:rPr>
                <w:b/>
                <w:bCs/>
                <w:sz w:val="32"/>
                <w:szCs w:val="32"/>
                <w:u w:val="single"/>
              </w:rPr>
            </w:pPr>
            <w:r w:rsidRPr="00080281">
              <w:rPr>
                <w:b/>
                <w:bCs/>
                <w:sz w:val="32"/>
                <w:szCs w:val="32"/>
                <w:u w:val="single"/>
              </w:rPr>
              <w:t xml:space="preserve">Je raconte ma journée au </w:t>
            </w:r>
            <w:r>
              <w:rPr>
                <w:b/>
                <w:bCs/>
                <w:sz w:val="32"/>
                <w:szCs w:val="32"/>
                <w:u w:val="single"/>
              </w:rPr>
              <w:t>Futuroscope</w:t>
            </w:r>
            <w:r w:rsidRPr="00080281">
              <w:rPr>
                <w:b/>
                <w:bCs/>
                <w:sz w:val="32"/>
                <w:szCs w:val="32"/>
                <w:u w:val="single"/>
              </w:rPr>
              <w:t>. Je décris précisément le spectacle que j’ai préféré.</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5F11A5" w:rsidRPr="00080281" w:rsidRDefault="005F11A5" w:rsidP="00207AA7">
            <w:pPr>
              <w:spacing w:after="0" w:line="240" w:lineRule="auto"/>
              <w:rPr>
                <w:rFonts w:ascii="Arial" w:hAnsi="Arial" w:cs="Arial"/>
                <w:sz w:val="20"/>
                <w:szCs w:val="20"/>
              </w:rPr>
            </w:pPr>
            <w:r>
              <w:pict>
                <v:shape id="_x0000_i1168" type="#_x0000_t75" alt="Afficher l'image d'origine" style="width:322.5pt;height:215.25pt">
                  <v:imagedata r:id="rId124" r:href="rId128"/>
                </v:shape>
              </w:pict>
            </w:r>
            <w:r w:rsidRPr="00080281">
              <w:rPr>
                <w:rFonts w:ascii="Arial" w:hAnsi="Arial" w:cs="Arial"/>
                <w:sz w:val="20"/>
                <w:szCs w:val="20"/>
              </w:rPr>
              <w:t xml:space="preserve"> </w:t>
            </w:r>
          </w:p>
          <w:p w:rsidR="005F11A5" w:rsidRPr="00207AA7" w:rsidRDefault="005F11A5" w:rsidP="00207AA7">
            <w:pPr>
              <w:spacing w:after="0" w:line="240" w:lineRule="auto"/>
              <w:rPr>
                <w:b/>
                <w:bCs/>
                <w:sz w:val="32"/>
                <w:szCs w:val="32"/>
                <w:u w:val="single"/>
              </w:rPr>
            </w:pPr>
            <w:r w:rsidRPr="00080281">
              <w:rPr>
                <w:b/>
                <w:bCs/>
                <w:sz w:val="32"/>
                <w:szCs w:val="32"/>
                <w:u w:val="single"/>
              </w:rPr>
              <w:t xml:space="preserve">Je raconte ma journée au </w:t>
            </w:r>
            <w:r>
              <w:rPr>
                <w:b/>
                <w:bCs/>
                <w:sz w:val="32"/>
                <w:szCs w:val="32"/>
                <w:u w:val="single"/>
              </w:rPr>
              <w:t>Futuroscope</w:t>
            </w:r>
            <w:r w:rsidRPr="00080281">
              <w:rPr>
                <w:b/>
                <w:bCs/>
                <w:sz w:val="32"/>
                <w:szCs w:val="32"/>
                <w:u w:val="single"/>
              </w:rPr>
              <w:t>. Je décris précisément le spectacle que j’ai préféré.</w:t>
            </w:r>
          </w:p>
        </w:tc>
      </w:tr>
    </w:tbl>
    <w:p w:rsidR="005F11A5" w:rsidRDefault="005F11A5"/>
    <w:sectPr w:rsidR="005F11A5" w:rsidSect="001B0690">
      <w:pgSz w:w="16838" w:h="11906" w:orient="landscape"/>
      <w:pgMar w:top="426" w:right="720" w:bottom="284"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1A5" w:rsidRDefault="005F11A5" w:rsidP="00B4633C">
      <w:pPr>
        <w:spacing w:after="0" w:line="240" w:lineRule="auto"/>
      </w:pPr>
      <w:r>
        <w:separator/>
      </w:r>
    </w:p>
  </w:endnote>
  <w:endnote w:type="continuationSeparator" w:id="0">
    <w:p w:rsidR="005F11A5" w:rsidRDefault="005F11A5" w:rsidP="00B463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Alamain">
    <w:altName w:val="Trebuchet MS"/>
    <w:panose1 w:val="020B06030503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Kunstler Script">
    <w:altName w:val="Edwardian Script ITC"/>
    <w:panose1 w:val="00000000000000000000"/>
    <w:charset w:val="00"/>
    <w:family w:val="script"/>
    <w:notTrueType/>
    <w:pitch w:val="variable"/>
    <w:sig w:usb0="00000003" w:usb1="00000000" w:usb2="00000000" w:usb3="00000000" w:csb0="00000001" w:csb1="00000000"/>
  </w:font>
  <w:font w:name="Lato">
    <w:altName w:val="Times New Roman"/>
    <w:panose1 w:val="00000000000000000000"/>
    <w:charset w:val="00"/>
    <w:family w:val="auto"/>
    <w:notTrueType/>
    <w:pitch w:val="default"/>
    <w:sig w:usb0="00000003" w:usb1="00000000" w:usb2="00000000" w:usb3="00000000" w:csb0="00000001" w:csb1="00000000"/>
  </w:font>
  <w:font w:name="Titillium Map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1A5" w:rsidRDefault="005F11A5" w:rsidP="00B4633C">
      <w:pPr>
        <w:spacing w:after="0" w:line="240" w:lineRule="auto"/>
      </w:pPr>
      <w:r>
        <w:separator/>
      </w:r>
    </w:p>
  </w:footnote>
  <w:footnote w:type="continuationSeparator" w:id="0">
    <w:p w:rsidR="005F11A5" w:rsidRDefault="005F11A5" w:rsidP="00B463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D04B26"/>
    <w:multiLevelType w:val="hybridMultilevel"/>
    <w:tmpl w:val="F23C86AA"/>
    <w:lvl w:ilvl="0" w:tplc="51D48476">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tentative="1">
      <w:start w:val="1"/>
      <w:numFmt w:val="bullet"/>
      <w:lvlText w:val=""/>
      <w:lvlJc w:val="left"/>
      <w:pPr>
        <w:tabs>
          <w:tab w:val="num" w:pos="5040"/>
        </w:tabs>
        <w:ind w:left="5040" w:hanging="360"/>
      </w:pPr>
      <w:rPr>
        <w:rFonts w:ascii="Symbol" w:hAnsi="Symbol" w:cs="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35F2"/>
    <w:rsid w:val="00024E3C"/>
    <w:rsid w:val="00024FE8"/>
    <w:rsid w:val="00026E59"/>
    <w:rsid w:val="00080281"/>
    <w:rsid w:val="000805EA"/>
    <w:rsid w:val="000B46B9"/>
    <w:rsid w:val="000E39C4"/>
    <w:rsid w:val="001036C2"/>
    <w:rsid w:val="0010478A"/>
    <w:rsid w:val="0011535C"/>
    <w:rsid w:val="00131E47"/>
    <w:rsid w:val="001558F0"/>
    <w:rsid w:val="001858EE"/>
    <w:rsid w:val="001B0690"/>
    <w:rsid w:val="001F4B3F"/>
    <w:rsid w:val="00207AA7"/>
    <w:rsid w:val="00207E6B"/>
    <w:rsid w:val="00254DAD"/>
    <w:rsid w:val="002B52D1"/>
    <w:rsid w:val="002D5B7D"/>
    <w:rsid w:val="003211FF"/>
    <w:rsid w:val="00355937"/>
    <w:rsid w:val="00355DF2"/>
    <w:rsid w:val="003A6944"/>
    <w:rsid w:val="003F00EE"/>
    <w:rsid w:val="003F7AA0"/>
    <w:rsid w:val="00463A8E"/>
    <w:rsid w:val="00550A21"/>
    <w:rsid w:val="005A02F7"/>
    <w:rsid w:val="005F11A5"/>
    <w:rsid w:val="00615ED8"/>
    <w:rsid w:val="00626692"/>
    <w:rsid w:val="006B6F9F"/>
    <w:rsid w:val="006E0B15"/>
    <w:rsid w:val="007660FB"/>
    <w:rsid w:val="008B2124"/>
    <w:rsid w:val="008C2176"/>
    <w:rsid w:val="008F123D"/>
    <w:rsid w:val="00923C01"/>
    <w:rsid w:val="00934CE2"/>
    <w:rsid w:val="00942160"/>
    <w:rsid w:val="009535B4"/>
    <w:rsid w:val="00A24DBF"/>
    <w:rsid w:val="00A5651A"/>
    <w:rsid w:val="00A67970"/>
    <w:rsid w:val="00B00D24"/>
    <w:rsid w:val="00B120DD"/>
    <w:rsid w:val="00B4633C"/>
    <w:rsid w:val="00B667C5"/>
    <w:rsid w:val="00B80B85"/>
    <w:rsid w:val="00B852A1"/>
    <w:rsid w:val="00BE6C56"/>
    <w:rsid w:val="00C002FA"/>
    <w:rsid w:val="00C3168D"/>
    <w:rsid w:val="00C57430"/>
    <w:rsid w:val="00CD3D60"/>
    <w:rsid w:val="00CF24BC"/>
    <w:rsid w:val="00D00187"/>
    <w:rsid w:val="00D36F9C"/>
    <w:rsid w:val="00D377DF"/>
    <w:rsid w:val="00D735F2"/>
    <w:rsid w:val="00D93D59"/>
    <w:rsid w:val="00DA6D0A"/>
    <w:rsid w:val="00DB6ACC"/>
    <w:rsid w:val="00DC15AE"/>
    <w:rsid w:val="00DF50FC"/>
    <w:rsid w:val="00E30A3D"/>
    <w:rsid w:val="00E32502"/>
    <w:rsid w:val="00E36204"/>
    <w:rsid w:val="00E70300"/>
    <w:rsid w:val="00EC549F"/>
    <w:rsid w:val="00F048BA"/>
    <w:rsid w:val="00F23862"/>
    <w:rsid w:val="00F27149"/>
    <w:rsid w:val="00F63BC9"/>
    <w:rsid w:val="00F8725F"/>
    <w:rsid w:val="00FC5BC9"/>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A3D"/>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73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5F2"/>
    <w:rPr>
      <w:rFonts w:ascii="Tahoma" w:hAnsi="Tahoma" w:cs="Tahoma"/>
      <w:sz w:val="16"/>
      <w:szCs w:val="16"/>
    </w:rPr>
  </w:style>
  <w:style w:type="table" w:styleId="TableGrid">
    <w:name w:val="Table Grid"/>
    <w:basedOn w:val="TableNormal"/>
    <w:uiPriority w:val="99"/>
    <w:rsid w:val="00D735F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805E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rsid w:val="00B4633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4633C"/>
  </w:style>
  <w:style w:type="paragraph" w:styleId="Footer">
    <w:name w:val="footer"/>
    <w:basedOn w:val="Normal"/>
    <w:link w:val="FooterChar"/>
    <w:uiPriority w:val="99"/>
    <w:rsid w:val="00B4633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4633C"/>
  </w:style>
  <w:style w:type="character" w:styleId="Hyperlink">
    <w:name w:val="Hyperlink"/>
    <w:basedOn w:val="DefaultParagraphFont"/>
    <w:uiPriority w:val="99"/>
    <w:rsid w:val="00F63BC9"/>
    <w:rPr>
      <w:color w:val="0000FF"/>
      <w:u w:val="single"/>
    </w:rPr>
  </w:style>
  <w:style w:type="paragraph" w:customStyle="1" w:styleId="last">
    <w:name w:val="last"/>
    <w:basedOn w:val="Normal"/>
    <w:uiPriority w:val="99"/>
    <w:rsid w:val="001F4B3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559481717">
      <w:marLeft w:val="0"/>
      <w:marRight w:val="0"/>
      <w:marTop w:val="0"/>
      <w:marBottom w:val="0"/>
      <w:divBdr>
        <w:top w:val="none" w:sz="0" w:space="0" w:color="auto"/>
        <w:left w:val="none" w:sz="0" w:space="0" w:color="auto"/>
        <w:bottom w:val="none" w:sz="0" w:space="0" w:color="auto"/>
        <w:right w:val="none" w:sz="0" w:space="0" w:color="auto"/>
      </w:divBdr>
      <w:divsChild>
        <w:div w:id="559481739">
          <w:marLeft w:val="0"/>
          <w:marRight w:val="0"/>
          <w:marTop w:val="0"/>
          <w:marBottom w:val="0"/>
          <w:divBdr>
            <w:top w:val="single" w:sz="2" w:space="0" w:color="auto"/>
            <w:left w:val="single" w:sz="2" w:space="0" w:color="auto"/>
            <w:bottom w:val="single" w:sz="2" w:space="0" w:color="auto"/>
            <w:right w:val="single" w:sz="2" w:space="0" w:color="auto"/>
          </w:divBdr>
          <w:divsChild>
            <w:div w:id="559481720">
              <w:marLeft w:val="0"/>
              <w:marRight w:val="0"/>
              <w:marTop w:val="0"/>
              <w:marBottom w:val="0"/>
              <w:divBdr>
                <w:top w:val="none" w:sz="0" w:space="0" w:color="auto"/>
                <w:left w:val="none" w:sz="0" w:space="0" w:color="auto"/>
                <w:bottom w:val="none" w:sz="0" w:space="0" w:color="auto"/>
                <w:right w:val="none" w:sz="0" w:space="0" w:color="auto"/>
              </w:divBdr>
              <w:divsChild>
                <w:div w:id="559481716">
                  <w:marLeft w:val="0"/>
                  <w:marRight w:val="0"/>
                  <w:marTop w:val="0"/>
                  <w:marBottom w:val="0"/>
                  <w:divBdr>
                    <w:top w:val="none" w:sz="0" w:space="0" w:color="auto"/>
                    <w:left w:val="none" w:sz="0" w:space="0" w:color="auto"/>
                    <w:bottom w:val="none" w:sz="0" w:space="0" w:color="auto"/>
                    <w:right w:val="none" w:sz="0" w:space="0" w:color="auto"/>
                  </w:divBdr>
                  <w:divsChild>
                    <w:div w:id="559481737">
                      <w:marLeft w:val="0"/>
                      <w:marRight w:val="0"/>
                      <w:marTop w:val="0"/>
                      <w:marBottom w:val="0"/>
                      <w:divBdr>
                        <w:top w:val="none" w:sz="0" w:space="0" w:color="auto"/>
                        <w:left w:val="none" w:sz="0" w:space="0" w:color="auto"/>
                        <w:bottom w:val="none" w:sz="0" w:space="0" w:color="auto"/>
                        <w:right w:val="none" w:sz="0" w:space="0" w:color="auto"/>
                      </w:divBdr>
                      <w:divsChild>
                        <w:div w:id="559481738">
                          <w:marLeft w:val="0"/>
                          <w:marRight w:val="0"/>
                          <w:marTop w:val="0"/>
                          <w:marBottom w:val="0"/>
                          <w:divBdr>
                            <w:top w:val="none" w:sz="0" w:space="0" w:color="auto"/>
                            <w:left w:val="none" w:sz="0" w:space="0" w:color="auto"/>
                            <w:bottom w:val="none" w:sz="0" w:space="0" w:color="auto"/>
                            <w:right w:val="none" w:sz="0" w:space="0" w:color="auto"/>
                          </w:divBdr>
                          <w:divsChild>
                            <w:div w:id="5594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481718">
      <w:marLeft w:val="0"/>
      <w:marRight w:val="0"/>
      <w:marTop w:val="0"/>
      <w:marBottom w:val="0"/>
      <w:divBdr>
        <w:top w:val="none" w:sz="0" w:space="0" w:color="auto"/>
        <w:left w:val="none" w:sz="0" w:space="0" w:color="auto"/>
        <w:bottom w:val="none" w:sz="0" w:space="0" w:color="auto"/>
        <w:right w:val="none" w:sz="0" w:space="0" w:color="auto"/>
      </w:divBdr>
      <w:divsChild>
        <w:div w:id="559481715">
          <w:marLeft w:val="0"/>
          <w:marRight w:val="0"/>
          <w:marTop w:val="0"/>
          <w:marBottom w:val="0"/>
          <w:divBdr>
            <w:top w:val="single" w:sz="2" w:space="0" w:color="auto"/>
            <w:left w:val="single" w:sz="2" w:space="0" w:color="auto"/>
            <w:bottom w:val="single" w:sz="2" w:space="0" w:color="auto"/>
            <w:right w:val="single" w:sz="2" w:space="0" w:color="auto"/>
          </w:divBdr>
          <w:divsChild>
            <w:div w:id="559481744">
              <w:marLeft w:val="0"/>
              <w:marRight w:val="0"/>
              <w:marTop w:val="0"/>
              <w:marBottom w:val="0"/>
              <w:divBdr>
                <w:top w:val="none" w:sz="0" w:space="0" w:color="auto"/>
                <w:left w:val="none" w:sz="0" w:space="0" w:color="auto"/>
                <w:bottom w:val="none" w:sz="0" w:space="0" w:color="auto"/>
                <w:right w:val="none" w:sz="0" w:space="0" w:color="auto"/>
              </w:divBdr>
              <w:divsChild>
                <w:div w:id="559481742">
                  <w:marLeft w:val="0"/>
                  <w:marRight w:val="0"/>
                  <w:marTop w:val="0"/>
                  <w:marBottom w:val="0"/>
                  <w:divBdr>
                    <w:top w:val="none" w:sz="0" w:space="0" w:color="auto"/>
                    <w:left w:val="none" w:sz="0" w:space="0" w:color="auto"/>
                    <w:bottom w:val="none" w:sz="0" w:space="0" w:color="auto"/>
                    <w:right w:val="none" w:sz="0" w:space="0" w:color="auto"/>
                  </w:divBdr>
                  <w:divsChild>
                    <w:div w:id="559481719">
                      <w:marLeft w:val="0"/>
                      <w:marRight w:val="0"/>
                      <w:marTop w:val="0"/>
                      <w:marBottom w:val="0"/>
                      <w:divBdr>
                        <w:top w:val="none" w:sz="0" w:space="0" w:color="auto"/>
                        <w:left w:val="none" w:sz="0" w:space="0" w:color="auto"/>
                        <w:bottom w:val="none" w:sz="0" w:space="0" w:color="auto"/>
                        <w:right w:val="none" w:sz="0" w:space="0" w:color="auto"/>
                      </w:divBdr>
                      <w:divsChild>
                        <w:div w:id="559481740">
                          <w:marLeft w:val="0"/>
                          <w:marRight w:val="0"/>
                          <w:marTop w:val="0"/>
                          <w:marBottom w:val="0"/>
                          <w:divBdr>
                            <w:top w:val="none" w:sz="0" w:space="0" w:color="auto"/>
                            <w:left w:val="none" w:sz="0" w:space="0" w:color="auto"/>
                            <w:bottom w:val="none" w:sz="0" w:space="0" w:color="auto"/>
                            <w:right w:val="none" w:sz="0" w:space="0" w:color="auto"/>
                          </w:divBdr>
                          <w:divsChild>
                            <w:div w:id="5594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481721">
      <w:marLeft w:val="0"/>
      <w:marRight w:val="0"/>
      <w:marTop w:val="0"/>
      <w:marBottom w:val="0"/>
      <w:divBdr>
        <w:top w:val="none" w:sz="0" w:space="0" w:color="auto"/>
        <w:left w:val="none" w:sz="0" w:space="0" w:color="auto"/>
        <w:bottom w:val="none" w:sz="0" w:space="0" w:color="auto"/>
        <w:right w:val="none" w:sz="0" w:space="0" w:color="auto"/>
      </w:divBdr>
    </w:div>
    <w:div w:id="559481727">
      <w:marLeft w:val="0"/>
      <w:marRight w:val="0"/>
      <w:marTop w:val="0"/>
      <w:marBottom w:val="0"/>
      <w:divBdr>
        <w:top w:val="none" w:sz="0" w:space="0" w:color="auto"/>
        <w:left w:val="none" w:sz="0" w:space="0" w:color="auto"/>
        <w:bottom w:val="none" w:sz="0" w:space="0" w:color="auto"/>
        <w:right w:val="none" w:sz="0" w:space="0" w:color="auto"/>
      </w:divBdr>
      <w:divsChild>
        <w:div w:id="559481728">
          <w:marLeft w:val="0"/>
          <w:marRight w:val="0"/>
          <w:marTop w:val="0"/>
          <w:marBottom w:val="0"/>
          <w:divBdr>
            <w:top w:val="none" w:sz="0" w:space="0" w:color="auto"/>
            <w:left w:val="none" w:sz="0" w:space="0" w:color="auto"/>
            <w:bottom w:val="none" w:sz="0" w:space="0" w:color="auto"/>
            <w:right w:val="none" w:sz="0" w:space="0" w:color="auto"/>
          </w:divBdr>
          <w:divsChild>
            <w:div w:id="559481726">
              <w:marLeft w:val="0"/>
              <w:marRight w:val="0"/>
              <w:marTop w:val="0"/>
              <w:marBottom w:val="0"/>
              <w:divBdr>
                <w:top w:val="single" w:sz="6" w:space="0" w:color="EEEEEE"/>
                <w:left w:val="none" w:sz="0" w:space="0" w:color="auto"/>
                <w:bottom w:val="none" w:sz="0" w:space="0" w:color="auto"/>
                <w:right w:val="none" w:sz="0" w:space="0" w:color="auto"/>
              </w:divBdr>
              <w:divsChild>
                <w:div w:id="559481723">
                  <w:marLeft w:val="0"/>
                  <w:marRight w:val="0"/>
                  <w:marTop w:val="0"/>
                  <w:marBottom w:val="0"/>
                  <w:divBdr>
                    <w:top w:val="none" w:sz="0" w:space="0" w:color="auto"/>
                    <w:left w:val="none" w:sz="0" w:space="0" w:color="auto"/>
                    <w:bottom w:val="none" w:sz="0" w:space="0" w:color="auto"/>
                    <w:right w:val="none" w:sz="0" w:space="0" w:color="auto"/>
                  </w:divBdr>
                  <w:divsChild>
                    <w:div w:id="559481724">
                      <w:marLeft w:val="0"/>
                      <w:marRight w:val="0"/>
                      <w:marTop w:val="0"/>
                      <w:marBottom w:val="0"/>
                      <w:divBdr>
                        <w:top w:val="none" w:sz="0" w:space="0" w:color="auto"/>
                        <w:left w:val="none" w:sz="0" w:space="0" w:color="auto"/>
                        <w:bottom w:val="none" w:sz="0" w:space="0" w:color="auto"/>
                        <w:right w:val="none" w:sz="0" w:space="0" w:color="auto"/>
                      </w:divBdr>
                      <w:divsChild>
                        <w:div w:id="559481725">
                          <w:marLeft w:val="0"/>
                          <w:marRight w:val="0"/>
                          <w:marTop w:val="0"/>
                          <w:marBottom w:val="300"/>
                          <w:divBdr>
                            <w:top w:val="none" w:sz="0" w:space="0" w:color="auto"/>
                            <w:left w:val="none" w:sz="0" w:space="0" w:color="auto"/>
                            <w:bottom w:val="none" w:sz="0" w:space="0" w:color="auto"/>
                            <w:right w:val="none" w:sz="0" w:space="0" w:color="auto"/>
                          </w:divBdr>
                          <w:divsChild>
                            <w:div w:id="5594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481729">
      <w:marLeft w:val="0"/>
      <w:marRight w:val="0"/>
      <w:marTop w:val="0"/>
      <w:marBottom w:val="0"/>
      <w:divBdr>
        <w:top w:val="none" w:sz="0" w:space="0" w:color="auto"/>
        <w:left w:val="none" w:sz="0" w:space="0" w:color="auto"/>
        <w:bottom w:val="none" w:sz="0" w:space="0" w:color="auto"/>
        <w:right w:val="none" w:sz="0" w:space="0" w:color="auto"/>
      </w:divBdr>
    </w:div>
    <w:div w:id="559481730">
      <w:marLeft w:val="0"/>
      <w:marRight w:val="0"/>
      <w:marTop w:val="0"/>
      <w:marBottom w:val="0"/>
      <w:divBdr>
        <w:top w:val="none" w:sz="0" w:space="0" w:color="auto"/>
        <w:left w:val="none" w:sz="0" w:space="0" w:color="auto"/>
        <w:bottom w:val="none" w:sz="0" w:space="0" w:color="auto"/>
        <w:right w:val="none" w:sz="0" w:space="0" w:color="auto"/>
      </w:divBdr>
    </w:div>
    <w:div w:id="559481731">
      <w:marLeft w:val="0"/>
      <w:marRight w:val="0"/>
      <w:marTop w:val="0"/>
      <w:marBottom w:val="0"/>
      <w:divBdr>
        <w:top w:val="none" w:sz="0" w:space="0" w:color="auto"/>
        <w:left w:val="none" w:sz="0" w:space="0" w:color="auto"/>
        <w:bottom w:val="none" w:sz="0" w:space="0" w:color="auto"/>
        <w:right w:val="none" w:sz="0" w:space="0" w:color="auto"/>
      </w:divBdr>
    </w:div>
    <w:div w:id="559481732">
      <w:marLeft w:val="0"/>
      <w:marRight w:val="0"/>
      <w:marTop w:val="0"/>
      <w:marBottom w:val="0"/>
      <w:divBdr>
        <w:top w:val="none" w:sz="0" w:space="0" w:color="auto"/>
        <w:left w:val="none" w:sz="0" w:space="0" w:color="auto"/>
        <w:bottom w:val="none" w:sz="0" w:space="0" w:color="auto"/>
        <w:right w:val="none" w:sz="0" w:space="0" w:color="auto"/>
      </w:divBdr>
    </w:div>
    <w:div w:id="559481733">
      <w:marLeft w:val="0"/>
      <w:marRight w:val="0"/>
      <w:marTop w:val="0"/>
      <w:marBottom w:val="0"/>
      <w:divBdr>
        <w:top w:val="none" w:sz="0" w:space="0" w:color="auto"/>
        <w:left w:val="none" w:sz="0" w:space="0" w:color="auto"/>
        <w:bottom w:val="none" w:sz="0" w:space="0" w:color="auto"/>
        <w:right w:val="none" w:sz="0" w:space="0" w:color="auto"/>
      </w:divBdr>
    </w:div>
    <w:div w:id="559481734">
      <w:marLeft w:val="0"/>
      <w:marRight w:val="0"/>
      <w:marTop w:val="0"/>
      <w:marBottom w:val="0"/>
      <w:divBdr>
        <w:top w:val="none" w:sz="0" w:space="0" w:color="auto"/>
        <w:left w:val="none" w:sz="0" w:space="0" w:color="auto"/>
        <w:bottom w:val="none" w:sz="0" w:space="0" w:color="auto"/>
        <w:right w:val="none" w:sz="0" w:space="0" w:color="auto"/>
      </w:divBdr>
    </w:div>
    <w:div w:id="559481735">
      <w:marLeft w:val="0"/>
      <w:marRight w:val="0"/>
      <w:marTop w:val="0"/>
      <w:marBottom w:val="0"/>
      <w:divBdr>
        <w:top w:val="none" w:sz="0" w:space="0" w:color="auto"/>
        <w:left w:val="none" w:sz="0" w:space="0" w:color="auto"/>
        <w:bottom w:val="none" w:sz="0" w:space="0" w:color="auto"/>
        <w:right w:val="none" w:sz="0" w:space="0" w:color="auto"/>
      </w:divBdr>
    </w:div>
    <w:div w:id="559481736">
      <w:marLeft w:val="0"/>
      <w:marRight w:val="0"/>
      <w:marTop w:val="0"/>
      <w:marBottom w:val="0"/>
      <w:divBdr>
        <w:top w:val="none" w:sz="0" w:space="0" w:color="auto"/>
        <w:left w:val="none" w:sz="0" w:space="0" w:color="auto"/>
        <w:bottom w:val="none" w:sz="0" w:space="0" w:color="auto"/>
        <w:right w:val="none" w:sz="0" w:space="0" w:color="auto"/>
      </w:divBdr>
    </w:div>
    <w:div w:id="559481747">
      <w:marLeft w:val="0"/>
      <w:marRight w:val="0"/>
      <w:marTop w:val="0"/>
      <w:marBottom w:val="0"/>
      <w:divBdr>
        <w:top w:val="none" w:sz="0" w:space="0" w:color="auto"/>
        <w:left w:val="none" w:sz="0" w:space="0" w:color="auto"/>
        <w:bottom w:val="none" w:sz="0" w:space="0" w:color="auto"/>
        <w:right w:val="none" w:sz="0" w:space="0" w:color="auto"/>
      </w:divBdr>
      <w:divsChild>
        <w:div w:id="559481746">
          <w:marLeft w:val="0"/>
          <w:marRight w:val="0"/>
          <w:marTop w:val="0"/>
          <w:marBottom w:val="0"/>
          <w:divBdr>
            <w:top w:val="none" w:sz="0" w:space="0" w:color="auto"/>
            <w:left w:val="none" w:sz="0" w:space="0" w:color="auto"/>
            <w:bottom w:val="none" w:sz="0" w:space="0" w:color="auto"/>
            <w:right w:val="none" w:sz="0" w:space="0" w:color="auto"/>
          </w:divBdr>
          <w:divsChild>
            <w:div w:id="559481714">
              <w:marLeft w:val="0"/>
              <w:marRight w:val="0"/>
              <w:marTop w:val="0"/>
              <w:marBottom w:val="0"/>
              <w:divBdr>
                <w:top w:val="none" w:sz="0" w:space="0" w:color="auto"/>
                <w:left w:val="none" w:sz="0" w:space="0" w:color="auto"/>
                <w:bottom w:val="none" w:sz="0" w:space="0" w:color="auto"/>
                <w:right w:val="none" w:sz="0" w:space="0" w:color="auto"/>
              </w:divBdr>
              <w:divsChild>
                <w:div w:id="5594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46.jpeg"/><Relationship Id="rId21" Type="http://schemas.openxmlformats.org/officeDocument/2006/relationships/image" Target="media/image7.jpeg"/><Relationship Id="rId42" Type="http://schemas.openxmlformats.org/officeDocument/2006/relationships/image" Target="media/image20.jpeg"/><Relationship Id="rId47" Type="http://schemas.openxmlformats.org/officeDocument/2006/relationships/image" Target="media/image24.png"/><Relationship Id="rId63" Type="http://schemas.openxmlformats.org/officeDocument/2006/relationships/image" Target="media/image32.jpeg"/><Relationship Id="rId68" Type="http://schemas.openxmlformats.org/officeDocument/2006/relationships/image" Target="media/image33.png"/><Relationship Id="rId84" Type="http://schemas.openxmlformats.org/officeDocument/2006/relationships/image" Target="media/image37.jpeg"/><Relationship Id="rId89" Type="http://schemas.openxmlformats.org/officeDocument/2006/relationships/image" Target="media/image38.jpeg"/><Relationship Id="rId112" Type="http://schemas.openxmlformats.org/officeDocument/2006/relationships/hyperlink" Target="http://www.ec-fouilleuse-st-cloud.ac-versailles.fr/index.php/classe-7/58-les-poemes-de-l-annee/69-tu-dis-joseph-paul-schneider" TargetMode="External"/><Relationship Id="rId16" Type="http://schemas.openxmlformats.org/officeDocument/2006/relationships/image" Target="media/image5.jpeg"/><Relationship Id="rId107" Type="http://schemas.openxmlformats.org/officeDocument/2006/relationships/image" Target="http://static.fnac-static.com/multimedia/images_intervenants/Portraits/Grand/6/7/1776.gif" TargetMode="External"/><Relationship Id="rId11" Type="http://schemas.openxmlformats.org/officeDocument/2006/relationships/hyperlink" Target="http://i2.cdscdn.com/pdt2/0/1/6/1/700x700/9782246575016/rw/le-poil-dans-la-main.jpg" TargetMode="External"/><Relationship Id="rId32" Type="http://schemas.openxmlformats.org/officeDocument/2006/relationships/image" Target="media/image14.png"/><Relationship Id="rId37" Type="http://schemas.openxmlformats.org/officeDocument/2006/relationships/hyperlink" Target="http://www.google.fr/url?url=http://www.cndp.fr/crdp-dijon/Telephone-portable.html&amp;rct=j&amp;frm=1&amp;q=&amp;esrc=s&amp;sa=U&amp;ei=ZyGxU-PIBYq60QWdhoCoAw&amp;ved=0CCoQ9QEwCg&amp;sig2=7p8iokbpsj_ZLA2eoJQDnA&amp;usg=AFQjCNFcRbaSEfD_hf5QmnoarWwrseEjhg" TargetMode="External"/><Relationship Id="rId53" Type="http://schemas.openxmlformats.org/officeDocument/2006/relationships/hyperlink" Target="http://www.google.fr/url?url=http://allumez-le-fle.blogspot.com/2008/02/apprendre-la-grammaire-et-le.html&amp;rct=j&amp;frm=1&amp;q=&amp;esrc=s&amp;sa=U&amp;ei=gCGxU42RMOeX1AW1sICoBA&amp;ved=0CDIQ9QEwDg&amp;sig2=JkF5m5Q3w7lrCDrOhsVKxw&amp;usg=AFQjCNFoTRMxRYHi6DcbqE9m_EuX-79vxg" TargetMode="External"/><Relationship Id="rId58" Type="http://schemas.openxmlformats.org/officeDocument/2006/relationships/image" Target="media/image31.jpeg"/><Relationship Id="rId74" Type="http://schemas.openxmlformats.org/officeDocument/2006/relationships/hyperlink" Target="file:///\\articles\out%3Furl=http:\www.cyber-noel.com\pere-noel\Ecrire-au-pere-noel-1-2.htm" TargetMode="External"/><Relationship Id="rId79" Type="http://schemas.openxmlformats.org/officeDocument/2006/relationships/hyperlink" Target="file:///\\articles\out%3Furl=http:\www.cyber-noel.com\pere-noel\Ecrire-au-pere-noel-1-2.htm" TargetMode="External"/><Relationship Id="rId102" Type="http://schemas.openxmlformats.org/officeDocument/2006/relationships/image" Target="http://multimedia.fnac.com/multimedia/images_produits/zoom_planche_bd/3/2/1/9782747901123_2.jpg" TargetMode="External"/><Relationship Id="rId123" Type="http://schemas.openxmlformats.org/officeDocument/2006/relationships/image" Target="http://img.over-blog.com/600x457/4/03/05/58/Expression-ecrite/calligramme-Fiona---nuage.jpg" TargetMode="External"/><Relationship Id="rId128" Type="http://schemas.openxmlformats.org/officeDocument/2006/relationships/image" Target="http://www.photo.futuroscope.com/images/slideshow/futuroscope_ve16num_016.jpg" TargetMode="External"/><Relationship Id="rId5" Type="http://schemas.openxmlformats.org/officeDocument/2006/relationships/footnotes" Target="footnotes.xml"/><Relationship Id="rId90" Type="http://schemas.openxmlformats.org/officeDocument/2006/relationships/image" Target="http://media.paperblog.fr/i/274/2747086/cartable-pierre-gamarra-L-1.jpeg" TargetMode="External"/><Relationship Id="rId95" Type="http://schemas.openxmlformats.org/officeDocument/2006/relationships/hyperlink" Target="http://multimedia.fnac.com/multimedia/images_produits/zoom_planche_bd/3/2/1/9782747901123_2.jpg" TargetMode="External"/><Relationship Id="rId19" Type="http://schemas.openxmlformats.org/officeDocument/2006/relationships/hyperlink" Target="http://ekladata.com/t_HL96V9aWZFjMmLlTMkahD6mM8.jpg"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www.larousse.fr/encyclopedie/images/Loup/1003560" TargetMode="External"/><Relationship Id="rId30" Type="http://schemas.openxmlformats.org/officeDocument/2006/relationships/hyperlink" Target="http://www.larousse.fr/encyclopedie/images/Loup/1003560" TargetMode="External"/><Relationship Id="rId35" Type="http://schemas.openxmlformats.org/officeDocument/2006/relationships/image" Target="media/image17.png"/><Relationship Id="rId43" Type="http://schemas.openxmlformats.org/officeDocument/2006/relationships/image" Target="http://media.maginea.com/m2/products/00/00/86/75/M20000867508_2.jpg" TargetMode="External"/><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http://www.passeportmonde.com/media/upload/content/xtra_3323.jpg" TargetMode="External"/><Relationship Id="rId69" Type="http://schemas.openxmlformats.org/officeDocument/2006/relationships/image" Target="http://www.cathares.org/dessin-belcastel-et-buc.gif" TargetMode="External"/><Relationship Id="rId77" Type="http://schemas.openxmlformats.org/officeDocument/2006/relationships/hyperlink" Target="file:///\\articles\out%3Furl=http:\www.cyber-noel.com\pere-noel\Ecrire-au-pere-noel-1-2.htm" TargetMode="External"/><Relationship Id="rId100" Type="http://schemas.openxmlformats.org/officeDocument/2006/relationships/image" Target="http://media.paperblog.fr/i/274/2747086/cartable-pierre-gamarra-L-1.jpeg" TargetMode="External"/><Relationship Id="rId105" Type="http://schemas.openxmlformats.org/officeDocument/2006/relationships/image" Target="http://static.fnac-static.com/multimedia/images_intervenants/Portraits/Grand/6/7/1776.gif" TargetMode="External"/><Relationship Id="rId113" Type="http://schemas.openxmlformats.org/officeDocument/2006/relationships/hyperlink" Target="http://www.ec-fouilleuse-st-cloud.ac-versailles.fr/index.php/classe-7/58-les-poemes-de-l-annee/69-tu-dis-joseph-paul-schneider" TargetMode="External"/><Relationship Id="rId118" Type="http://schemas.openxmlformats.org/officeDocument/2006/relationships/image" Target="media/image47.png"/><Relationship Id="rId126" Type="http://schemas.openxmlformats.org/officeDocument/2006/relationships/image" Target="http://www.photo.futuroscope.com/images/slideshow/futuroscope_ve16num_016.jpg" TargetMode="External"/><Relationship Id="rId8" Type="http://schemas.openxmlformats.org/officeDocument/2006/relationships/hyperlink" Target="http://i2.cdscdn.com/pdt2/0/1/6/1/700x700/9782246575016/rw/le-poil-dans-la-main.jpg" TargetMode="External"/><Relationship Id="rId51" Type="http://schemas.openxmlformats.org/officeDocument/2006/relationships/image" Target="media/image27.jpeg"/><Relationship Id="rId72" Type="http://schemas.openxmlformats.org/officeDocument/2006/relationships/image" Target="http://www.cathares.org/dessin-belcastel-et-buc.gif" TargetMode="External"/><Relationship Id="rId80" Type="http://schemas.openxmlformats.org/officeDocument/2006/relationships/image" Target="http://images.francetop.net/uploads/lettre%20p&#232;re%20noel_35105.jpg" TargetMode="External"/><Relationship Id="rId85" Type="http://schemas.openxmlformats.org/officeDocument/2006/relationships/image" Target="http://imagesetlangages.fr/preps/hist_quatre_voix/detournement/detournement_parAB/browne_maison_mere.jpg" TargetMode="External"/><Relationship Id="rId93" Type="http://schemas.openxmlformats.org/officeDocument/2006/relationships/image" Target="http://multimedia.fnac.com/multimedia/images_produits/zoom_planche_bd/3/2/1/9782747901123_2.jpg" TargetMode="External"/><Relationship Id="rId98" Type="http://schemas.openxmlformats.org/officeDocument/2006/relationships/hyperlink" Target="http://multimedia.fnac.com/multimedia/images_produits/zoom_planche_bd/3/2/1/9782747901123_2.jpg" TargetMode="External"/><Relationship Id="rId121" Type="http://schemas.openxmlformats.org/officeDocument/2006/relationships/image" Target="http://img.over-blog.com/600x457/4/03/05/58/Expression-ecrite/calligramme-Fiona---nuage.jpg" TargetMode="External"/><Relationship Id="rId3" Type="http://schemas.openxmlformats.org/officeDocument/2006/relationships/settings" Target="settings.xml"/><Relationship Id="rId12" Type="http://schemas.openxmlformats.org/officeDocument/2006/relationships/hyperlink" Target="http://i2.cdscdn.com/pdt2/0/1/6/1/700x700/9782246575016/rw/le-poil-dans-la-main.jpg" TargetMode="External"/><Relationship Id="rId17" Type="http://schemas.openxmlformats.org/officeDocument/2006/relationships/hyperlink" Target="http://ekladata.com/t_HL96V9aWZFjMmLlTMkahD6mM8.jpg"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http://www.mandellia.fr/images/detailed/00400_1_ssz.jpg" TargetMode="External"/><Relationship Id="rId67" Type="http://schemas.openxmlformats.org/officeDocument/2006/relationships/image" Target="http://www.passeportmonde.com/media/upload/content/xtra_3323.jpg" TargetMode="External"/><Relationship Id="rId103" Type="http://schemas.openxmlformats.org/officeDocument/2006/relationships/image" Target="media/image40.png"/><Relationship Id="rId108" Type="http://schemas.openxmlformats.org/officeDocument/2006/relationships/image" Target="http://static.fnac-static.com/multimedia/images_intervenants/Portraits/Grand/6/7/1776.gif" TargetMode="External"/><Relationship Id="rId116" Type="http://schemas.openxmlformats.org/officeDocument/2006/relationships/image" Target="media/image45.png"/><Relationship Id="rId124" Type="http://schemas.openxmlformats.org/officeDocument/2006/relationships/image" Target="media/image49.jpeg"/><Relationship Id="rId12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www.google.fr/url?url=http://www.cndp.fr/crdp-dijon/Telephone-portable.html&amp;rct=j&amp;frm=1&amp;q=&amp;esrc=s&amp;sa=U&amp;ei=ZyGxU-PIBYq60QWdhoCoAw&amp;ved=0CCoQ9QEwCg&amp;sig2=7p8iokbpsj_ZLA2eoJQDnA&amp;usg=AFQjCNFcRbaSEfD_hf5QmnoarWwrseEjhg" TargetMode="External"/><Relationship Id="rId54" Type="http://schemas.openxmlformats.org/officeDocument/2006/relationships/hyperlink" Target="http://www.google.fr/url?url=http://allumez-le-fle.blogspot.com/2008/02/apprendre-la-grammaire-et-le.html&amp;rct=j&amp;frm=1&amp;q=&amp;esrc=s&amp;sa=U&amp;ei=gCGxU42RMOeX1AW1sICoBA&amp;ved=0CDIQ9QEwDg&amp;sig2=JkF5m5Q3w7lrCDrOhsVKxw&amp;usg=AFQjCNFoTRMxRYHi6DcbqE9m_EuX-79vxg" TargetMode="External"/><Relationship Id="rId62" Type="http://schemas.openxmlformats.org/officeDocument/2006/relationships/image" Target="http://www.mandellia.fr/images/detailed/00400_1_ssz.jpg" TargetMode="External"/><Relationship Id="rId70" Type="http://schemas.openxmlformats.org/officeDocument/2006/relationships/image" Target="http://www.cathares.org/dessin-belcastel-et-buc.gif" TargetMode="External"/><Relationship Id="rId75" Type="http://schemas.openxmlformats.org/officeDocument/2006/relationships/image" Target="media/image35.jpeg"/><Relationship Id="rId83" Type="http://schemas.openxmlformats.org/officeDocument/2006/relationships/image" Target="media/image36.jpeg"/><Relationship Id="rId88" Type="http://schemas.openxmlformats.org/officeDocument/2006/relationships/image" Target="http://imagesetlangages.fr/preps/hist_quatre_voix/detournement/detournement_parAB/browne_maison_mere.jpg" TargetMode="External"/><Relationship Id="rId91" Type="http://schemas.openxmlformats.org/officeDocument/2006/relationships/hyperlink" Target="http://multimedia.fnac.com/multimedia/images_produits/zoom_planche_bd/3/2/1/9782747901123_2.jpg" TargetMode="External"/><Relationship Id="rId96" Type="http://schemas.openxmlformats.org/officeDocument/2006/relationships/image" Target="http://multimedia.fnac.com/multimedia/images_produits/zoom_planche_bd/3/2/1/9782747901123_2.jpg" TargetMode="External"/><Relationship Id="rId111" Type="http://schemas.openxmlformats.org/officeDocument/2006/relationships/hyperlink" Target="http://www.ec-fouilleuse-st-cloud.ac-versailles.fr/index.php/classe-7/58-les-poemes-de-l-annee/69-tu-dis-joseph-paul-schneide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kladata.com/t_HL96V9aWZFjMmLlTMkahD6mM8.jpg"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hyperlink" Target="http://www.google.fr/url?url=http://allumez-le-fle.blogspot.com/2008/02/apprendre-la-grammaire-et-le.html&amp;rct=j&amp;frm=1&amp;q=&amp;esrc=s&amp;sa=U&amp;ei=gCGxU42RMOeX1AW1sICoBA&amp;ved=0CDIQ9QEwDg&amp;sig2=JkF5m5Q3w7lrCDrOhsVKxw&amp;usg=AFQjCNFoTRMxRYHi6DcbqE9m_EuX-79vxg" TargetMode="External"/><Relationship Id="rId57" Type="http://schemas.openxmlformats.org/officeDocument/2006/relationships/image" Target="media/image30.emf"/><Relationship Id="rId106" Type="http://schemas.openxmlformats.org/officeDocument/2006/relationships/image" Target="http://static.fnac-static.com/multimedia/images_intervenants/Portraits/Grand/6/7/1776.gif" TargetMode="External"/><Relationship Id="rId114" Type="http://schemas.openxmlformats.org/officeDocument/2006/relationships/image" Target="media/image43.jpeg"/><Relationship Id="rId119" Type="http://schemas.openxmlformats.org/officeDocument/2006/relationships/image" Target="media/image48.jpeg"/><Relationship Id="rId127" Type="http://schemas.openxmlformats.org/officeDocument/2006/relationships/image" Target="http://www.photo.futuroscope.com/images/slideshow/futuroscope_ve16num_016.jpg" TargetMode="External"/><Relationship Id="rId10" Type="http://schemas.openxmlformats.org/officeDocument/2006/relationships/hyperlink" Target="http://i2.cdscdn.com/pdt2/0/1/6/1/700x700/9782246575016/rw/le-poil-dans-la-main.jpg" TargetMode="External"/><Relationship Id="rId31" Type="http://schemas.openxmlformats.org/officeDocument/2006/relationships/hyperlink" Target="http://www.larousse.fr/encyclopedie/images/Loup/1003560" TargetMode="External"/><Relationship Id="rId44" Type="http://schemas.openxmlformats.org/officeDocument/2006/relationships/image" Target="media/image21.jpeg"/><Relationship Id="rId52" Type="http://schemas.openxmlformats.org/officeDocument/2006/relationships/hyperlink" Target="http://www.google.fr/url?url=http://allumez-le-fle.blogspot.com/2008/02/apprendre-la-grammaire-et-le.html&amp;rct=j&amp;frm=1&amp;q=&amp;esrc=s&amp;sa=U&amp;ei=gCGxU42RMOeX1AW1sICoBA&amp;ved=0CDIQ9QEwDg&amp;sig2=JkF5m5Q3w7lrCDrOhsVKxw&amp;usg=AFQjCNFoTRMxRYHi6DcbqE9m_EuX-79vxg" TargetMode="External"/><Relationship Id="rId60" Type="http://schemas.openxmlformats.org/officeDocument/2006/relationships/image" Target="http://www.mandellia.fr/images/detailed/00400_1_ssz.jpg" TargetMode="External"/><Relationship Id="rId65" Type="http://schemas.openxmlformats.org/officeDocument/2006/relationships/image" Target="http://www.passeportmonde.com/media/upload/content/xtra_3323.jpg" TargetMode="External"/><Relationship Id="rId73" Type="http://schemas.openxmlformats.org/officeDocument/2006/relationships/image" Target="media/image34.emf"/><Relationship Id="rId78" Type="http://schemas.openxmlformats.org/officeDocument/2006/relationships/image" Target="http://images.francetop.net/uploads/lettre%20p&#232;re%20noel_35105.jpg" TargetMode="External"/><Relationship Id="rId81" Type="http://schemas.openxmlformats.org/officeDocument/2006/relationships/hyperlink" Target="file:///\\articles\out%3Furl=http:\www.cyber-noel.com\pere-noel\Ecrire-au-pere-noel-1-2.htm" TargetMode="External"/><Relationship Id="rId86" Type="http://schemas.openxmlformats.org/officeDocument/2006/relationships/image" Target="http://imagesetlangages.fr/preps/hist_quatre_voix/detournement/detournement_parAB/browne_maison_mere.jpg" TargetMode="External"/><Relationship Id="rId94" Type="http://schemas.openxmlformats.org/officeDocument/2006/relationships/image" Target="http://media.paperblog.fr/i/274/2747086/cartable-pierre-gamarra-L-1.jpeg" TargetMode="External"/><Relationship Id="rId99" Type="http://schemas.openxmlformats.org/officeDocument/2006/relationships/image" Target="http://multimedia.fnac.com/multimedia/images_produits/zoom_planche_bd/3/2/1/9782747901123_2.jpg" TargetMode="External"/><Relationship Id="rId101" Type="http://schemas.openxmlformats.org/officeDocument/2006/relationships/hyperlink" Target="http://multimedia.fnac.com/multimedia/images_produits/zoom_planche_bd/3/2/1/9782747901123_2.jpg" TargetMode="External"/><Relationship Id="rId122" Type="http://schemas.openxmlformats.org/officeDocument/2006/relationships/image" Target="http://img.over-blog.com/600x457/4/03/05/58/Expression-ecrite/calligramme-Fiona---nuage.jpg"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http://ekladata.com/t_HL96V9aWZFjMmLlTMkahD6mM8.jpg" TargetMode="External"/><Relationship Id="rId39" Type="http://schemas.openxmlformats.org/officeDocument/2006/relationships/hyperlink" Target="http://www.google.fr/url?url=http://www.cndp.fr/crdp-dijon/Telephone-portable.html&amp;rct=j&amp;frm=1&amp;q=&amp;esrc=s&amp;sa=U&amp;ei=ZyGxU-PIBYq60QWdhoCoAw&amp;ved=0CCoQ9QEwCg&amp;sig2=7p8iokbpsj_ZLA2eoJQDnA&amp;usg=AFQjCNFcRbaSEfD_hf5QmnoarWwrseEjhg" TargetMode="External"/><Relationship Id="rId109" Type="http://schemas.openxmlformats.org/officeDocument/2006/relationships/image" Target="media/image42.png"/><Relationship Id="rId34" Type="http://schemas.openxmlformats.org/officeDocument/2006/relationships/image" Target="media/image16.jpeg"/><Relationship Id="rId50" Type="http://schemas.openxmlformats.org/officeDocument/2006/relationships/image" Target="media/image26.jpeg"/><Relationship Id="rId55" Type="http://schemas.openxmlformats.org/officeDocument/2006/relationships/image" Target="media/image28.png"/><Relationship Id="rId76" Type="http://schemas.openxmlformats.org/officeDocument/2006/relationships/image" Target="http://images.francetop.net/uploads/lettre%20p&#232;re%20noel_35105.jpg" TargetMode="External"/><Relationship Id="rId97" Type="http://schemas.openxmlformats.org/officeDocument/2006/relationships/image" Target="http://media.paperblog.fr/i/274/2747086/cartable-pierre-gamarra-L-1.jpeg" TargetMode="External"/><Relationship Id="rId104" Type="http://schemas.openxmlformats.org/officeDocument/2006/relationships/image" Target="media/image41.png"/><Relationship Id="rId120" Type="http://schemas.openxmlformats.org/officeDocument/2006/relationships/image" Target="http://img.over-blog.com/600x457/4/03/05/58/Expression-ecrite/calligramme-Fiona---nuage.jpg" TargetMode="External"/><Relationship Id="rId125" Type="http://schemas.openxmlformats.org/officeDocument/2006/relationships/image" Target="http://www.photo.futuroscope.com/images/slideshow/futuroscope_ve16num_016.jpg" TargetMode="External"/><Relationship Id="rId7" Type="http://schemas.openxmlformats.org/officeDocument/2006/relationships/image" Target="media/image1.png"/><Relationship Id="rId71" Type="http://schemas.openxmlformats.org/officeDocument/2006/relationships/image" Target="http://www.cathares.org/dessin-belcastel-et-buc.gif" TargetMode="External"/><Relationship Id="rId92"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hyperlink" Target="http://www.larousse.fr/encyclopedie/images/Loup/1003560" TargetMode="External"/><Relationship Id="rId24" Type="http://schemas.openxmlformats.org/officeDocument/2006/relationships/image" Target="media/image10.png"/><Relationship Id="rId40" Type="http://schemas.openxmlformats.org/officeDocument/2006/relationships/hyperlink" Target="http://www.google.fr/url?url=http://www.cndp.fr/crdp-dijon/Telephone-portable.html&amp;rct=j&amp;frm=1&amp;q=&amp;esrc=s&amp;sa=U&amp;ei=ZyGxU-PIBYq60QWdhoCoAw&amp;ved=0CCoQ9QEwCg&amp;sig2=7p8iokbpsj_ZLA2eoJQDnA&amp;usg=AFQjCNFcRbaSEfD_hf5QmnoarWwrseEjhg" TargetMode="External"/><Relationship Id="rId45" Type="http://schemas.openxmlformats.org/officeDocument/2006/relationships/image" Target="media/image22.png"/><Relationship Id="rId66" Type="http://schemas.openxmlformats.org/officeDocument/2006/relationships/image" Target="http://www.passeportmonde.com/media/upload/content/xtra_3323.jpg" TargetMode="External"/><Relationship Id="rId87" Type="http://schemas.openxmlformats.org/officeDocument/2006/relationships/image" Target="http://imagesetlangages.fr/preps/hist_quatre_voix/detournement/detournement_parAB/browne_maison_mere.jpg" TargetMode="External"/><Relationship Id="rId110" Type="http://schemas.openxmlformats.org/officeDocument/2006/relationships/hyperlink" Target="http://www.ec-fouilleuse-st-cloud.ac-versailles.fr/index.php/classe-7/58-les-poemes-de-l-annee/69-tu-dis-joseph-paul-schneider" TargetMode="External"/><Relationship Id="rId115" Type="http://schemas.openxmlformats.org/officeDocument/2006/relationships/image" Target="media/image44.jpeg"/><Relationship Id="rId61" Type="http://schemas.openxmlformats.org/officeDocument/2006/relationships/image" Target="http://www.mandellia.fr/images/detailed/00400_1_ssz.jpg" TargetMode="External"/><Relationship Id="rId82" Type="http://schemas.openxmlformats.org/officeDocument/2006/relationships/image" Target="http://images.francetop.net/uploads/lettre%20p&#232;re%20noel_3510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40</Pages>
  <Words>12316</Words>
  <Characters>-32766</Characters>
  <Application>Microsoft Office Outlook</Application>
  <DocSecurity>0</DocSecurity>
  <Lines>0</Lines>
  <Paragraphs>0</Paragraphs>
  <ScaleCrop>false</ScaleCrop>
  <Company>Ploërmel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J’écris un texte prescriptif (fiche de fabrication)</dc:title>
  <dc:subject/>
  <dc:creator>Ecole</dc:creator>
  <cp:keywords/>
  <dc:description/>
  <cp:lastModifiedBy>Maryline &amp; Rodolphe</cp:lastModifiedBy>
  <cp:revision>2</cp:revision>
  <cp:lastPrinted>2015-06-24T05:51:00Z</cp:lastPrinted>
  <dcterms:created xsi:type="dcterms:W3CDTF">2016-08-11T23:01:00Z</dcterms:created>
  <dcterms:modified xsi:type="dcterms:W3CDTF">2016-08-11T23:01:00Z</dcterms:modified>
</cp:coreProperties>
</file>