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E0C1D" w14:textId="26AE09AE" w:rsidR="00CE5D5F" w:rsidRDefault="00CE5D5F" w:rsidP="0084629F">
      <w:pPr>
        <w:jc w:val="center"/>
        <w:rPr>
          <w:b/>
          <w:snapToGrid w:val="0"/>
          <w:sz w:val="26"/>
          <w:szCs w:val="26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5B7BF91" wp14:editId="77F4BD72">
                <wp:simplePos x="0" y="0"/>
                <wp:positionH relativeFrom="column">
                  <wp:posOffset>-64135</wp:posOffset>
                </wp:positionH>
                <wp:positionV relativeFrom="paragraph">
                  <wp:posOffset>114300</wp:posOffset>
                </wp:positionV>
                <wp:extent cx="6608445" cy="2971800"/>
                <wp:effectExtent l="0" t="0" r="20955" b="2540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8445" cy="297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5pt;margin-top:9pt;width:520.35pt;height:23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" o:allowincell="f" filled="f" strokeweight="1.25pt"/>
            </w:pict>
          </mc:Fallback>
        </mc:AlternateContent>
      </w:r>
    </w:p>
    <w:p w14:paraId="3E88163F" w14:textId="3B0E17A6" w:rsidR="00505BC8" w:rsidRPr="0084629F" w:rsidRDefault="00505BC8" w:rsidP="0084629F">
      <w:pPr>
        <w:jc w:val="center"/>
        <w:rPr>
          <w:b/>
          <w:snapToGrid w:val="0"/>
          <w:sz w:val="26"/>
          <w:szCs w:val="26"/>
        </w:rPr>
      </w:pPr>
    </w:p>
    <w:p w14:paraId="05CA4A4E" w14:textId="77777777" w:rsidR="00B65054" w:rsidRPr="0084629F" w:rsidRDefault="00C9123E" w:rsidP="00C9123E">
      <w:pPr>
        <w:rPr>
          <w:b/>
          <w:snapToGrid w:val="0"/>
          <w:sz w:val="26"/>
          <w:szCs w:val="26"/>
        </w:rPr>
      </w:pPr>
      <w:r>
        <w:rPr>
          <w:b/>
          <w:snapToGrid w:val="0"/>
          <w:sz w:val="26"/>
          <w:szCs w:val="26"/>
        </w:rPr>
        <w:t xml:space="preserve">   </w:t>
      </w:r>
      <w:r w:rsidR="00B65054" w:rsidRPr="0084629F">
        <w:rPr>
          <w:b/>
          <w:snapToGrid w:val="0"/>
          <w:sz w:val="26"/>
          <w:szCs w:val="26"/>
        </w:rPr>
        <w:t>COLLEGE SOUALIGA</w:t>
      </w:r>
      <w:r w:rsidR="00B65054" w:rsidRPr="0084629F">
        <w:rPr>
          <w:b/>
          <w:snapToGrid w:val="0"/>
          <w:sz w:val="26"/>
          <w:szCs w:val="26"/>
        </w:rPr>
        <w:tab/>
      </w:r>
      <w:r w:rsidR="00B65054" w:rsidRPr="0084629F">
        <w:rPr>
          <w:b/>
          <w:snapToGrid w:val="0"/>
          <w:sz w:val="26"/>
          <w:szCs w:val="26"/>
        </w:rPr>
        <w:tab/>
        <w:t xml:space="preserve">   </w:t>
      </w:r>
      <w:r w:rsidR="00B65054" w:rsidRPr="0084629F">
        <w:rPr>
          <w:b/>
          <w:snapToGrid w:val="0"/>
          <w:sz w:val="26"/>
          <w:szCs w:val="26"/>
        </w:rPr>
        <w:tab/>
      </w:r>
      <w:r w:rsidR="00B65054" w:rsidRPr="0084629F">
        <w:rPr>
          <w:b/>
          <w:snapToGrid w:val="0"/>
          <w:sz w:val="26"/>
          <w:szCs w:val="26"/>
        </w:rPr>
        <w:tab/>
      </w:r>
      <w:r w:rsidR="00BE524E" w:rsidRPr="0084629F">
        <w:rPr>
          <w:b/>
          <w:snapToGrid w:val="0"/>
          <w:sz w:val="26"/>
          <w:szCs w:val="26"/>
        </w:rPr>
        <w:t xml:space="preserve">   </w:t>
      </w:r>
      <w:r w:rsidR="00B65054" w:rsidRPr="0084629F">
        <w:rPr>
          <w:b/>
          <w:snapToGrid w:val="0"/>
          <w:sz w:val="26"/>
          <w:szCs w:val="26"/>
        </w:rPr>
        <w:t>Saint Martin  GUADELOUPE</w:t>
      </w:r>
    </w:p>
    <w:p w14:paraId="3C914D88" w14:textId="76D6D8A9" w:rsidR="00202AF9" w:rsidRPr="0084629F" w:rsidRDefault="00C9123E" w:rsidP="00C9123E">
      <w:pPr>
        <w:rPr>
          <w:b/>
          <w:snapToGrid w:val="0"/>
          <w:sz w:val="26"/>
          <w:szCs w:val="26"/>
        </w:rPr>
      </w:pPr>
      <w:r>
        <w:rPr>
          <w:b/>
          <w:snapToGrid w:val="0"/>
          <w:sz w:val="26"/>
          <w:szCs w:val="26"/>
        </w:rPr>
        <w:t xml:space="preserve"> </w:t>
      </w:r>
      <w:r w:rsidR="009664F8">
        <w:rPr>
          <w:b/>
          <w:snapToGrid w:val="0"/>
          <w:sz w:val="26"/>
          <w:szCs w:val="26"/>
        </w:rPr>
        <w:t xml:space="preserve">  Nom Prénom :         </w:t>
      </w:r>
      <w:r w:rsidR="00202AF9" w:rsidRPr="0084629F">
        <w:rPr>
          <w:b/>
          <w:snapToGrid w:val="0"/>
          <w:sz w:val="26"/>
          <w:szCs w:val="26"/>
        </w:rPr>
        <w:t xml:space="preserve">                                  </w:t>
      </w:r>
      <w:r w:rsidR="00505BC8" w:rsidRPr="0084629F">
        <w:rPr>
          <w:b/>
          <w:snapToGrid w:val="0"/>
          <w:sz w:val="26"/>
          <w:szCs w:val="26"/>
        </w:rPr>
        <w:t xml:space="preserve">    </w:t>
      </w:r>
      <w:r w:rsidR="0084629F" w:rsidRPr="0084629F">
        <w:rPr>
          <w:b/>
          <w:snapToGrid w:val="0"/>
          <w:sz w:val="26"/>
          <w:szCs w:val="26"/>
        </w:rPr>
        <w:t xml:space="preserve">              </w:t>
      </w:r>
      <w:r w:rsidR="00505BC8" w:rsidRPr="0084629F">
        <w:rPr>
          <w:b/>
          <w:snapToGrid w:val="0"/>
          <w:sz w:val="26"/>
          <w:szCs w:val="26"/>
        </w:rPr>
        <w:t xml:space="preserve">  </w:t>
      </w:r>
      <w:r w:rsidR="00202AF9" w:rsidRPr="0084629F">
        <w:rPr>
          <w:b/>
          <w:snapToGrid w:val="0"/>
          <w:sz w:val="26"/>
          <w:szCs w:val="26"/>
        </w:rPr>
        <w:t>Classe : 3</w:t>
      </w:r>
      <w:r w:rsidR="00202AF9" w:rsidRPr="0084629F">
        <w:rPr>
          <w:b/>
          <w:snapToGrid w:val="0"/>
          <w:sz w:val="26"/>
          <w:szCs w:val="26"/>
          <w:vertAlign w:val="superscript"/>
        </w:rPr>
        <w:t>eme</w:t>
      </w:r>
      <w:r w:rsidR="003B56BD" w:rsidRPr="0084629F">
        <w:rPr>
          <w:b/>
          <w:snapToGrid w:val="0"/>
          <w:sz w:val="26"/>
          <w:szCs w:val="26"/>
          <w:vertAlign w:val="superscript"/>
        </w:rPr>
        <w:t xml:space="preserve"> </w:t>
      </w:r>
      <w:r w:rsidR="00202AF9" w:rsidRPr="0084629F">
        <w:rPr>
          <w:snapToGrid w:val="0"/>
          <w:sz w:val="26"/>
          <w:szCs w:val="26"/>
          <w:vertAlign w:val="subscript"/>
        </w:rPr>
        <w:t>…</w:t>
      </w:r>
    </w:p>
    <w:p w14:paraId="2D5820EA" w14:textId="77777777" w:rsidR="00B65054" w:rsidRPr="0084629F" w:rsidRDefault="00B65054" w:rsidP="0084629F">
      <w:pPr>
        <w:jc w:val="center"/>
        <w:rPr>
          <w:b/>
          <w:snapToGrid w:val="0"/>
          <w:sz w:val="16"/>
          <w:szCs w:val="16"/>
        </w:rPr>
      </w:pPr>
    </w:p>
    <w:p w14:paraId="28F387ED" w14:textId="77777777" w:rsidR="00BE524E" w:rsidRPr="0084629F" w:rsidRDefault="00B65054" w:rsidP="0084629F">
      <w:pPr>
        <w:jc w:val="center"/>
        <w:rPr>
          <w:b/>
          <w:snapToGrid w:val="0"/>
          <w:sz w:val="26"/>
          <w:szCs w:val="26"/>
        </w:rPr>
      </w:pPr>
      <w:r w:rsidRPr="0084629F">
        <w:rPr>
          <w:b/>
          <w:snapToGrid w:val="0"/>
          <w:sz w:val="26"/>
          <w:szCs w:val="26"/>
        </w:rPr>
        <w:t>BREVET BLANC</w:t>
      </w:r>
    </w:p>
    <w:p w14:paraId="21B25D8D" w14:textId="77777777" w:rsidR="00B65054" w:rsidRPr="0084629F" w:rsidRDefault="0029555D" w:rsidP="0084629F">
      <w:pPr>
        <w:jc w:val="center"/>
        <w:rPr>
          <w:b/>
          <w:snapToGrid w:val="0"/>
          <w:sz w:val="24"/>
          <w:szCs w:val="24"/>
        </w:rPr>
      </w:pPr>
      <w:r w:rsidRPr="0084629F">
        <w:rPr>
          <w:rFonts w:eastAsia="Times New Roman" w:cs="Arial"/>
          <w:b/>
          <w:sz w:val="24"/>
          <w:szCs w:val="24"/>
        </w:rPr>
        <w:t>M</w:t>
      </w:r>
      <w:r w:rsidR="00DC4A07" w:rsidRPr="0084629F">
        <w:rPr>
          <w:rFonts w:eastAsia="Times New Roman" w:cs="Arial"/>
          <w:b/>
          <w:sz w:val="24"/>
          <w:szCs w:val="24"/>
        </w:rPr>
        <w:t>athématiques</w:t>
      </w:r>
      <w:r w:rsidR="004527CA" w:rsidRPr="0084629F">
        <w:rPr>
          <w:rFonts w:eastAsia="Times New Roman" w:cs="Arial"/>
          <w:b/>
          <w:sz w:val="24"/>
          <w:szCs w:val="24"/>
        </w:rPr>
        <w:t xml:space="preserve"> </w:t>
      </w:r>
      <w:r w:rsidR="004527CA" w:rsidRPr="0084629F">
        <w:rPr>
          <w:rFonts w:eastAsia="Times New Roman" w:cs="Arial"/>
          <w:b/>
          <w:sz w:val="20"/>
          <w:szCs w:val="20"/>
        </w:rPr>
        <w:t>50 points</w:t>
      </w:r>
    </w:p>
    <w:p w14:paraId="52BBA484" w14:textId="77777777" w:rsidR="00B65054" w:rsidRPr="0084629F" w:rsidRDefault="008B2B15" w:rsidP="0084629F">
      <w:pPr>
        <w:jc w:val="center"/>
        <w:rPr>
          <w:b/>
          <w:snapToGrid w:val="0"/>
          <w:sz w:val="24"/>
          <w:szCs w:val="24"/>
          <w:u w:val="single"/>
        </w:rPr>
      </w:pPr>
      <w:r w:rsidRPr="0084629F">
        <w:rPr>
          <w:b/>
          <w:snapToGrid w:val="0"/>
          <w:sz w:val="24"/>
          <w:szCs w:val="24"/>
        </w:rPr>
        <w:t>Mai</w:t>
      </w:r>
      <w:r w:rsidR="00832C9F" w:rsidRPr="0084629F">
        <w:rPr>
          <w:b/>
          <w:snapToGrid w:val="0"/>
          <w:sz w:val="24"/>
          <w:szCs w:val="24"/>
        </w:rPr>
        <w:t xml:space="preserve"> 2017 - </w:t>
      </w:r>
      <w:r w:rsidR="00B65054" w:rsidRPr="0084629F">
        <w:rPr>
          <w:b/>
          <w:snapToGrid w:val="0"/>
          <w:sz w:val="24"/>
          <w:szCs w:val="24"/>
        </w:rPr>
        <w:t xml:space="preserve">Durée : </w:t>
      </w:r>
      <w:r w:rsidR="003B56BD" w:rsidRPr="0084629F">
        <w:rPr>
          <w:b/>
          <w:snapToGrid w:val="0"/>
          <w:sz w:val="24"/>
          <w:szCs w:val="24"/>
        </w:rPr>
        <w:t>2h00</w:t>
      </w:r>
    </w:p>
    <w:p w14:paraId="03A341EF" w14:textId="77777777" w:rsidR="00B65054" w:rsidRPr="0084629F" w:rsidRDefault="00B65054" w:rsidP="0084629F">
      <w:pPr>
        <w:pStyle w:val="Corpsdetexte2"/>
        <w:ind w:right="566"/>
        <w:jc w:val="center"/>
        <w:rPr>
          <w:rFonts w:ascii="Verdana" w:hAnsi="Verdana"/>
          <w:i/>
          <w:sz w:val="16"/>
          <w:szCs w:val="16"/>
        </w:rPr>
      </w:pPr>
    </w:p>
    <w:p w14:paraId="29252978" w14:textId="77777777" w:rsidR="00B65054" w:rsidRPr="00C9123E" w:rsidRDefault="00B65054" w:rsidP="0084629F">
      <w:pPr>
        <w:pStyle w:val="Corpsdetexte2"/>
        <w:ind w:left="426" w:right="566"/>
        <w:jc w:val="center"/>
        <w:rPr>
          <w:rFonts w:ascii="Verdana" w:hAnsi="Verdana"/>
          <w:i/>
          <w:sz w:val="16"/>
          <w:szCs w:val="16"/>
        </w:rPr>
      </w:pPr>
      <w:r w:rsidRPr="00C9123E">
        <w:rPr>
          <w:rFonts w:ascii="Verdana" w:hAnsi="Verdana"/>
          <w:i/>
          <w:sz w:val="16"/>
          <w:szCs w:val="16"/>
        </w:rPr>
        <w:t>L’usage d’instrument de calcul, en particulier d’une calculatrice de poche – éventuellement programmable et alphanumérique – à fonctionnement autonome, non imprimante, est autorisé conformément à la circulaire n°86-228 du 28 juillet 1986 publiée au B.O. n°34 du 2 octobre 1986.</w:t>
      </w:r>
    </w:p>
    <w:p w14:paraId="11B4AA8D" w14:textId="77777777" w:rsidR="00B65054" w:rsidRPr="0084629F" w:rsidRDefault="00B65054" w:rsidP="0084629F">
      <w:pPr>
        <w:ind w:left="426" w:right="133" w:hanging="142"/>
        <w:jc w:val="center"/>
        <w:rPr>
          <w:b/>
          <w:snapToGrid w:val="0"/>
          <w:sz w:val="18"/>
          <w:szCs w:val="18"/>
        </w:rPr>
      </w:pPr>
    </w:p>
    <w:p w14:paraId="5AFFA169" w14:textId="2B42BFD6" w:rsidR="00692E21" w:rsidRPr="009664F8" w:rsidRDefault="00B65054" w:rsidP="009664F8">
      <w:pPr>
        <w:ind w:left="142" w:right="133" w:hanging="142"/>
        <w:jc w:val="center"/>
        <w:rPr>
          <w:color w:val="000000"/>
          <w:sz w:val="18"/>
          <w:szCs w:val="18"/>
        </w:rPr>
      </w:pPr>
      <w:r w:rsidRPr="009664F8">
        <w:rPr>
          <w:b/>
          <w:sz w:val="18"/>
          <w:szCs w:val="18"/>
        </w:rPr>
        <w:t xml:space="preserve">La présentation, la clarté du raisonnement, la rigueur de la rédaction seront des critères pris en compte </w:t>
      </w:r>
      <w:r w:rsidR="003B56BD" w:rsidRPr="009664F8">
        <w:rPr>
          <w:b/>
          <w:sz w:val="18"/>
          <w:szCs w:val="18"/>
        </w:rPr>
        <w:t xml:space="preserve">pour 5 points </w:t>
      </w:r>
      <w:r w:rsidRPr="009664F8">
        <w:rPr>
          <w:b/>
          <w:sz w:val="18"/>
          <w:szCs w:val="18"/>
        </w:rPr>
        <w:t>dans la note attribuée à cette épreuve.</w:t>
      </w:r>
      <w:r w:rsidR="00202AF9" w:rsidRPr="009664F8">
        <w:rPr>
          <w:b/>
          <w:sz w:val="18"/>
          <w:szCs w:val="18"/>
        </w:rPr>
        <w:t xml:space="preserve"> Les démarches engagées, même non abouties, seront ainsi prises en compte </w:t>
      </w:r>
      <w:r w:rsidR="003B56BD" w:rsidRPr="009664F8">
        <w:rPr>
          <w:b/>
          <w:sz w:val="18"/>
          <w:szCs w:val="18"/>
        </w:rPr>
        <w:t>dans</w:t>
      </w:r>
      <w:r w:rsidR="00202AF9" w:rsidRPr="009664F8">
        <w:rPr>
          <w:b/>
          <w:sz w:val="18"/>
          <w:szCs w:val="18"/>
        </w:rPr>
        <w:t xml:space="preserve"> la notation.</w:t>
      </w:r>
    </w:p>
    <w:p w14:paraId="1BE03035" w14:textId="77777777" w:rsidR="00692E21" w:rsidRPr="0084629F" w:rsidRDefault="00692E21" w:rsidP="0084629F">
      <w:pPr>
        <w:ind w:left="142" w:right="133" w:hanging="142"/>
        <w:rPr>
          <w:color w:val="000000"/>
          <w:sz w:val="20"/>
          <w:szCs w:val="20"/>
        </w:rPr>
      </w:pPr>
    </w:p>
    <w:p w14:paraId="02A62CC9" w14:textId="6403C456" w:rsidR="00B65054" w:rsidRPr="0084629F" w:rsidRDefault="004527CA" w:rsidP="0084629F">
      <w:pPr>
        <w:ind w:left="142" w:right="133" w:hanging="142"/>
        <w:jc w:val="center"/>
        <w:rPr>
          <w:color w:val="000000"/>
          <w:sz w:val="20"/>
          <w:szCs w:val="20"/>
        </w:rPr>
      </w:pPr>
      <w:r w:rsidRPr="0084629F">
        <w:rPr>
          <w:color w:val="000000"/>
          <w:sz w:val="20"/>
          <w:szCs w:val="20"/>
        </w:rPr>
        <w:t xml:space="preserve">L’énoncé doit être remis avec la copie et comporte </w:t>
      </w:r>
      <w:r w:rsidR="009664F8">
        <w:rPr>
          <w:color w:val="000000"/>
          <w:sz w:val="20"/>
          <w:szCs w:val="20"/>
        </w:rPr>
        <w:t>4</w:t>
      </w:r>
      <w:r w:rsidRPr="0084629F">
        <w:rPr>
          <w:color w:val="000000"/>
          <w:sz w:val="20"/>
          <w:szCs w:val="20"/>
        </w:rPr>
        <w:t xml:space="preserve"> Pages.</w:t>
      </w:r>
    </w:p>
    <w:p w14:paraId="3C10D218" w14:textId="77777777" w:rsidR="00B65054" w:rsidRPr="0084629F" w:rsidRDefault="00B65054" w:rsidP="0084629F">
      <w:pPr>
        <w:ind w:left="142" w:right="219"/>
        <w:jc w:val="center"/>
        <w:rPr>
          <w:b/>
          <w:sz w:val="16"/>
          <w:szCs w:val="16"/>
        </w:rPr>
      </w:pPr>
    </w:p>
    <w:p w14:paraId="6C58A99A" w14:textId="77777777" w:rsidR="00354CB5" w:rsidRDefault="00354CB5" w:rsidP="0084629F">
      <w:pPr>
        <w:rPr>
          <w:b/>
          <w:color w:val="000000"/>
          <w:sz w:val="28"/>
          <w:szCs w:val="24"/>
        </w:rPr>
      </w:pPr>
    </w:p>
    <w:p w14:paraId="393BC7B8" w14:textId="77777777" w:rsidR="00A07836" w:rsidRDefault="00A07836" w:rsidP="0084629F">
      <w:pPr>
        <w:rPr>
          <w:b/>
          <w:color w:val="000000"/>
          <w:sz w:val="28"/>
          <w:szCs w:val="24"/>
        </w:rPr>
      </w:pPr>
    </w:p>
    <w:p w14:paraId="6CEC8EAA" w14:textId="77777777" w:rsidR="00C87BF0" w:rsidRPr="0084629F" w:rsidRDefault="00C87BF0" w:rsidP="0084629F">
      <w:pPr>
        <w:rPr>
          <w:b/>
          <w:color w:val="000000"/>
          <w:sz w:val="28"/>
          <w:szCs w:val="24"/>
        </w:rPr>
      </w:pPr>
    </w:p>
    <w:p w14:paraId="206F6359" w14:textId="2BD03354" w:rsidR="00354CB5" w:rsidRPr="0084629F" w:rsidRDefault="00354CB5" w:rsidP="0084629F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</w:t>
      </w:r>
      <w:r w:rsidR="00E509B7" w:rsidRPr="0084629F">
        <w:rPr>
          <w:b/>
          <w:color w:val="000000"/>
          <w:sz w:val="20"/>
          <w:szCs w:val="20"/>
        </w:rPr>
        <w:t>1</w:t>
      </w:r>
      <w:r w:rsidRPr="0084629F">
        <w:rPr>
          <w:b/>
          <w:color w:val="000000"/>
          <w:sz w:val="20"/>
          <w:szCs w:val="20"/>
        </w:rPr>
        <w:t xml:space="preserve">  </w:t>
      </w:r>
      <w:proofErr w:type="gramStart"/>
      <w:r w:rsidRPr="0084629F">
        <w:rPr>
          <w:b/>
          <w:color w:val="000000"/>
          <w:sz w:val="20"/>
          <w:szCs w:val="20"/>
        </w:rPr>
        <w:t xml:space="preserve">( </w:t>
      </w:r>
      <w:r w:rsidR="00EA26BB">
        <w:rPr>
          <w:b/>
          <w:color w:val="000000"/>
          <w:sz w:val="20"/>
          <w:szCs w:val="20"/>
        </w:rPr>
        <w:t>5,5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6C42FE1C" w14:textId="77777777" w:rsidR="00354CB5" w:rsidRPr="0084629F" w:rsidRDefault="00354CB5" w:rsidP="0084629F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611B5B86" w14:textId="3D03823E" w:rsidR="00D907A4" w:rsidRPr="0084629F" w:rsidRDefault="00D907A4" w:rsidP="0084629F">
      <w:pPr>
        <w:rPr>
          <w:rFonts w:eastAsiaTheme="minorHAnsi"/>
          <w:sz w:val="20"/>
          <w:szCs w:val="20"/>
        </w:rPr>
      </w:pPr>
      <w:r w:rsidRPr="0084629F">
        <w:rPr>
          <w:rFonts w:eastAsiaTheme="minorHAnsi"/>
          <w:sz w:val="20"/>
          <w:szCs w:val="20"/>
        </w:rPr>
        <w:t>Un panneau mural a pour dimensions 240 cm et 360 cm. On souhaite le recouvrir avec des carreaux de forme carr</w:t>
      </w:r>
      <w:r w:rsidR="001A698D">
        <w:rPr>
          <w:rFonts w:eastAsiaTheme="minorHAnsi"/>
          <w:sz w:val="20"/>
          <w:szCs w:val="20"/>
        </w:rPr>
        <w:t>é</w:t>
      </w:r>
      <w:r w:rsidRPr="0084629F">
        <w:rPr>
          <w:rFonts w:eastAsiaTheme="minorHAnsi"/>
          <w:sz w:val="20"/>
          <w:szCs w:val="20"/>
        </w:rPr>
        <w:t>e, tous de m</w:t>
      </w:r>
      <w:r w:rsidR="001A698D">
        <w:rPr>
          <w:rFonts w:eastAsiaTheme="minorHAnsi"/>
          <w:sz w:val="20"/>
          <w:szCs w:val="20"/>
        </w:rPr>
        <w:t>ê</w:t>
      </w:r>
      <w:r w:rsidRPr="0084629F">
        <w:rPr>
          <w:rFonts w:eastAsiaTheme="minorHAnsi"/>
          <w:sz w:val="20"/>
          <w:szCs w:val="20"/>
        </w:rPr>
        <w:t>me taille, pos</w:t>
      </w:r>
      <w:r w:rsidR="00A07836">
        <w:rPr>
          <w:rFonts w:eastAsiaTheme="minorHAnsi"/>
          <w:sz w:val="20"/>
          <w:szCs w:val="20"/>
        </w:rPr>
        <w:t>é</w:t>
      </w:r>
      <w:r w:rsidRPr="0084629F">
        <w:rPr>
          <w:rFonts w:eastAsiaTheme="minorHAnsi"/>
          <w:sz w:val="20"/>
          <w:szCs w:val="20"/>
        </w:rPr>
        <w:t xml:space="preserve">s bord à bord sans jointure. </w:t>
      </w:r>
    </w:p>
    <w:p w14:paraId="71931E7C" w14:textId="6AB5A340" w:rsidR="00D907A4" w:rsidRPr="00A07836" w:rsidRDefault="00D907A4" w:rsidP="0084629F">
      <w:pPr>
        <w:rPr>
          <w:rFonts w:eastAsiaTheme="minorHAnsi"/>
          <w:sz w:val="20"/>
          <w:szCs w:val="20"/>
        </w:rPr>
      </w:pPr>
      <w:r w:rsidRPr="00A07836">
        <w:rPr>
          <w:rFonts w:eastAsiaTheme="minorHAnsi"/>
          <w:b/>
          <w:bCs/>
          <w:sz w:val="20"/>
          <w:szCs w:val="20"/>
        </w:rPr>
        <w:t xml:space="preserve">1. </w:t>
      </w:r>
      <w:r w:rsidRPr="00A07836">
        <w:rPr>
          <w:rFonts w:eastAsiaTheme="minorHAnsi"/>
          <w:sz w:val="20"/>
          <w:szCs w:val="20"/>
        </w:rPr>
        <w:t>Peut-on utiliser des carreaux de : 10 cm de c</w:t>
      </w:r>
      <w:r w:rsidR="00A07836" w:rsidRPr="00A07836">
        <w:rPr>
          <w:rFonts w:eastAsiaTheme="minorHAnsi"/>
          <w:sz w:val="20"/>
          <w:szCs w:val="20"/>
        </w:rPr>
        <w:t>ô</w:t>
      </w:r>
      <w:r w:rsidRPr="00A07836">
        <w:rPr>
          <w:rFonts w:eastAsiaTheme="minorHAnsi"/>
          <w:sz w:val="20"/>
          <w:szCs w:val="20"/>
        </w:rPr>
        <w:t xml:space="preserve">té ? 14 cm de </w:t>
      </w:r>
      <w:r w:rsidR="00A07836" w:rsidRPr="00A07836">
        <w:rPr>
          <w:rFonts w:eastAsiaTheme="minorHAnsi"/>
          <w:sz w:val="20"/>
          <w:szCs w:val="20"/>
        </w:rPr>
        <w:t>côté</w:t>
      </w:r>
      <w:r w:rsidRPr="00A07836">
        <w:rPr>
          <w:rFonts w:eastAsiaTheme="minorHAnsi"/>
          <w:sz w:val="20"/>
          <w:szCs w:val="20"/>
        </w:rPr>
        <w:t xml:space="preserve"> ? 18 cm de </w:t>
      </w:r>
      <w:r w:rsidR="00A07836" w:rsidRPr="00A07836">
        <w:rPr>
          <w:rFonts w:eastAsiaTheme="minorHAnsi"/>
          <w:sz w:val="20"/>
          <w:szCs w:val="20"/>
        </w:rPr>
        <w:t>côté</w:t>
      </w:r>
      <w:r w:rsidRPr="00A07836">
        <w:rPr>
          <w:rFonts w:eastAsiaTheme="minorHAnsi"/>
          <w:sz w:val="20"/>
          <w:szCs w:val="20"/>
        </w:rPr>
        <w:t xml:space="preserve"> ? </w:t>
      </w:r>
      <w:r w:rsidR="0084629F" w:rsidRPr="00A07836">
        <w:rPr>
          <w:rFonts w:eastAsiaTheme="minorHAnsi"/>
          <w:sz w:val="20"/>
          <w:szCs w:val="20"/>
        </w:rPr>
        <w:t>Justifier.</w:t>
      </w:r>
    </w:p>
    <w:p w14:paraId="34057016" w14:textId="77777777" w:rsidR="00D907A4" w:rsidRPr="00A07836" w:rsidRDefault="00D907A4" w:rsidP="0084629F">
      <w:pPr>
        <w:rPr>
          <w:rFonts w:eastAsiaTheme="minorHAnsi"/>
          <w:sz w:val="20"/>
          <w:szCs w:val="20"/>
        </w:rPr>
      </w:pPr>
      <w:r w:rsidRPr="00A07836">
        <w:rPr>
          <w:rFonts w:eastAsiaTheme="minorHAnsi"/>
          <w:b/>
          <w:bCs/>
          <w:sz w:val="20"/>
          <w:szCs w:val="20"/>
        </w:rPr>
        <w:t xml:space="preserve">2. </w:t>
      </w:r>
      <w:r w:rsidRPr="00A07836">
        <w:rPr>
          <w:rFonts w:eastAsiaTheme="minorHAnsi"/>
          <w:sz w:val="20"/>
          <w:szCs w:val="20"/>
        </w:rPr>
        <w:t xml:space="preserve">Quelles sont toutes les tailles possibles de carreaux comprises entre 10 et 20 cm ? </w:t>
      </w:r>
      <w:r w:rsidR="0084629F" w:rsidRPr="00A07836">
        <w:rPr>
          <w:rFonts w:eastAsiaTheme="minorHAnsi"/>
          <w:sz w:val="20"/>
          <w:szCs w:val="20"/>
        </w:rPr>
        <w:t>Justifier.</w:t>
      </w:r>
    </w:p>
    <w:p w14:paraId="4FA9CB57" w14:textId="105C1FC7" w:rsidR="0084629F" w:rsidRPr="00A07836" w:rsidRDefault="00D907A4" w:rsidP="0084629F">
      <w:pPr>
        <w:rPr>
          <w:rFonts w:eastAsiaTheme="minorHAnsi"/>
          <w:sz w:val="20"/>
          <w:szCs w:val="20"/>
        </w:rPr>
      </w:pPr>
      <w:r w:rsidRPr="00A07836">
        <w:rPr>
          <w:rFonts w:eastAsiaTheme="minorHAnsi"/>
          <w:b/>
          <w:bCs/>
          <w:sz w:val="20"/>
          <w:szCs w:val="20"/>
        </w:rPr>
        <w:t xml:space="preserve">3. </w:t>
      </w:r>
      <w:r w:rsidRPr="00A07836">
        <w:rPr>
          <w:rFonts w:eastAsiaTheme="minorHAnsi"/>
          <w:sz w:val="20"/>
          <w:szCs w:val="20"/>
        </w:rPr>
        <w:t>On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choisit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des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carreaux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de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15cm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de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="00A07836" w:rsidRPr="00A07836">
        <w:rPr>
          <w:rFonts w:eastAsiaTheme="minorHAnsi"/>
          <w:sz w:val="20"/>
          <w:szCs w:val="20"/>
        </w:rPr>
        <w:t>côté</w:t>
      </w:r>
      <w:r w:rsidRPr="00A07836">
        <w:rPr>
          <w:rFonts w:eastAsiaTheme="minorHAnsi"/>
          <w:sz w:val="20"/>
          <w:szCs w:val="20"/>
        </w:rPr>
        <w:t>.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On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pose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une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rang</w:t>
      </w:r>
      <w:r w:rsidR="00A07836" w:rsidRPr="00A07836">
        <w:rPr>
          <w:rFonts w:eastAsiaTheme="minorHAnsi"/>
          <w:sz w:val="20"/>
          <w:szCs w:val="20"/>
        </w:rPr>
        <w:t>é</w:t>
      </w:r>
      <w:r w:rsidRPr="00A07836">
        <w:rPr>
          <w:rFonts w:eastAsiaTheme="minorHAnsi"/>
          <w:sz w:val="20"/>
          <w:szCs w:val="20"/>
        </w:rPr>
        <w:t>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de</w:t>
      </w:r>
      <w:r w:rsidR="0084629F" w:rsidRPr="00A07836">
        <w:rPr>
          <w:rFonts w:eastAsiaTheme="minorHAnsi"/>
          <w:sz w:val="20"/>
          <w:szCs w:val="20"/>
        </w:rPr>
        <w:t xml:space="preserve"> </w:t>
      </w:r>
      <w:r w:rsidRPr="00A07836">
        <w:rPr>
          <w:rFonts w:eastAsiaTheme="minorHAnsi"/>
          <w:sz w:val="20"/>
          <w:szCs w:val="20"/>
        </w:rPr>
        <w:t>carreaux bleus sur le pourtour e</w:t>
      </w:r>
      <w:r w:rsidR="0084629F" w:rsidRPr="00A07836">
        <w:rPr>
          <w:rFonts w:eastAsiaTheme="minorHAnsi"/>
          <w:sz w:val="20"/>
          <w:szCs w:val="20"/>
        </w:rPr>
        <w:t xml:space="preserve">t des carreaux blancs ailleurs. Trouver le nombre </w:t>
      </w:r>
      <w:r w:rsidRPr="00A07836">
        <w:rPr>
          <w:rFonts w:eastAsiaTheme="minorHAnsi"/>
          <w:sz w:val="20"/>
          <w:szCs w:val="20"/>
        </w:rPr>
        <w:t>de carreaux bleus</w:t>
      </w:r>
      <w:r w:rsidR="0084629F" w:rsidRPr="00A07836">
        <w:rPr>
          <w:rFonts w:eastAsiaTheme="minorHAnsi"/>
          <w:sz w:val="20"/>
          <w:szCs w:val="20"/>
        </w:rPr>
        <w:t xml:space="preserve"> et blancs.</w:t>
      </w:r>
    </w:p>
    <w:p w14:paraId="3FEAB028" w14:textId="77777777" w:rsidR="00354CB5" w:rsidRPr="0084629F" w:rsidRDefault="00354CB5" w:rsidP="0084629F">
      <w:pPr>
        <w:rPr>
          <w:rFonts w:eastAsia="Times New Roman" w:cs="Arial"/>
          <w:sz w:val="20"/>
          <w:szCs w:val="20"/>
        </w:rPr>
      </w:pPr>
    </w:p>
    <w:p w14:paraId="2974C96C" w14:textId="77777777" w:rsidR="00185214" w:rsidRDefault="00185214" w:rsidP="00185214"/>
    <w:p w14:paraId="005FF461" w14:textId="2F38DC69" w:rsidR="00185214" w:rsidRPr="0084629F" w:rsidRDefault="00185214" w:rsidP="00185214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2  </w:t>
      </w:r>
      <w:proofErr w:type="gramStart"/>
      <w:r w:rsidRPr="0084629F">
        <w:rPr>
          <w:b/>
          <w:color w:val="000000"/>
          <w:sz w:val="20"/>
          <w:szCs w:val="20"/>
        </w:rPr>
        <w:t xml:space="preserve">( </w:t>
      </w:r>
      <w:r w:rsidR="00892633">
        <w:rPr>
          <w:b/>
          <w:color w:val="000000"/>
          <w:sz w:val="20"/>
          <w:szCs w:val="20"/>
        </w:rPr>
        <w:t>6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7C2ECCEE" w14:textId="77777777" w:rsidR="00185214" w:rsidRPr="00185214" w:rsidRDefault="00185214" w:rsidP="00185214">
      <w:pPr>
        <w:rPr>
          <w:sz w:val="20"/>
          <w:szCs w:val="20"/>
        </w:rPr>
      </w:pPr>
      <w:r w:rsidRPr="00185214"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 wp14:anchorId="253D1710" wp14:editId="33AA7E2E">
            <wp:simplePos x="0" y="0"/>
            <wp:positionH relativeFrom="column">
              <wp:posOffset>4585970</wp:posOffset>
            </wp:positionH>
            <wp:positionV relativeFrom="paragraph">
              <wp:posOffset>149860</wp:posOffset>
            </wp:positionV>
            <wp:extent cx="2115185" cy="1581785"/>
            <wp:effectExtent l="19050" t="0" r="0" b="0"/>
            <wp:wrapTight wrapText="bothSides">
              <wp:wrapPolygon edited="0">
                <wp:start x="-195" y="0"/>
                <wp:lineTo x="-195" y="21331"/>
                <wp:lineTo x="21594" y="21331"/>
                <wp:lineTo x="21594" y="0"/>
                <wp:lineTo x="-195" y="0"/>
              </wp:wrapPolygon>
            </wp:wrapTight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78C04C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sz w:val="20"/>
          <w:szCs w:val="20"/>
        </w:rPr>
        <w:t>Le jeu de fléchettes consiste à lancer 3 fléchettes sur une cible. La position des fléchettes sur la cible détermine le nombre de points obtenus. Le centre de la cible est installé à 1,73 m du sol. Les pieds du joueur ne doivent pas s’approcher à moins de 2,37 m lorsqu’il lance les fléchettes. Pour cela, un dispositif électronique est installé. Il mesure l’angle, calcule automatiquement la distance du joueur au mur et sonne si la distance n’est pas réglementaire.</w:t>
      </w:r>
    </w:p>
    <w:p w14:paraId="7575F2CE" w14:textId="77777777" w:rsidR="00185214" w:rsidRDefault="00185214" w:rsidP="00185214">
      <w:pPr>
        <w:widowControl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48F0C8D0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b/>
          <w:bCs/>
          <w:sz w:val="20"/>
          <w:szCs w:val="20"/>
        </w:rPr>
        <w:t xml:space="preserve">1. </w:t>
      </w:r>
      <w:r w:rsidRPr="00185214">
        <w:rPr>
          <w:sz w:val="20"/>
          <w:szCs w:val="20"/>
        </w:rPr>
        <w:t>Un joueur s’apprête à lancer une fléchette. La droite passant par le centre de la cible et son pied fait un angle de 36,1° avec le sol. Le mur est perpendiculaire au sol.</w:t>
      </w:r>
    </w:p>
    <w:p w14:paraId="5854B6B1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sz w:val="20"/>
          <w:szCs w:val="20"/>
        </w:rPr>
        <w:t>Est-ce que la sonnerie va se déclencher ? Justifier la réponse.</w:t>
      </w:r>
    </w:p>
    <w:p w14:paraId="44F18A0E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014A0831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b/>
          <w:sz w:val="20"/>
          <w:szCs w:val="20"/>
        </w:rPr>
        <w:t>2.</w:t>
      </w:r>
      <w:r w:rsidRPr="00185214">
        <w:rPr>
          <w:sz w:val="20"/>
          <w:szCs w:val="20"/>
        </w:rPr>
        <w:t xml:space="preserve"> On a relevé dans le tableau ci-dessous les points obtenus par Rémi et Nadia lors de sept parties de fléchettes. Le résultat de Nadia lors la partie 6 a été </w:t>
      </w:r>
      <w:r>
        <w:rPr>
          <w:sz w:val="20"/>
          <w:szCs w:val="20"/>
        </w:rPr>
        <w:t>é</w:t>
      </w:r>
      <w:r w:rsidRPr="00185214">
        <w:rPr>
          <w:sz w:val="20"/>
          <w:szCs w:val="20"/>
        </w:rPr>
        <w:t>gar</w:t>
      </w:r>
      <w:r>
        <w:rPr>
          <w:sz w:val="20"/>
          <w:szCs w:val="20"/>
        </w:rPr>
        <w:t>é</w:t>
      </w:r>
      <w:r w:rsidRPr="00185214">
        <w:rPr>
          <w:sz w:val="20"/>
          <w:szCs w:val="20"/>
        </w:rPr>
        <w:t>.</w:t>
      </w:r>
    </w:p>
    <w:p w14:paraId="1028EFC2" w14:textId="77777777" w:rsidR="00185214" w:rsidRPr="00A07836" w:rsidRDefault="00185214" w:rsidP="00185214">
      <w:pPr>
        <w:widowControl w:val="0"/>
        <w:autoSpaceDE w:val="0"/>
        <w:autoSpaceDN w:val="0"/>
        <w:adjustRightInd w:val="0"/>
        <w:rPr>
          <w:sz w:val="12"/>
          <w:szCs w:val="12"/>
        </w:rPr>
      </w:pPr>
    </w:p>
    <w:p w14:paraId="0D82A28C" w14:textId="0CE2E746" w:rsidR="00185214" w:rsidRPr="00185214" w:rsidRDefault="00D11497" w:rsidP="001852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BFA2F60" wp14:editId="09012B33">
            <wp:extent cx="4253865" cy="621665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9542" w14:textId="77777777" w:rsidR="00185214" w:rsidRPr="00A07836" w:rsidRDefault="00185214" w:rsidP="00185214">
      <w:pPr>
        <w:widowControl w:val="0"/>
        <w:autoSpaceDE w:val="0"/>
        <w:autoSpaceDN w:val="0"/>
        <w:adjustRightInd w:val="0"/>
        <w:rPr>
          <w:b/>
          <w:bCs/>
          <w:sz w:val="12"/>
          <w:szCs w:val="12"/>
        </w:rPr>
      </w:pPr>
    </w:p>
    <w:p w14:paraId="6344F69A" w14:textId="77777777" w:rsidR="00185214" w:rsidRP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b/>
          <w:bCs/>
          <w:sz w:val="20"/>
          <w:szCs w:val="20"/>
        </w:rPr>
        <w:t xml:space="preserve">a. </w:t>
      </w:r>
      <w:r w:rsidRPr="00185214">
        <w:rPr>
          <w:sz w:val="20"/>
          <w:szCs w:val="20"/>
        </w:rPr>
        <w:t>Calculer le nombre moyen de points obtenus par Rémi.</w:t>
      </w:r>
    </w:p>
    <w:p w14:paraId="67B57092" w14:textId="77777777" w:rsidR="00185214" w:rsidRDefault="00185214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185214">
        <w:rPr>
          <w:b/>
          <w:bCs/>
          <w:sz w:val="20"/>
          <w:szCs w:val="20"/>
        </w:rPr>
        <w:t xml:space="preserve">b. </w:t>
      </w:r>
      <w:r w:rsidRPr="00185214">
        <w:rPr>
          <w:sz w:val="20"/>
          <w:szCs w:val="20"/>
        </w:rPr>
        <w:t>Sachant que Nadia a obtenu en moyenne 51 points par partie, calculer le nombre de points qu’elle a obtenus à la 6eme partie.</w:t>
      </w:r>
    </w:p>
    <w:p w14:paraId="12E0279B" w14:textId="77777777" w:rsidR="00AC45D7" w:rsidRDefault="00AC45D7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903E5D6" w14:textId="77777777" w:rsidR="0036379F" w:rsidRDefault="0036379F" w:rsidP="00185214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A29F895" w14:textId="3C5C3123" w:rsidR="00C87BF0" w:rsidRPr="00AC45D7" w:rsidRDefault="0036379F" w:rsidP="00AC45D7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D11E0D">
        <w:rPr>
          <w:sz w:val="16"/>
          <w:szCs w:val="16"/>
        </w:rPr>
        <w:t>Page 1</w:t>
      </w:r>
    </w:p>
    <w:p w14:paraId="47324A77" w14:textId="77777777" w:rsidR="00C87BF0" w:rsidRPr="0084629F" w:rsidRDefault="00C87BF0" w:rsidP="0084629F">
      <w:pPr>
        <w:rPr>
          <w:rFonts w:eastAsia="Times New Roman"/>
          <w:sz w:val="20"/>
          <w:szCs w:val="20"/>
        </w:rPr>
      </w:pPr>
    </w:p>
    <w:p w14:paraId="36544AB7" w14:textId="121D25B0" w:rsidR="00D82BD9" w:rsidRPr="0084629F" w:rsidRDefault="00D82BD9" w:rsidP="0084629F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lastRenderedPageBreak/>
        <w:t xml:space="preserve">Exercice 3  </w:t>
      </w:r>
      <w:r w:rsidR="0077696B" w:rsidRPr="0084629F">
        <w:rPr>
          <w:b/>
          <w:color w:val="000000"/>
          <w:sz w:val="20"/>
          <w:szCs w:val="20"/>
        </w:rPr>
        <w:t>(</w:t>
      </w:r>
      <w:r w:rsidR="00C87BF0">
        <w:rPr>
          <w:b/>
          <w:color w:val="000000"/>
          <w:sz w:val="20"/>
          <w:szCs w:val="20"/>
        </w:rPr>
        <w:t>7,5</w:t>
      </w:r>
      <w:r w:rsidRPr="0084629F">
        <w:rPr>
          <w:b/>
          <w:color w:val="000000"/>
          <w:sz w:val="20"/>
          <w:szCs w:val="20"/>
        </w:rPr>
        <w:t xml:space="preserve"> points)</w:t>
      </w:r>
    </w:p>
    <w:p w14:paraId="5AC31523" w14:textId="77777777" w:rsidR="00D82BD9" w:rsidRPr="00C21B2B" w:rsidRDefault="00D82BD9" w:rsidP="0084629F">
      <w:pPr>
        <w:rPr>
          <w:sz w:val="18"/>
          <w:szCs w:val="18"/>
        </w:rPr>
      </w:pPr>
    </w:p>
    <w:p w14:paraId="090EC492" w14:textId="3E998367" w:rsidR="00E12C75" w:rsidRPr="00C21B2B" w:rsidRDefault="00E12C75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18"/>
          <w:szCs w:val="18"/>
          <w:lang w:eastAsia="en-US"/>
        </w:rPr>
      </w:pPr>
      <w:r w:rsidRPr="00C21B2B">
        <w:rPr>
          <w:rFonts w:eastAsiaTheme="minorHAnsi" w:cs="Times"/>
          <w:i/>
          <w:iCs/>
          <w:sz w:val="18"/>
          <w:szCs w:val="18"/>
          <w:lang w:eastAsia="en-US"/>
        </w:rPr>
        <w:t xml:space="preserve">Dans ce questionnaire à choix multiple, pour chaque question, une seule proposition est exacte. Pour chacune des questions, écrire le numéro de la question et recopier la bonne réponse. </w:t>
      </w:r>
      <w:r w:rsidR="00CD38A5" w:rsidRPr="00C21B2B">
        <w:rPr>
          <w:rFonts w:eastAsiaTheme="minorHAnsi" w:cs="Times"/>
          <w:i/>
          <w:iCs/>
          <w:sz w:val="18"/>
          <w:szCs w:val="18"/>
          <w:lang w:eastAsia="en-US"/>
        </w:rPr>
        <w:t xml:space="preserve">Une justification </w:t>
      </w:r>
      <w:r w:rsidRPr="00C21B2B">
        <w:rPr>
          <w:rFonts w:eastAsiaTheme="minorHAnsi" w:cs="Times"/>
          <w:i/>
          <w:iCs/>
          <w:sz w:val="18"/>
          <w:szCs w:val="18"/>
          <w:lang w:eastAsia="en-US"/>
        </w:rPr>
        <w:t>est attendue. Une réponse correcte rapporte</w:t>
      </w:r>
      <w:r w:rsidR="00CD38A5" w:rsidRPr="00C21B2B">
        <w:rPr>
          <w:rFonts w:eastAsiaTheme="minorHAnsi" w:cs="Times"/>
          <w:i/>
          <w:iCs/>
          <w:sz w:val="18"/>
          <w:szCs w:val="18"/>
          <w:lang w:eastAsia="en-US"/>
        </w:rPr>
        <w:t xml:space="preserve"> 0,5 point et sa justification 1 point</w:t>
      </w:r>
      <w:r w:rsidRPr="00C21B2B">
        <w:rPr>
          <w:rFonts w:eastAsiaTheme="minorHAnsi" w:cs="Times"/>
          <w:i/>
          <w:iCs/>
          <w:sz w:val="18"/>
          <w:szCs w:val="18"/>
          <w:lang w:eastAsia="en-US"/>
        </w:rPr>
        <w:t>.</w:t>
      </w:r>
    </w:p>
    <w:p w14:paraId="1697DB40" w14:textId="77777777" w:rsidR="00E12C75" w:rsidRPr="00C21B2B" w:rsidRDefault="00E12C75" w:rsidP="0084629F">
      <w:pPr>
        <w:rPr>
          <w:sz w:val="18"/>
          <w:szCs w:val="18"/>
        </w:rPr>
      </w:pPr>
    </w:p>
    <w:tbl>
      <w:tblPr>
        <w:tblStyle w:val="Grille"/>
        <w:tblW w:w="10357" w:type="dxa"/>
        <w:tblInd w:w="108" w:type="dxa"/>
        <w:tblLook w:val="04A0" w:firstRow="1" w:lastRow="0" w:firstColumn="1" w:lastColumn="0" w:noHBand="0" w:noVBand="1"/>
      </w:tblPr>
      <w:tblGrid>
        <w:gridCol w:w="426"/>
        <w:gridCol w:w="4252"/>
        <w:gridCol w:w="1969"/>
        <w:gridCol w:w="1885"/>
        <w:gridCol w:w="1825"/>
      </w:tblGrid>
      <w:tr w:rsidR="00F12408" w:rsidRPr="0084629F" w14:paraId="4421BFDD" w14:textId="77777777" w:rsidTr="00C87BF0">
        <w:tc>
          <w:tcPr>
            <w:tcW w:w="426" w:type="dxa"/>
          </w:tcPr>
          <w:p w14:paraId="5AC2E14B" w14:textId="77777777" w:rsidR="00F12408" w:rsidRPr="00F12408" w:rsidRDefault="00F7158E" w:rsidP="00C87BF0">
            <w:pPr>
              <w:ind w:left="-108" w:firstLine="108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N°</w:t>
            </w:r>
          </w:p>
        </w:tc>
        <w:tc>
          <w:tcPr>
            <w:tcW w:w="4252" w:type="dxa"/>
          </w:tcPr>
          <w:p w14:paraId="0149D92F" w14:textId="77777777" w:rsidR="00F12408" w:rsidRPr="00F12408" w:rsidRDefault="00F7158E" w:rsidP="00F12408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Question</w:t>
            </w:r>
          </w:p>
        </w:tc>
        <w:tc>
          <w:tcPr>
            <w:tcW w:w="1969" w:type="dxa"/>
          </w:tcPr>
          <w:p w14:paraId="091D98E0" w14:textId="77777777" w:rsidR="00F12408" w:rsidRPr="0084629F" w:rsidRDefault="00F12408" w:rsidP="00F12408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A</w:t>
            </w:r>
          </w:p>
        </w:tc>
        <w:tc>
          <w:tcPr>
            <w:tcW w:w="1885" w:type="dxa"/>
          </w:tcPr>
          <w:p w14:paraId="4F7E70B7" w14:textId="77777777" w:rsidR="00F12408" w:rsidRPr="0084629F" w:rsidRDefault="00F12408" w:rsidP="00F12408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B</w:t>
            </w:r>
          </w:p>
        </w:tc>
        <w:tc>
          <w:tcPr>
            <w:tcW w:w="1825" w:type="dxa"/>
          </w:tcPr>
          <w:p w14:paraId="40B6E952" w14:textId="77777777" w:rsidR="00F12408" w:rsidRPr="0084629F" w:rsidRDefault="00F12408" w:rsidP="00F12408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C</w:t>
            </w:r>
          </w:p>
        </w:tc>
      </w:tr>
      <w:tr w:rsidR="00F12408" w:rsidRPr="002C4593" w14:paraId="0D515DA4" w14:textId="77777777" w:rsidTr="00C87BF0">
        <w:tc>
          <w:tcPr>
            <w:tcW w:w="426" w:type="dxa"/>
          </w:tcPr>
          <w:p w14:paraId="5DCA494A" w14:textId="77777777" w:rsidR="00F12408" w:rsidRPr="002C4593" w:rsidRDefault="00F12408" w:rsidP="00C87BF0">
            <w:pPr>
              <w:ind w:left="-108" w:firstLine="108"/>
              <w:rPr>
                <w:rFonts w:eastAsia="Times New Roman" w:cs="Arial"/>
                <w:b/>
              </w:rPr>
            </w:pPr>
            <w:r w:rsidRPr="002C4593">
              <w:rPr>
                <w:rFonts w:eastAsia="Times New Roman" w:cs="Arial"/>
                <w:b/>
              </w:rPr>
              <w:t>1</w:t>
            </w:r>
          </w:p>
        </w:tc>
        <w:tc>
          <w:tcPr>
            <w:tcW w:w="4252" w:type="dxa"/>
          </w:tcPr>
          <w:p w14:paraId="346A8B14" w14:textId="297A32FC" w:rsidR="00F12408" w:rsidRPr="002C4593" w:rsidRDefault="00B174E4" w:rsidP="00FE2691">
            <w:pPr>
              <w:rPr>
                <w:rFonts w:eastAsia="Times New Roman" w:cs="Arial"/>
                <w:b/>
                <w:sz w:val="20"/>
                <w:szCs w:val="20"/>
              </w:rPr>
            </w:pPr>
            <w:proofErr w:type="gramStart"/>
            <w:r>
              <w:rPr>
                <w:rFonts w:eastAsia="Times New Roman" w:cs="Arial"/>
                <w:sz w:val="32"/>
                <w:szCs w:val="32"/>
                <w:lang w:eastAsia="en-US"/>
              </w:rPr>
              <w:t xml:space="preserve">( </w:t>
            </w:r>
            <w:proofErr w:type="gramEnd"/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7</m:t>
                  </m:r>
                </m:den>
              </m:f>
            </m:oMath>
            <w:r w:rsidR="001D60AD"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="00660083">
              <w:rPr>
                <w:rFonts w:eastAsia="Times New Roman" w:cs="Arial"/>
                <w:sz w:val="20"/>
                <w:szCs w:val="20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7</m:t>
                  </m:r>
                </m:den>
              </m:f>
            </m:oMath>
            <w:r w:rsidR="001D60AD"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="00660083">
              <w:rPr>
                <w:rFonts w:eastAsiaTheme="minorHAnsi" w:cs="Times"/>
                <w:sz w:val="32"/>
                <w:szCs w:val="32"/>
                <w:lang w:eastAsia="en-US"/>
              </w:rPr>
              <w:t>)</w:t>
            </w:r>
            <w:r w:rsidR="00FE2691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="005221A3" w:rsidRPr="00FE2691">
              <w:rPr>
                <w:rFonts w:eastAsiaTheme="minorHAnsi" w:cs="Times"/>
                <w:position w:val="-4"/>
                <w:sz w:val="32"/>
                <w:szCs w:val="32"/>
                <w:lang w:eastAsia="en-US"/>
              </w:rPr>
              <w:object w:dxaOrig="180" w:dyaOrig="180" w14:anchorId="2F256B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1pt;height:10.5pt" o:ole="" o:preferrelative="f">
                  <v:imagedata r:id="rId11" o:title=""/>
                  <o:lock v:ext="edit" aspectratio="f"/>
                </v:shape>
                <o:OLEObject Type="Embed" ProgID="Equation.3" ShapeID="_x0000_i1025" DrawAspect="Content" ObjectID="_1429855180" r:id="rId12"/>
              </w:object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5</m:t>
                  </m:r>
                </m:den>
              </m:f>
            </m:oMath>
            <w:r w:rsidR="001D60AD"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="00B774D2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969" w:type="dxa"/>
          </w:tcPr>
          <w:p w14:paraId="76664705" w14:textId="2FF23F6C" w:rsidR="00F12408" w:rsidRPr="004237A6" w:rsidRDefault="00D11497" w:rsidP="004237A6">
            <w:pPr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Times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885" w:type="dxa"/>
          </w:tcPr>
          <w:p w14:paraId="4CBF72F7" w14:textId="7B77EBBC" w:rsidR="00F12408" w:rsidRPr="004237A6" w:rsidRDefault="00D11497" w:rsidP="004237A6">
            <w:pPr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Times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825" w:type="dxa"/>
          </w:tcPr>
          <w:p w14:paraId="67AA5A26" w14:textId="429B7728" w:rsidR="00F12408" w:rsidRPr="004237A6" w:rsidRDefault="00D11497" w:rsidP="004237A6">
            <w:pPr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Times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cs="Times"/>
                        <w:sz w:val="24"/>
                        <w:szCs w:val="24"/>
                        <w:lang w:eastAsia="en-US"/>
                      </w:rPr>
                      <m:t>7</m:t>
                    </m:r>
                  </m:den>
                </m:f>
              </m:oMath>
            </m:oMathPara>
          </w:p>
        </w:tc>
      </w:tr>
      <w:tr w:rsidR="00F12408" w:rsidRPr="002C4593" w14:paraId="7991E54E" w14:textId="77777777" w:rsidTr="00C87BF0">
        <w:tc>
          <w:tcPr>
            <w:tcW w:w="426" w:type="dxa"/>
          </w:tcPr>
          <w:p w14:paraId="05821D65" w14:textId="77777777" w:rsidR="00F12408" w:rsidRPr="002C4593" w:rsidRDefault="00F12408" w:rsidP="00C87BF0">
            <w:pPr>
              <w:widowControl w:val="0"/>
              <w:autoSpaceDE w:val="0"/>
              <w:autoSpaceDN w:val="0"/>
              <w:adjustRightInd w:val="0"/>
              <w:ind w:left="-108" w:firstLine="108"/>
              <w:rPr>
                <w:rFonts w:eastAsiaTheme="minorHAnsi" w:cs="Times"/>
                <w:b/>
                <w:bCs/>
                <w:lang w:eastAsia="en-US"/>
              </w:rPr>
            </w:pPr>
            <w:r w:rsidRPr="002C4593">
              <w:rPr>
                <w:rFonts w:eastAsiaTheme="minorHAnsi" w:cs="Times"/>
                <w:b/>
                <w:bCs/>
                <w:lang w:eastAsia="en-US"/>
              </w:rPr>
              <w:t>2</w:t>
            </w:r>
          </w:p>
        </w:tc>
        <w:tc>
          <w:tcPr>
            <w:tcW w:w="4252" w:type="dxa"/>
          </w:tcPr>
          <w:p w14:paraId="6BAE63BC" w14:textId="77777777" w:rsidR="00F12408" w:rsidRPr="002C4593" w:rsidRDefault="00F12408" w:rsidP="002C4593">
            <w:pPr>
              <w:widowControl w:val="0"/>
              <w:autoSpaceDE w:val="0"/>
              <w:autoSpaceDN w:val="0"/>
              <w:adjustRightInd w:val="0"/>
              <w:rPr>
                <w:rFonts w:eastAsiaTheme="minorHAnsi" w:cs="Times"/>
                <w:sz w:val="20"/>
                <w:szCs w:val="20"/>
                <w:lang w:eastAsia="en-US"/>
              </w:rPr>
            </w:pP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 xml:space="preserve">La médiane de la série de valeurs : </w:t>
            </w:r>
          </w:p>
          <w:p w14:paraId="1C351E68" w14:textId="77777777" w:rsidR="00F12408" w:rsidRPr="002C4593" w:rsidRDefault="00F12408" w:rsidP="002C4593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7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8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8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12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12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14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15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15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;</w:t>
            </w:r>
            <w:r w:rsidR="009D3E7E">
              <w:rPr>
                <w:rFonts w:eastAsiaTheme="minorHAnsi" w:cs="Times"/>
                <w:sz w:val="20"/>
                <w:szCs w:val="20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969" w:type="dxa"/>
          </w:tcPr>
          <w:p w14:paraId="3CDC400B" w14:textId="77777777" w:rsidR="00F12408" w:rsidRPr="009D3E7E" w:rsidRDefault="00F12408" w:rsidP="009D3E7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eastAsiaTheme="minorHAnsi" w:cs="Times"/>
                <w:bCs/>
                <w:sz w:val="18"/>
                <w:szCs w:val="18"/>
                <w:lang w:eastAsia="en-US"/>
              </w:rPr>
            </w:pPr>
            <w:r w:rsidRPr="009D3E7E">
              <w:rPr>
                <w:rFonts w:eastAsiaTheme="minorHAnsi" w:cs="Times"/>
                <w:bCs/>
                <w:sz w:val="18"/>
                <w:szCs w:val="18"/>
                <w:lang w:eastAsia="en-US"/>
              </w:rPr>
              <w:t xml:space="preserve">est supérieure à la moyenne </w:t>
            </w:r>
          </w:p>
        </w:tc>
        <w:tc>
          <w:tcPr>
            <w:tcW w:w="1885" w:type="dxa"/>
          </w:tcPr>
          <w:p w14:paraId="6891ABAD" w14:textId="77777777" w:rsidR="00F12408" w:rsidRPr="009D3E7E" w:rsidRDefault="00F12408" w:rsidP="009D3E7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eastAsiaTheme="minorHAnsi" w:cs="Times"/>
                <w:bCs/>
                <w:sz w:val="18"/>
                <w:szCs w:val="18"/>
                <w:lang w:eastAsia="en-US"/>
              </w:rPr>
            </w:pPr>
            <w:r w:rsidRPr="009D3E7E">
              <w:rPr>
                <w:rFonts w:eastAsiaTheme="minorHAnsi" w:cs="Times"/>
                <w:bCs/>
                <w:sz w:val="18"/>
                <w:szCs w:val="18"/>
                <w:lang w:eastAsia="en-US"/>
              </w:rPr>
              <w:t xml:space="preserve">est inférieure à la moyenne </w:t>
            </w:r>
          </w:p>
        </w:tc>
        <w:tc>
          <w:tcPr>
            <w:tcW w:w="1825" w:type="dxa"/>
          </w:tcPr>
          <w:p w14:paraId="37740934" w14:textId="77777777" w:rsidR="00F12408" w:rsidRPr="009D3E7E" w:rsidRDefault="00F12408" w:rsidP="009D3E7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</w:rPr>
            </w:pPr>
            <w:r w:rsidRPr="009D3E7E">
              <w:rPr>
                <w:rFonts w:eastAsiaTheme="minorHAnsi" w:cs="Times"/>
                <w:bCs/>
                <w:sz w:val="18"/>
                <w:szCs w:val="18"/>
                <w:lang w:eastAsia="en-US"/>
              </w:rPr>
              <w:t xml:space="preserve">est égale à la moyenne </w:t>
            </w:r>
          </w:p>
        </w:tc>
      </w:tr>
      <w:tr w:rsidR="00F12408" w:rsidRPr="002C4593" w14:paraId="29E9CA04" w14:textId="77777777" w:rsidTr="00C87BF0">
        <w:tc>
          <w:tcPr>
            <w:tcW w:w="426" w:type="dxa"/>
          </w:tcPr>
          <w:p w14:paraId="6D16E43C" w14:textId="77777777" w:rsidR="00F12408" w:rsidRPr="002C4593" w:rsidRDefault="00F12408" w:rsidP="00C87BF0">
            <w:pPr>
              <w:widowControl w:val="0"/>
              <w:autoSpaceDE w:val="0"/>
              <w:autoSpaceDN w:val="0"/>
              <w:adjustRightInd w:val="0"/>
              <w:ind w:left="-108" w:firstLine="108"/>
              <w:rPr>
                <w:rFonts w:eastAsiaTheme="minorHAnsi" w:cs="Times"/>
                <w:b/>
                <w:bCs/>
                <w:lang w:eastAsia="en-US"/>
              </w:rPr>
            </w:pPr>
            <w:r w:rsidRPr="002C4593">
              <w:rPr>
                <w:rFonts w:eastAsiaTheme="minorHAnsi" w:cs="Times"/>
                <w:b/>
                <w:bCs/>
                <w:lang w:eastAsia="en-US"/>
              </w:rPr>
              <w:t>3</w:t>
            </w:r>
          </w:p>
        </w:tc>
        <w:tc>
          <w:tcPr>
            <w:tcW w:w="4252" w:type="dxa"/>
          </w:tcPr>
          <w:p w14:paraId="223EB83A" w14:textId="77777777" w:rsidR="00F12408" w:rsidRPr="002C4593" w:rsidRDefault="00F12408" w:rsidP="002C4593">
            <w:pPr>
              <w:widowControl w:val="0"/>
              <w:autoSpaceDE w:val="0"/>
              <w:autoSpaceDN w:val="0"/>
              <w:adjustRightInd w:val="0"/>
              <w:rPr>
                <w:rFonts w:eastAsiaTheme="minorHAnsi" w:cs="Times"/>
                <w:sz w:val="20"/>
                <w:szCs w:val="20"/>
                <w:lang w:eastAsia="en-US"/>
              </w:rPr>
            </w:pP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Dans une classe de 30 élèves, les</w:t>
            </w:r>
            <w:r w:rsidRPr="002C4593">
              <w:rPr>
                <w:rFonts w:eastAsiaTheme="minorHAnsi" w:cs="Times"/>
                <w:sz w:val="24"/>
                <w:szCs w:val="24"/>
                <w:lang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3</m:t>
                  </m:r>
                </m:den>
              </m:f>
            </m:oMath>
            <w:r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Pr="002C4593">
              <w:rPr>
                <w:rFonts w:eastAsiaTheme="minorHAnsi" w:cs="Times"/>
                <w:sz w:val="20"/>
                <w:szCs w:val="20"/>
                <w:lang w:eastAsia="en-US"/>
              </w:rPr>
              <w:t>des élèves viennent en bus. Combien d’élèves ne viennent pas en bus ?</w:t>
            </w:r>
          </w:p>
        </w:tc>
        <w:tc>
          <w:tcPr>
            <w:tcW w:w="1969" w:type="dxa"/>
          </w:tcPr>
          <w:p w14:paraId="5B2E483C" w14:textId="77777777" w:rsidR="009D3E7E" w:rsidRDefault="009D3E7E" w:rsidP="009D3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 w:cs="Times"/>
                <w:sz w:val="24"/>
                <w:szCs w:val="24"/>
                <w:lang w:eastAsia="en-US"/>
              </w:rPr>
            </w:pPr>
          </w:p>
          <w:p w14:paraId="1996045C" w14:textId="77777777" w:rsidR="00F12408" w:rsidRPr="002C4593" w:rsidRDefault="00D11497" w:rsidP="009D3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3</m:t>
                  </m:r>
                </m:den>
              </m:f>
            </m:oMath>
            <w:r w:rsidR="00F12408"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="00F12408" w:rsidRPr="002C4593">
              <w:rPr>
                <w:rFonts w:eastAsia="Times New Roman" w:cs="Arial"/>
                <w:sz w:val="20"/>
                <w:szCs w:val="20"/>
              </w:rPr>
              <w:t>x 30</w:t>
            </w:r>
          </w:p>
        </w:tc>
        <w:tc>
          <w:tcPr>
            <w:tcW w:w="1885" w:type="dxa"/>
          </w:tcPr>
          <w:p w14:paraId="2B31F9BE" w14:textId="77777777" w:rsidR="009D3E7E" w:rsidRDefault="009D3E7E" w:rsidP="009D3E7E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3746A9F8" w14:textId="77777777" w:rsidR="00F12408" w:rsidRPr="009D3E7E" w:rsidRDefault="009D3E7E" w:rsidP="009D3E7E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9D3E7E">
              <w:rPr>
                <w:rFonts w:eastAsia="Times New Roman" w:cs="Arial"/>
                <w:sz w:val="20"/>
                <w:szCs w:val="20"/>
              </w:rPr>
              <w:t>1</w:t>
            </w:r>
            <w:r w:rsidRPr="009D3E7E">
              <w:rPr>
                <w:rFonts w:eastAsia="Times New Roman" w:cs="Arial"/>
                <w:b/>
                <w:sz w:val="20"/>
                <w:szCs w:val="20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3</m:t>
                  </m:r>
                </m:den>
              </m:f>
            </m:oMath>
            <w:r w:rsidRPr="009D3E7E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Pr="009D3E7E">
              <w:rPr>
                <w:rFonts w:eastAsia="Times New Roman" w:cs="Arial"/>
                <w:sz w:val="20"/>
                <w:szCs w:val="20"/>
              </w:rPr>
              <w:t xml:space="preserve"> x 30</w:t>
            </w:r>
          </w:p>
        </w:tc>
        <w:tc>
          <w:tcPr>
            <w:tcW w:w="1825" w:type="dxa"/>
          </w:tcPr>
          <w:p w14:paraId="2CF34E8F" w14:textId="77777777" w:rsidR="009D3E7E" w:rsidRDefault="009D3E7E" w:rsidP="009D3E7E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0D199806" w14:textId="77777777" w:rsidR="00F12408" w:rsidRPr="002C4593" w:rsidRDefault="00F12408" w:rsidP="009D3E7E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C4593">
              <w:rPr>
                <w:rFonts w:eastAsia="Times New Roman" w:cs="Arial"/>
                <w:sz w:val="20"/>
                <w:szCs w:val="20"/>
              </w:rPr>
              <w:t>(1</w:t>
            </w:r>
            <w:r w:rsidRPr="009D3E7E">
              <w:rPr>
                <w:rFonts w:eastAsia="Times New Roman" w:cs="Arial"/>
                <w:b/>
                <w:sz w:val="20"/>
                <w:szCs w:val="20"/>
              </w:rPr>
              <w:t>-</w:t>
            </w:r>
            <w:r w:rsidRPr="002C4593">
              <w:rPr>
                <w:rFonts w:eastAsiaTheme="minorHAnsi" w:cs="Times"/>
                <w:sz w:val="24"/>
                <w:szCs w:val="24"/>
                <w:lang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cs="Times"/>
                      <w:sz w:val="32"/>
                      <w:szCs w:val="32"/>
                      <w:lang w:eastAsia="en-US"/>
                    </w:rPr>
                    <m:t>3</m:t>
                  </m:r>
                </m:den>
              </m:f>
            </m:oMath>
            <w:r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  <w:r w:rsidRPr="002C4593">
              <w:rPr>
                <w:rFonts w:eastAsia="Times New Roman" w:cs="Arial"/>
                <w:sz w:val="20"/>
                <w:szCs w:val="20"/>
              </w:rPr>
              <w:t>) x 30</w:t>
            </w:r>
          </w:p>
        </w:tc>
      </w:tr>
      <w:tr w:rsidR="00F12408" w:rsidRPr="002C4593" w14:paraId="586A0913" w14:textId="77777777" w:rsidTr="00C87BF0">
        <w:tc>
          <w:tcPr>
            <w:tcW w:w="426" w:type="dxa"/>
          </w:tcPr>
          <w:p w14:paraId="08F7B8E6" w14:textId="77777777" w:rsidR="00F12408" w:rsidRPr="002C4593" w:rsidRDefault="00F12408" w:rsidP="00C87BF0">
            <w:pPr>
              <w:ind w:left="-108" w:firstLine="108"/>
              <w:rPr>
                <w:rFonts w:eastAsia="Times New Roman" w:cs="Arial"/>
                <w:b/>
              </w:rPr>
            </w:pPr>
            <w:r w:rsidRPr="002C4593">
              <w:rPr>
                <w:rFonts w:eastAsiaTheme="minorHAnsi" w:cs="Times"/>
                <w:b/>
                <w:bCs/>
                <w:lang w:eastAsia="en-US"/>
              </w:rPr>
              <w:t>4</w:t>
            </w:r>
          </w:p>
        </w:tc>
        <w:tc>
          <w:tcPr>
            <w:tcW w:w="4252" w:type="dxa"/>
          </w:tcPr>
          <w:p w14:paraId="227D00EF" w14:textId="77777777" w:rsidR="00F12408" w:rsidRPr="002C4593" w:rsidRDefault="00F622C2" w:rsidP="002C4593">
            <w:pPr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cs="Tahoma"/>
                <w:color w:val="000000"/>
                <w:position w:val="-24"/>
              </w:rPr>
              <w:object w:dxaOrig="1100" w:dyaOrig="700" w14:anchorId="07B2ABD0">
                <v:shape id="_x0000_i1026" type="#_x0000_t75" style="width:55.95pt;height:34.9pt" o:ole="">
                  <v:imagedata r:id="rId13" o:title=""/>
                </v:shape>
                <o:OLEObject Type="Embed" ProgID="Equation.3" ShapeID="_x0000_i1026" DrawAspect="Content" ObjectID="_1429855181" r:id="rId14"/>
              </w:object>
            </w:r>
            <w:r w:rsidRPr="002C4593">
              <w:rPr>
                <w:rFonts w:cs="Tahoma"/>
                <w:color w:val="000000"/>
              </w:rPr>
              <w:t>est égal à :</w:t>
            </w:r>
          </w:p>
        </w:tc>
        <w:tc>
          <w:tcPr>
            <w:tcW w:w="1969" w:type="dxa"/>
          </w:tcPr>
          <w:p w14:paraId="30999F33" w14:textId="77777777" w:rsidR="009D3E7E" w:rsidRDefault="009D3E7E" w:rsidP="002C4593">
            <w:pPr>
              <w:jc w:val="center"/>
              <w:rPr>
                <w:rFonts w:eastAsia="Times New Roman" w:cs="Tahoma"/>
              </w:rPr>
            </w:pPr>
          </w:p>
          <w:p w14:paraId="107D4138" w14:textId="77777777" w:rsidR="00F12408" w:rsidRPr="002C4593" w:rsidRDefault="00F622C2" w:rsidP="002C459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eastAsia="Times New Roman" w:cs="Tahoma"/>
              </w:rPr>
              <w:t>7</w:t>
            </w:r>
            <w:r w:rsidRPr="002C4593">
              <w:rPr>
                <w:rFonts w:eastAsia="Times New Roman" w:cs="Tahoma"/>
                <w:vertAlign w:val="superscript"/>
              </w:rPr>
              <w:t>-3</w:t>
            </w:r>
          </w:p>
        </w:tc>
        <w:tc>
          <w:tcPr>
            <w:tcW w:w="1885" w:type="dxa"/>
          </w:tcPr>
          <w:p w14:paraId="303BC515" w14:textId="77777777" w:rsidR="009D3E7E" w:rsidRDefault="009D3E7E" w:rsidP="002C4593">
            <w:pPr>
              <w:jc w:val="center"/>
              <w:rPr>
                <w:rFonts w:eastAsia="Times New Roman" w:cs="Tahoma"/>
              </w:rPr>
            </w:pPr>
          </w:p>
          <w:p w14:paraId="000471E7" w14:textId="77777777" w:rsidR="00F12408" w:rsidRPr="002C4593" w:rsidRDefault="00F622C2" w:rsidP="002C459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eastAsia="Times New Roman" w:cs="Tahoma"/>
              </w:rPr>
              <w:t>7</w:t>
            </w:r>
            <w:r w:rsidRPr="002C4593">
              <w:rPr>
                <w:rFonts w:eastAsia="Times New Roman" w:cs="Tahoma"/>
                <w:vertAlign w:val="superscript"/>
              </w:rPr>
              <w:t>-5</w:t>
            </w:r>
          </w:p>
        </w:tc>
        <w:tc>
          <w:tcPr>
            <w:tcW w:w="1825" w:type="dxa"/>
          </w:tcPr>
          <w:p w14:paraId="45925208" w14:textId="77777777" w:rsidR="009D3E7E" w:rsidRDefault="009D3E7E" w:rsidP="002C4593">
            <w:pPr>
              <w:jc w:val="center"/>
              <w:rPr>
                <w:rFonts w:eastAsia="Times New Roman" w:cs="Tahoma"/>
              </w:rPr>
            </w:pPr>
          </w:p>
          <w:p w14:paraId="1961CFB5" w14:textId="77777777" w:rsidR="00F12408" w:rsidRPr="002C4593" w:rsidRDefault="00F622C2" w:rsidP="002C459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eastAsia="Times New Roman" w:cs="Tahoma"/>
              </w:rPr>
              <w:t>7</w:t>
            </w:r>
            <w:r w:rsidRPr="002C4593">
              <w:rPr>
                <w:rFonts w:eastAsia="Times New Roman" w:cs="Tahoma"/>
                <w:vertAlign w:val="superscript"/>
              </w:rPr>
              <w:t>-2</w:t>
            </w:r>
          </w:p>
        </w:tc>
      </w:tr>
      <w:tr w:rsidR="00F12408" w:rsidRPr="002C4593" w14:paraId="482FD80F" w14:textId="77777777" w:rsidTr="00C87BF0">
        <w:tc>
          <w:tcPr>
            <w:tcW w:w="426" w:type="dxa"/>
          </w:tcPr>
          <w:p w14:paraId="76EB1230" w14:textId="77777777" w:rsidR="00F12408" w:rsidRPr="002C4593" w:rsidRDefault="00F12408" w:rsidP="00C87BF0">
            <w:pPr>
              <w:ind w:left="-108" w:firstLine="108"/>
              <w:rPr>
                <w:rFonts w:eastAsiaTheme="minorHAnsi" w:cs="Times"/>
                <w:b/>
                <w:bCs/>
                <w:lang w:eastAsia="en-US"/>
              </w:rPr>
            </w:pPr>
            <w:r w:rsidRPr="002C4593">
              <w:rPr>
                <w:rFonts w:eastAsiaTheme="minorHAnsi" w:cs="Times"/>
                <w:b/>
                <w:bCs/>
                <w:lang w:eastAsia="en-US"/>
              </w:rPr>
              <w:t>5</w:t>
            </w:r>
          </w:p>
        </w:tc>
        <w:tc>
          <w:tcPr>
            <w:tcW w:w="4252" w:type="dxa"/>
          </w:tcPr>
          <w:p w14:paraId="3325B80B" w14:textId="77777777" w:rsidR="002C4593" w:rsidRDefault="002C4593" w:rsidP="009D3E7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BatangChe"/>
                <w:sz w:val="18"/>
                <w:szCs w:val="18"/>
              </w:rPr>
            </w:pPr>
            <w:r w:rsidRPr="002C4593">
              <w:rPr>
                <w:rFonts w:eastAsia="BatangChe"/>
                <w:sz w:val="18"/>
                <w:szCs w:val="18"/>
              </w:rPr>
              <w:t xml:space="preserve">On considère qu’une canette contient 330 </w:t>
            </w:r>
            <w:proofErr w:type="spellStart"/>
            <w:r w:rsidRPr="002C4593">
              <w:rPr>
                <w:rFonts w:eastAsia="BatangChe"/>
                <w:sz w:val="18"/>
                <w:szCs w:val="18"/>
              </w:rPr>
              <w:t>mL</w:t>
            </w:r>
            <w:proofErr w:type="spellEnd"/>
            <w:r w:rsidRPr="002C4593">
              <w:rPr>
                <w:rFonts w:eastAsia="BatangChe"/>
                <w:sz w:val="18"/>
                <w:szCs w:val="18"/>
              </w:rPr>
              <w:t xml:space="preserve"> de bière et que le degré d’alcool est de 5 °, c’est-à-dire 0,05. La formule suivante permet de calculer le taux d’alcool dans le sang (en g/L) :</w:t>
            </w:r>
          </w:p>
          <w:p w14:paraId="49125A88" w14:textId="77777777" w:rsidR="009D3E7E" w:rsidRPr="009D3E7E" w:rsidRDefault="009D3E7E" w:rsidP="009D3E7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BatangChe"/>
                <w:sz w:val="4"/>
                <w:szCs w:val="4"/>
              </w:rPr>
            </w:pPr>
          </w:p>
          <w:p w14:paraId="6027F9C2" w14:textId="6DA5F28F" w:rsidR="002C4593" w:rsidRPr="002C4593" w:rsidRDefault="002C4593" w:rsidP="002C4593">
            <w:pPr>
              <w:widowControl w:val="0"/>
              <w:autoSpaceDE w:val="0"/>
              <w:autoSpaceDN w:val="0"/>
              <w:adjustRightInd w:val="0"/>
              <w:rPr>
                <w:rFonts w:eastAsia="BatangChe"/>
                <w:sz w:val="18"/>
                <w:szCs w:val="18"/>
              </w:rPr>
            </w:pPr>
            <w:r w:rsidRPr="002C4593">
              <w:rPr>
                <w:rFonts w:eastAsia="BatangChe"/>
                <w:sz w:val="18"/>
                <w:szCs w:val="18"/>
              </w:rPr>
              <w:t>Taux=</w:t>
            </w:r>
            <m:oMath>
              <m:f>
                <m:fPr>
                  <m:ctrlPr>
                    <w:rPr>
                      <w:rFonts w:ascii="Cambria Math" w:eastAsiaTheme="minorHAnsi" w:hAnsi="Cambria Math" w:cs="Times"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BatangChe" w:hAnsi="Cambria Math"/>
                      <w:sz w:val="20"/>
                      <w:szCs w:val="20"/>
                    </w:rPr>
                    <m:t>quantité de liquide bu × 0,05 × 0,8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BatangChe" w:hAnsi="Cambria Math"/>
                      <w:sz w:val="20"/>
                      <w:szCs w:val="20"/>
                    </w:rPr>
                    <m:t>masse × 0,7</m:t>
                  </m:r>
                </m:den>
              </m:f>
            </m:oMath>
            <w:r w:rsidR="0002155A" w:rsidRPr="002C4593">
              <w:rPr>
                <w:rFonts w:eastAsiaTheme="minorHAnsi" w:cs="Times"/>
                <w:sz w:val="32"/>
                <w:szCs w:val="32"/>
                <w:lang w:eastAsia="en-US"/>
              </w:rPr>
              <w:t xml:space="preserve"> </w:t>
            </w:r>
          </w:p>
          <w:p w14:paraId="78A565F5" w14:textId="77777777" w:rsidR="009D3E7E" w:rsidRPr="009D3E7E" w:rsidRDefault="009D3E7E" w:rsidP="002C459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BatangChe"/>
                <w:spacing w:val="-1"/>
                <w:sz w:val="4"/>
                <w:szCs w:val="4"/>
              </w:rPr>
            </w:pPr>
          </w:p>
          <w:p w14:paraId="7C456A13" w14:textId="77777777" w:rsidR="002C4593" w:rsidRDefault="002C4593" w:rsidP="002C459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BatangChe"/>
                <w:spacing w:val="27"/>
                <w:sz w:val="14"/>
                <w:szCs w:val="14"/>
              </w:rPr>
            </w:pPr>
            <w:r w:rsidRPr="002C4593">
              <w:rPr>
                <w:rFonts w:eastAsia="BatangChe"/>
                <w:spacing w:val="-1"/>
                <w:sz w:val="14"/>
                <w:szCs w:val="14"/>
              </w:rPr>
              <w:t>L</w:t>
            </w:r>
            <w:r w:rsidRPr="002C4593">
              <w:rPr>
                <w:rFonts w:eastAsia="BatangChe"/>
                <w:sz w:val="14"/>
                <w:szCs w:val="14"/>
              </w:rPr>
              <w:t>a quantité</w:t>
            </w:r>
            <w:r w:rsidRPr="002C4593">
              <w:rPr>
                <w:rFonts w:eastAsia="BatangChe"/>
                <w:spacing w:val="-4"/>
                <w:w w:val="118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spacing w:val="1"/>
                <w:sz w:val="14"/>
                <w:szCs w:val="14"/>
              </w:rPr>
              <w:t>d</w:t>
            </w:r>
            <w:r w:rsidRPr="002C4593">
              <w:rPr>
                <w:rFonts w:eastAsia="BatangChe"/>
                <w:sz w:val="14"/>
                <w:szCs w:val="14"/>
              </w:rPr>
              <w:t>e</w:t>
            </w:r>
            <w:r w:rsidRPr="002C4593">
              <w:rPr>
                <w:rFonts w:eastAsia="BatangChe"/>
                <w:spacing w:val="32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li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q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ui</w:t>
            </w:r>
            <w:r w:rsidRPr="002C4593">
              <w:rPr>
                <w:rFonts w:eastAsia="BatangChe"/>
                <w:spacing w:val="1"/>
                <w:w w:val="115"/>
                <w:sz w:val="14"/>
                <w:szCs w:val="14"/>
              </w:rPr>
              <w:t>d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 xml:space="preserve">e </w:t>
            </w:r>
            <w:r w:rsidRPr="002C4593">
              <w:rPr>
                <w:rFonts w:eastAsia="BatangChe"/>
                <w:spacing w:val="1"/>
                <w:sz w:val="14"/>
                <w:szCs w:val="14"/>
              </w:rPr>
              <w:t>b</w:t>
            </w:r>
            <w:r w:rsidRPr="002C4593">
              <w:rPr>
                <w:rFonts w:eastAsia="BatangChe"/>
                <w:sz w:val="14"/>
                <w:szCs w:val="14"/>
              </w:rPr>
              <w:t>u</w:t>
            </w:r>
            <w:r w:rsidRPr="002C4593">
              <w:rPr>
                <w:rFonts w:eastAsia="BatangChe"/>
                <w:spacing w:val="39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es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t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 xml:space="preserve"> e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x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p</w:t>
            </w:r>
            <w:r w:rsidRPr="002C4593">
              <w:rPr>
                <w:rFonts w:eastAsia="BatangChe"/>
                <w:spacing w:val="3"/>
                <w:w w:val="115"/>
                <w:sz w:val="14"/>
                <w:szCs w:val="14"/>
              </w:rPr>
              <w:t>r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imé</w:t>
            </w:r>
            <w:r>
              <w:rPr>
                <w:rFonts w:eastAsia="BatangChe"/>
                <w:w w:val="115"/>
                <w:sz w:val="14"/>
                <w:szCs w:val="14"/>
              </w:rPr>
              <w:t>e en</w:t>
            </w:r>
            <w:r w:rsidRPr="002C4593">
              <w:rPr>
                <w:rFonts w:eastAsia="BatangChe"/>
                <w:spacing w:val="-2"/>
                <w:sz w:val="14"/>
                <w:szCs w:val="14"/>
              </w:rPr>
              <w:t xml:space="preserve"> </w:t>
            </w:r>
            <w:proofErr w:type="spellStart"/>
            <w:r w:rsidRPr="002C4593">
              <w:rPr>
                <w:rFonts w:eastAsia="BatangChe"/>
                <w:spacing w:val="-1"/>
                <w:sz w:val="14"/>
                <w:szCs w:val="14"/>
              </w:rPr>
              <w:t>mL</w:t>
            </w:r>
            <w:proofErr w:type="spellEnd"/>
            <w:r w:rsidRPr="002C4593">
              <w:rPr>
                <w:rFonts w:eastAsia="BatangChe"/>
                <w:sz w:val="14"/>
                <w:szCs w:val="14"/>
              </w:rPr>
              <w:t>.</w:t>
            </w:r>
            <w:r w:rsidRPr="002C4593">
              <w:rPr>
                <w:rFonts w:eastAsia="BatangChe"/>
                <w:spacing w:val="27"/>
                <w:sz w:val="14"/>
                <w:szCs w:val="14"/>
              </w:rPr>
              <w:t xml:space="preserve"> </w:t>
            </w:r>
          </w:p>
          <w:p w14:paraId="0E0367B2" w14:textId="77777777" w:rsidR="002C4593" w:rsidRPr="002C4593" w:rsidRDefault="002C4593" w:rsidP="002C459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BatangChe"/>
                <w:sz w:val="14"/>
                <w:szCs w:val="14"/>
              </w:rPr>
            </w:pPr>
            <w:r w:rsidRPr="002C4593">
              <w:rPr>
                <w:rFonts w:eastAsia="BatangChe"/>
                <w:spacing w:val="-1"/>
                <w:sz w:val="14"/>
                <w:szCs w:val="14"/>
              </w:rPr>
              <w:t>L</w:t>
            </w:r>
            <w:r w:rsidRPr="002C4593">
              <w:rPr>
                <w:rFonts w:eastAsia="BatangChe"/>
                <w:sz w:val="14"/>
                <w:szCs w:val="14"/>
              </w:rPr>
              <w:t>a</w:t>
            </w:r>
            <w:r w:rsidRPr="002C4593">
              <w:rPr>
                <w:rFonts w:eastAsia="BatangChe"/>
                <w:spacing w:val="6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spacing w:val="-1"/>
                <w:sz w:val="14"/>
                <w:szCs w:val="14"/>
              </w:rPr>
              <w:t>m</w:t>
            </w:r>
            <w:r w:rsidRPr="002C4593">
              <w:rPr>
                <w:rFonts w:eastAsia="BatangChe"/>
                <w:sz w:val="14"/>
                <w:szCs w:val="14"/>
              </w:rPr>
              <w:t>a</w:t>
            </w:r>
            <w:r w:rsidRPr="002C4593">
              <w:rPr>
                <w:rFonts w:eastAsia="BatangChe"/>
                <w:spacing w:val="-1"/>
                <w:sz w:val="14"/>
                <w:szCs w:val="14"/>
              </w:rPr>
              <w:t>ss</w:t>
            </w:r>
            <w:r w:rsidRPr="002C4593">
              <w:rPr>
                <w:rFonts w:eastAsia="BatangChe"/>
                <w:sz w:val="14"/>
                <w:szCs w:val="14"/>
              </w:rPr>
              <w:t xml:space="preserve">e 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es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t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 xml:space="preserve"> e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x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p</w:t>
            </w:r>
            <w:r w:rsidRPr="002C4593">
              <w:rPr>
                <w:rFonts w:eastAsia="BatangChe"/>
                <w:spacing w:val="3"/>
                <w:w w:val="115"/>
                <w:sz w:val="14"/>
                <w:szCs w:val="14"/>
              </w:rPr>
              <w:t>r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imé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e</w:t>
            </w:r>
            <w:r w:rsidRPr="002C4593">
              <w:rPr>
                <w:rFonts w:eastAsia="BatangChe"/>
                <w:spacing w:val="-21"/>
                <w:w w:val="115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spacing w:val="-1"/>
                <w:w w:val="115"/>
                <w:sz w:val="14"/>
                <w:szCs w:val="14"/>
              </w:rPr>
              <w:t>e</w:t>
            </w:r>
            <w:r w:rsidRPr="002C4593">
              <w:rPr>
                <w:rFonts w:eastAsia="BatangChe"/>
                <w:w w:val="115"/>
                <w:sz w:val="14"/>
                <w:szCs w:val="14"/>
              </w:rPr>
              <w:t>n</w:t>
            </w:r>
            <w:r w:rsidRPr="002C4593">
              <w:rPr>
                <w:rFonts w:eastAsia="BatangChe"/>
                <w:spacing w:val="4"/>
                <w:w w:val="115"/>
                <w:sz w:val="14"/>
                <w:szCs w:val="14"/>
              </w:rPr>
              <w:t xml:space="preserve"> </w:t>
            </w:r>
            <w:r w:rsidRPr="002C4593">
              <w:rPr>
                <w:rFonts w:eastAsia="BatangChe"/>
                <w:w w:val="106"/>
                <w:sz w:val="14"/>
                <w:szCs w:val="14"/>
              </w:rPr>
              <w:t>k</w:t>
            </w:r>
            <w:r w:rsidRPr="002C4593">
              <w:rPr>
                <w:rFonts w:eastAsia="BatangChe"/>
                <w:spacing w:val="1"/>
                <w:w w:val="105"/>
                <w:sz w:val="14"/>
                <w:szCs w:val="14"/>
              </w:rPr>
              <w:t>g</w:t>
            </w:r>
            <w:r w:rsidRPr="002C4593">
              <w:rPr>
                <w:rFonts w:eastAsia="BatangChe"/>
                <w:w w:val="107"/>
                <w:sz w:val="14"/>
                <w:szCs w:val="14"/>
              </w:rPr>
              <w:t>.</w:t>
            </w:r>
          </w:p>
          <w:p w14:paraId="33ADD6D4" w14:textId="77777777" w:rsidR="002C4593" w:rsidRPr="009D3E7E" w:rsidRDefault="002C4593" w:rsidP="002C4593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rFonts w:eastAsia="BatangChe"/>
                <w:sz w:val="4"/>
                <w:szCs w:val="4"/>
              </w:rPr>
            </w:pPr>
          </w:p>
          <w:p w14:paraId="2F176194" w14:textId="77777777" w:rsidR="00F12408" w:rsidRPr="002C4593" w:rsidRDefault="002C4593" w:rsidP="002C459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"/>
              <w:rPr>
                <w:rFonts w:eastAsia="Times New Roman" w:cs="Arial"/>
                <w:b/>
                <w:sz w:val="20"/>
                <w:szCs w:val="20"/>
              </w:rPr>
            </w:pPr>
            <w:r w:rsidRPr="002C4593">
              <w:rPr>
                <w:rFonts w:eastAsia="BatangChe"/>
                <w:sz w:val="18"/>
                <w:szCs w:val="18"/>
              </w:rPr>
              <w:t xml:space="preserve">La loi française interdit à toute personne de conduire si son taux d’alcool est supérieur ou égal à 0,5 g/L. Un homme de 60 kg qui boit deux canettes de bière a-t-il le droit de conduire ? </w:t>
            </w:r>
          </w:p>
        </w:tc>
        <w:tc>
          <w:tcPr>
            <w:tcW w:w="1969" w:type="dxa"/>
          </w:tcPr>
          <w:p w14:paraId="2F072716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407332EF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1E75E0A7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2B383ABD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273236DC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4C6F535D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65DDEE86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0E147F6C" w14:textId="77777777" w:rsidR="00F12408" w:rsidRP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C4593">
              <w:rPr>
                <w:rFonts w:eastAsia="Times New Roman" w:cs="Arial"/>
                <w:sz w:val="20"/>
                <w:szCs w:val="20"/>
              </w:rPr>
              <w:t>oui</w:t>
            </w:r>
          </w:p>
        </w:tc>
        <w:tc>
          <w:tcPr>
            <w:tcW w:w="1885" w:type="dxa"/>
          </w:tcPr>
          <w:p w14:paraId="4369058F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2F07290D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40BE92FE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6A19E7BF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7EDC838B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6CAF60AE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1F1CF6B6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35317591" w14:textId="77777777" w:rsidR="00F12408" w:rsidRP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C4593">
              <w:rPr>
                <w:rFonts w:eastAsia="Times New Roman" w:cs="Arial"/>
                <w:sz w:val="20"/>
                <w:szCs w:val="20"/>
              </w:rPr>
              <w:t>non</w:t>
            </w:r>
          </w:p>
        </w:tc>
        <w:tc>
          <w:tcPr>
            <w:tcW w:w="1825" w:type="dxa"/>
          </w:tcPr>
          <w:p w14:paraId="45780029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27AAFF7C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661802AC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422B7D64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1976374D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673453DF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5D82761D" w14:textId="77777777" w:rsid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14:paraId="70FA2A26" w14:textId="77777777" w:rsidR="00F12408" w:rsidRPr="002C4593" w:rsidRDefault="002C4593" w:rsidP="002C459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C4593">
              <w:rPr>
                <w:rFonts w:eastAsia="Times New Roman" w:cs="Arial"/>
                <w:sz w:val="20"/>
                <w:szCs w:val="20"/>
              </w:rPr>
              <w:t>On ne peut pas savoir</w:t>
            </w:r>
          </w:p>
        </w:tc>
      </w:tr>
    </w:tbl>
    <w:p w14:paraId="6E8092C9" w14:textId="77777777" w:rsidR="00F622C2" w:rsidRDefault="00F622C2" w:rsidP="002C4593">
      <w:pPr>
        <w:rPr>
          <w:b/>
          <w:color w:val="000000"/>
          <w:sz w:val="20"/>
          <w:szCs w:val="20"/>
        </w:rPr>
      </w:pPr>
    </w:p>
    <w:p w14:paraId="4569C10C" w14:textId="77777777" w:rsidR="00A07836" w:rsidRPr="002C4593" w:rsidRDefault="00A07836" w:rsidP="002C4593">
      <w:pPr>
        <w:rPr>
          <w:b/>
          <w:color w:val="000000"/>
          <w:sz w:val="20"/>
          <w:szCs w:val="20"/>
        </w:rPr>
      </w:pPr>
    </w:p>
    <w:p w14:paraId="558C12F8" w14:textId="7DF9DD5A" w:rsidR="00D82BD9" w:rsidRPr="0084629F" w:rsidRDefault="00D82BD9" w:rsidP="0084629F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</w:t>
      </w:r>
      <w:r w:rsidR="00152C18">
        <w:rPr>
          <w:b/>
          <w:color w:val="000000"/>
          <w:sz w:val="20"/>
          <w:szCs w:val="20"/>
        </w:rPr>
        <w:t>4</w:t>
      </w:r>
      <w:r w:rsidRPr="0084629F">
        <w:rPr>
          <w:b/>
          <w:color w:val="000000"/>
          <w:sz w:val="20"/>
          <w:szCs w:val="20"/>
        </w:rPr>
        <w:t xml:space="preserve">  </w:t>
      </w:r>
      <w:proofErr w:type="gramStart"/>
      <w:r w:rsidRPr="0084629F">
        <w:rPr>
          <w:b/>
          <w:color w:val="000000"/>
          <w:sz w:val="20"/>
          <w:szCs w:val="20"/>
        </w:rPr>
        <w:t xml:space="preserve">( </w:t>
      </w:r>
      <w:r w:rsidR="006C61A6">
        <w:rPr>
          <w:b/>
          <w:color w:val="000000"/>
          <w:sz w:val="20"/>
          <w:szCs w:val="20"/>
        </w:rPr>
        <w:t>7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79C087EF" w14:textId="77777777" w:rsidR="00D82BD9" w:rsidRPr="0084629F" w:rsidRDefault="00D82BD9" w:rsidP="0084629F">
      <w:pPr>
        <w:rPr>
          <w:b/>
          <w:sz w:val="16"/>
          <w:szCs w:val="16"/>
        </w:rPr>
      </w:pPr>
    </w:p>
    <w:p w14:paraId="6A2BE5D7" w14:textId="77777777" w:rsidR="00D82BD9" w:rsidRPr="00C21B2B" w:rsidRDefault="00D82BD9" w:rsidP="0084629F">
      <w:pPr>
        <w:rPr>
          <w:rFonts w:eastAsia="Times New Roman" w:cs="Arial"/>
          <w:sz w:val="20"/>
          <w:szCs w:val="20"/>
        </w:rPr>
      </w:pPr>
      <w:r w:rsidRPr="00C21B2B">
        <w:rPr>
          <w:rFonts w:eastAsia="Times New Roman" w:cs="Arial"/>
          <w:sz w:val="20"/>
          <w:szCs w:val="20"/>
        </w:rPr>
        <w:t>On propose le</w:t>
      </w:r>
      <w:r w:rsidR="00152C18" w:rsidRPr="00C21B2B">
        <w:rPr>
          <w:rFonts w:eastAsia="Times New Roman" w:cs="Arial"/>
          <w:sz w:val="20"/>
          <w:szCs w:val="20"/>
        </w:rPr>
        <w:t>s deux</w:t>
      </w:r>
      <w:r w:rsidRPr="00C21B2B">
        <w:rPr>
          <w:rFonts w:eastAsia="Times New Roman" w:cs="Arial"/>
          <w:sz w:val="20"/>
          <w:szCs w:val="20"/>
        </w:rPr>
        <w:t xml:space="preserve"> programme</w:t>
      </w:r>
      <w:r w:rsidR="00152C18" w:rsidRPr="00C21B2B">
        <w:rPr>
          <w:rFonts w:eastAsia="Times New Roman" w:cs="Arial"/>
          <w:sz w:val="20"/>
          <w:szCs w:val="20"/>
        </w:rPr>
        <w:t>s</w:t>
      </w:r>
      <w:r w:rsidRPr="00C21B2B">
        <w:rPr>
          <w:rFonts w:eastAsia="Times New Roman" w:cs="Arial"/>
          <w:sz w:val="20"/>
          <w:szCs w:val="20"/>
        </w:rPr>
        <w:t xml:space="preserve"> de calcul suivant : </w:t>
      </w:r>
    </w:p>
    <w:p w14:paraId="311D596D" w14:textId="77777777" w:rsidR="00152C18" w:rsidRPr="00C21B2B" w:rsidRDefault="00152C18" w:rsidP="0084629F">
      <w:pPr>
        <w:rPr>
          <w:rFonts w:eastAsia="Times New Roman" w:cs="Arial"/>
          <w:sz w:val="10"/>
          <w:szCs w:val="10"/>
        </w:rPr>
      </w:pPr>
    </w:p>
    <w:p w14:paraId="4DFC68CA" w14:textId="1ED824F0" w:rsidR="00152C18" w:rsidRPr="00C21B2B" w:rsidRDefault="005D14A4" w:rsidP="0084629F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C7611D1" wp14:editId="6D7439BE">
                <wp:simplePos x="0" y="0"/>
                <wp:positionH relativeFrom="column">
                  <wp:posOffset>3385185</wp:posOffset>
                </wp:positionH>
                <wp:positionV relativeFrom="paragraph">
                  <wp:posOffset>53975</wp:posOffset>
                </wp:positionV>
                <wp:extent cx="2635885" cy="883285"/>
                <wp:effectExtent l="0" t="0" r="31115" b="311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B0F29" w14:textId="77777777" w:rsidR="006E5D40" w:rsidRPr="00C9123E" w:rsidRDefault="006E5D40" w:rsidP="00152C1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Programme b</w:t>
                            </w:r>
                          </w:p>
                          <w:p w14:paraId="72D17C98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Choisir un nombre </w:t>
                            </w:r>
                          </w:p>
                          <w:p w14:paraId="69A5D837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Le multiplier par 2 </w:t>
                            </w:r>
                          </w:p>
                          <w:p w14:paraId="1A649FB5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Ajouter 4 au produit obtenu  </w:t>
                            </w:r>
                          </w:p>
                          <w:p w14:paraId="214FA18C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Multiplier la somme obtenue par 2</w:t>
                            </w:r>
                          </w:p>
                          <w:p w14:paraId="06F53395" w14:textId="77777777" w:rsidR="006E5D40" w:rsidRDefault="006E5D40" w:rsidP="00152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66.55pt;margin-top:4.25pt;width:207.55pt;height:69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">
                <v:textbox>
                  <w:txbxContent>
                    <w:p w14:paraId="758B0F29" w14:textId="77777777" w:rsidR="00EE5EA1" w:rsidRPr="00C9123E" w:rsidRDefault="00EE5EA1" w:rsidP="00152C1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Programme b</w:t>
                      </w:r>
                    </w:p>
                    <w:p w14:paraId="72D17C98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1.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Choisir un nombre </w:t>
                      </w:r>
                    </w:p>
                    <w:p w14:paraId="69A5D837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2.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Le multiplier par 2 </w:t>
                      </w:r>
                    </w:p>
                    <w:p w14:paraId="1A649FB5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3.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Ajouter 4 au produit obtenu  </w:t>
                      </w:r>
                    </w:p>
                    <w:p w14:paraId="214FA18C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4.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Multiplier la somme obtenue par 2</w:t>
                      </w:r>
                    </w:p>
                    <w:p w14:paraId="06F53395" w14:textId="77777777" w:rsidR="00EE5EA1" w:rsidRDefault="00EE5EA1" w:rsidP="00152C18"/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96752B" wp14:editId="2A3C5EA7">
                <wp:simplePos x="0" y="0"/>
                <wp:positionH relativeFrom="column">
                  <wp:posOffset>440690</wp:posOffset>
                </wp:positionH>
                <wp:positionV relativeFrom="paragraph">
                  <wp:posOffset>62230</wp:posOffset>
                </wp:positionV>
                <wp:extent cx="2635885" cy="1023620"/>
                <wp:effectExtent l="0" t="0" r="31115" b="1778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915F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Programme a</w:t>
                            </w:r>
                          </w:p>
                          <w:p w14:paraId="2D7EBA96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Choisir un nombre </w:t>
                            </w:r>
                          </w:p>
                          <w:p w14:paraId="71C8D47F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Le multiplier 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par 5 </w:t>
                            </w:r>
                          </w:p>
                          <w:p w14:paraId="408CFB55" w14:textId="77777777" w:rsidR="006E5D40" w:rsidRPr="00C9123E" w:rsidRDefault="006E5D40" w:rsidP="00152C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Soustraire 2 au produit obtenu  </w:t>
                            </w:r>
                          </w:p>
                          <w:p w14:paraId="7B92B4A2" w14:textId="77777777" w:rsidR="006E5D40" w:rsidRPr="00C9123E" w:rsidRDefault="006E5D40" w:rsidP="00152C18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>Soustraire le nombre de départ</w:t>
                            </w:r>
                          </w:p>
                          <w:p w14:paraId="46289300" w14:textId="77777777" w:rsidR="006E5D40" w:rsidRPr="00C9123E" w:rsidRDefault="006E5D40" w:rsidP="00D82B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123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C912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Ajouter 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7pt;margin-top:4.9pt;width:207.55pt;height:80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">
                <v:textbox>
                  <w:txbxContent>
                    <w:p w14:paraId="32BD915F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Programme a</w:t>
                      </w:r>
                    </w:p>
                    <w:p w14:paraId="2D7EBA96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1.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Choisir un nombre </w:t>
                      </w:r>
                    </w:p>
                    <w:p w14:paraId="71C8D47F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Le multiplier 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par 5 </w:t>
                      </w:r>
                    </w:p>
                    <w:p w14:paraId="408CFB55" w14:textId="77777777" w:rsidR="00EE5EA1" w:rsidRPr="00C9123E" w:rsidRDefault="00EE5EA1" w:rsidP="00152C1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>3.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 Soustraire 2 au produit obtenu  </w:t>
                      </w:r>
                    </w:p>
                    <w:p w14:paraId="7B92B4A2" w14:textId="77777777" w:rsidR="00EE5EA1" w:rsidRPr="00C9123E" w:rsidRDefault="00EE5EA1" w:rsidP="00152C1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4. 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>Soustraire le nombre de départ</w:t>
                      </w:r>
                    </w:p>
                    <w:p w14:paraId="46289300" w14:textId="77777777" w:rsidR="00EE5EA1" w:rsidRPr="00C9123E" w:rsidRDefault="00EE5EA1" w:rsidP="00D82BD9">
                      <w:pPr>
                        <w:rPr>
                          <w:sz w:val="20"/>
                          <w:szCs w:val="20"/>
                        </w:rPr>
                      </w:pPr>
                      <w:r w:rsidRPr="00C9123E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5. </w:t>
                      </w:r>
                      <w:r w:rsidRPr="00C9123E">
                        <w:rPr>
                          <w:rFonts w:cs="Arial"/>
                          <w:sz w:val="20"/>
                          <w:szCs w:val="20"/>
                        </w:rPr>
                        <w:t xml:space="preserve">Ajouter 10 </w:t>
                      </w:r>
                    </w:p>
                  </w:txbxContent>
                </v:textbox>
              </v:shape>
            </w:pict>
          </mc:Fallback>
        </mc:AlternateContent>
      </w:r>
    </w:p>
    <w:p w14:paraId="674CDE14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0AF09729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4AE3B6F7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1CEF0EFA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1A1E6038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1A5DFE31" w14:textId="77777777" w:rsidR="00152C18" w:rsidRPr="00C21B2B" w:rsidRDefault="00152C18" w:rsidP="0084629F">
      <w:pPr>
        <w:rPr>
          <w:rFonts w:eastAsia="Times New Roman" w:cs="Arial"/>
          <w:sz w:val="20"/>
          <w:szCs w:val="20"/>
        </w:rPr>
      </w:pPr>
    </w:p>
    <w:p w14:paraId="22ED59F8" w14:textId="77777777" w:rsidR="00152C18" w:rsidRPr="00C9123E" w:rsidRDefault="00152C18" w:rsidP="00152C18">
      <w:pPr>
        <w:rPr>
          <w:rFonts w:cs="Arial"/>
          <w:bCs/>
          <w:sz w:val="4"/>
          <w:szCs w:val="4"/>
        </w:rPr>
      </w:pPr>
    </w:p>
    <w:p w14:paraId="06A15378" w14:textId="77777777" w:rsidR="00152C18" w:rsidRPr="00C21B2B" w:rsidRDefault="00152C18" w:rsidP="00152C18">
      <w:pPr>
        <w:rPr>
          <w:rFonts w:cs="Arial"/>
          <w:bCs/>
          <w:sz w:val="10"/>
          <w:szCs w:val="10"/>
        </w:rPr>
      </w:pPr>
    </w:p>
    <w:p w14:paraId="760BC3EF" w14:textId="77777777" w:rsidR="00152C18" w:rsidRPr="00C21B2B" w:rsidRDefault="00152C18" w:rsidP="00152C18">
      <w:pPr>
        <w:rPr>
          <w:rFonts w:cs="Arial"/>
          <w:sz w:val="20"/>
          <w:szCs w:val="20"/>
        </w:rPr>
      </w:pPr>
      <w:proofErr w:type="gramStart"/>
      <w:r w:rsidRPr="00C21B2B">
        <w:rPr>
          <w:rFonts w:cs="Arial"/>
          <w:b/>
          <w:sz w:val="20"/>
          <w:szCs w:val="20"/>
        </w:rPr>
        <w:t>A .</w:t>
      </w:r>
      <w:proofErr w:type="gramEnd"/>
      <w:r w:rsidRPr="00C21B2B">
        <w:rPr>
          <w:rFonts w:cs="Arial"/>
          <w:b/>
          <w:sz w:val="20"/>
          <w:szCs w:val="20"/>
        </w:rPr>
        <w:t xml:space="preserve"> </w:t>
      </w:r>
      <w:r w:rsidRPr="00C21B2B">
        <w:rPr>
          <w:rFonts w:cs="Arial"/>
          <w:sz w:val="20"/>
          <w:szCs w:val="20"/>
        </w:rPr>
        <w:t xml:space="preserve">Faire fonctionner le </w:t>
      </w:r>
      <w:r w:rsidRPr="00C21B2B">
        <w:rPr>
          <w:rFonts w:cs="Arial"/>
          <w:b/>
          <w:sz w:val="20"/>
          <w:szCs w:val="20"/>
        </w:rPr>
        <w:t>programme a</w:t>
      </w:r>
      <w:r w:rsidRPr="00C21B2B">
        <w:rPr>
          <w:rFonts w:cs="Arial"/>
          <w:sz w:val="20"/>
          <w:szCs w:val="20"/>
        </w:rPr>
        <w:t xml:space="preserve"> sur </w:t>
      </w:r>
      <w:r w:rsidR="00C21B2B" w:rsidRPr="00C21B2B">
        <w:rPr>
          <w:rFonts w:cs="Arial"/>
          <w:sz w:val="20"/>
          <w:szCs w:val="20"/>
        </w:rPr>
        <w:t>le nombre -2 et trouver le résultat.</w:t>
      </w:r>
    </w:p>
    <w:p w14:paraId="3C68A182" w14:textId="39CC0411" w:rsidR="00152C18" w:rsidRPr="00C21B2B" w:rsidRDefault="00152C18" w:rsidP="00152C18">
      <w:pPr>
        <w:rPr>
          <w:rFonts w:cs="Arial"/>
          <w:sz w:val="20"/>
          <w:szCs w:val="20"/>
        </w:rPr>
      </w:pPr>
      <w:r w:rsidRPr="00C21B2B">
        <w:rPr>
          <w:rFonts w:cs="Arial"/>
          <w:b/>
          <w:sz w:val="20"/>
          <w:szCs w:val="20"/>
        </w:rPr>
        <w:t xml:space="preserve">B. </w:t>
      </w:r>
      <w:r w:rsidR="00C21B2B" w:rsidRPr="00C21B2B">
        <w:rPr>
          <w:rFonts w:cs="Arial"/>
          <w:b/>
          <w:sz w:val="20"/>
          <w:szCs w:val="20"/>
        </w:rPr>
        <w:t xml:space="preserve"> </w:t>
      </w:r>
      <w:r w:rsidRPr="00C21B2B">
        <w:rPr>
          <w:rFonts w:cs="Arial"/>
          <w:sz w:val="20"/>
          <w:szCs w:val="20"/>
        </w:rPr>
        <w:t xml:space="preserve">Faire fonctionner le </w:t>
      </w:r>
      <w:r w:rsidRPr="00C21B2B">
        <w:rPr>
          <w:rFonts w:cs="Arial"/>
          <w:b/>
          <w:sz w:val="20"/>
          <w:szCs w:val="20"/>
        </w:rPr>
        <w:t>programme b</w:t>
      </w:r>
      <w:r w:rsidRPr="00C21B2B">
        <w:rPr>
          <w:rFonts w:cs="Arial"/>
          <w:sz w:val="20"/>
          <w:szCs w:val="20"/>
        </w:rPr>
        <w:t xml:space="preserve"> sur </w:t>
      </w:r>
      <w:r w:rsidR="00C21B2B" w:rsidRPr="00C21B2B">
        <w:rPr>
          <w:rFonts w:cs="Arial"/>
          <w:sz w:val="20"/>
          <w:szCs w:val="20"/>
        </w:rPr>
        <w:t xml:space="preserve">le nombre </w:t>
      </w:r>
      <m:oMath>
        <m:f>
          <m:fPr>
            <m:ctrlPr>
              <w:rPr>
                <w:rFonts w:ascii="Cambria Math" w:eastAsiaTheme="minorHAnsi" w:hAnsi="Cambria Math" w:cs="Times"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cs="Times"/>
                <w:sz w:val="32"/>
                <w:szCs w:val="32"/>
                <w:lang w:eastAsia="en-US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HAnsi" w:cs="Times"/>
                <w:sz w:val="32"/>
                <w:szCs w:val="32"/>
                <w:lang w:eastAsia="en-US"/>
              </w:rPr>
              <m:t>3</m:t>
            </m:r>
          </m:den>
        </m:f>
      </m:oMath>
      <w:r w:rsidR="00CF4449" w:rsidRPr="002C4593">
        <w:rPr>
          <w:rFonts w:eastAsiaTheme="minorHAnsi" w:cs="Times"/>
          <w:sz w:val="32"/>
          <w:szCs w:val="32"/>
          <w:lang w:eastAsia="en-US"/>
        </w:rPr>
        <w:t xml:space="preserve"> </w:t>
      </w:r>
      <w:r w:rsidR="00C21B2B" w:rsidRPr="00C21B2B">
        <w:rPr>
          <w:rFonts w:cs="Arial"/>
          <w:sz w:val="20"/>
          <w:szCs w:val="20"/>
        </w:rPr>
        <w:t>et trouver le résultat.</w:t>
      </w:r>
    </w:p>
    <w:p w14:paraId="1508D178" w14:textId="77777777" w:rsidR="00C21B2B" w:rsidRPr="00C9123E" w:rsidRDefault="00152C18" w:rsidP="00C21B2B">
      <w:pPr>
        <w:rPr>
          <w:rFonts w:cs="Arial"/>
          <w:bCs/>
          <w:sz w:val="20"/>
          <w:szCs w:val="20"/>
        </w:rPr>
      </w:pPr>
      <w:r w:rsidRPr="00C21B2B">
        <w:rPr>
          <w:rFonts w:cs="Arial"/>
          <w:b/>
          <w:sz w:val="20"/>
          <w:szCs w:val="20"/>
        </w:rPr>
        <w:t>C.</w:t>
      </w:r>
      <w:r w:rsidRPr="00C21B2B">
        <w:rPr>
          <w:rFonts w:cs="Arial"/>
          <w:sz w:val="20"/>
          <w:szCs w:val="20"/>
        </w:rPr>
        <w:t xml:space="preserve"> </w:t>
      </w:r>
      <w:r w:rsidR="00C21B2B" w:rsidRPr="00C21B2B">
        <w:rPr>
          <w:rFonts w:cs="Arial"/>
          <w:bCs/>
          <w:sz w:val="20"/>
          <w:szCs w:val="20"/>
        </w:rPr>
        <w:t>On dit que</w:t>
      </w:r>
      <w:r w:rsidR="00C21B2B" w:rsidRPr="00C21B2B">
        <w:rPr>
          <w:rFonts w:cs="Arial"/>
          <w:b/>
          <w:bCs/>
          <w:sz w:val="20"/>
          <w:szCs w:val="20"/>
        </w:rPr>
        <w:t xml:space="preserve"> deux programmes sont équivalents </w:t>
      </w:r>
      <w:r w:rsidR="00C21B2B" w:rsidRPr="00C21B2B">
        <w:rPr>
          <w:rFonts w:cs="Arial"/>
          <w:bCs/>
          <w:sz w:val="20"/>
          <w:szCs w:val="20"/>
        </w:rPr>
        <w:t>lorsque quelque soit le nombre choisi au départ, les résultats obtenus avec ces deux programmes sont égaux. Lou affirme qu'ils sont équivalents, Robin pense qu'ils ne le sont pas. Qui a raison? Justifier.</w:t>
      </w:r>
    </w:p>
    <w:p w14:paraId="0E58A8E3" w14:textId="77777777" w:rsidR="00152C18" w:rsidRPr="00C9123E" w:rsidRDefault="00152C18" w:rsidP="00152C18">
      <w:pPr>
        <w:rPr>
          <w:rFonts w:cs="Arial"/>
          <w:sz w:val="4"/>
          <w:szCs w:val="4"/>
        </w:rPr>
      </w:pPr>
    </w:p>
    <w:p w14:paraId="7A53BA18" w14:textId="77777777" w:rsidR="00152C18" w:rsidRPr="00C21B2B" w:rsidRDefault="00152C18" w:rsidP="00152C18">
      <w:pPr>
        <w:rPr>
          <w:rFonts w:cs="Arial"/>
          <w:sz w:val="20"/>
          <w:szCs w:val="20"/>
        </w:rPr>
      </w:pPr>
      <w:r w:rsidRPr="00C21B2B">
        <w:rPr>
          <w:rFonts w:cs="Arial"/>
          <w:b/>
          <w:sz w:val="20"/>
          <w:szCs w:val="20"/>
        </w:rPr>
        <w:t>D.</w:t>
      </w:r>
      <w:r w:rsidRPr="00C21B2B">
        <w:rPr>
          <w:rFonts w:cs="Arial"/>
          <w:sz w:val="20"/>
          <w:szCs w:val="20"/>
        </w:rPr>
        <w:t xml:space="preserve"> On a trouvé 100 en faisant fonctionner ces 2 programmes.</w:t>
      </w:r>
    </w:p>
    <w:p w14:paraId="79171C4F" w14:textId="77777777" w:rsidR="00152C18" w:rsidRPr="00C21B2B" w:rsidRDefault="00152C18" w:rsidP="00152C18">
      <w:pPr>
        <w:rPr>
          <w:rFonts w:cs="Arial"/>
          <w:sz w:val="20"/>
          <w:szCs w:val="20"/>
        </w:rPr>
      </w:pPr>
      <w:r w:rsidRPr="00C21B2B">
        <w:rPr>
          <w:rFonts w:cs="Arial"/>
          <w:sz w:val="20"/>
          <w:szCs w:val="20"/>
        </w:rPr>
        <w:t>Quel était le nombre choisi au départ </w:t>
      </w:r>
      <w:r w:rsidR="00C5562B">
        <w:rPr>
          <w:rFonts w:cs="Arial"/>
          <w:sz w:val="20"/>
          <w:szCs w:val="20"/>
        </w:rPr>
        <w:t>pour chaque programme</w:t>
      </w:r>
      <w:r w:rsidRPr="00C21B2B">
        <w:rPr>
          <w:rFonts w:cs="Arial"/>
          <w:sz w:val="20"/>
          <w:szCs w:val="20"/>
        </w:rPr>
        <w:t xml:space="preserve">? </w:t>
      </w:r>
      <w:r w:rsidR="00C21B2B" w:rsidRPr="00C21B2B">
        <w:rPr>
          <w:rFonts w:cs="Arial"/>
          <w:sz w:val="20"/>
          <w:szCs w:val="20"/>
        </w:rPr>
        <w:t>Justifier.</w:t>
      </w:r>
    </w:p>
    <w:p w14:paraId="06A5EAA1" w14:textId="77777777" w:rsidR="00152C18" w:rsidRPr="00C21B2B" w:rsidRDefault="00152C18" w:rsidP="00152C18">
      <w:pPr>
        <w:rPr>
          <w:rFonts w:cs="Arial"/>
          <w:sz w:val="8"/>
          <w:szCs w:val="8"/>
        </w:rPr>
      </w:pPr>
    </w:p>
    <w:p w14:paraId="2626D391" w14:textId="77777777" w:rsidR="00C21B2B" w:rsidRPr="00C21B2B" w:rsidRDefault="00152C18" w:rsidP="00C21B2B">
      <w:pPr>
        <w:rPr>
          <w:rFonts w:cs="Arial"/>
          <w:sz w:val="20"/>
          <w:szCs w:val="20"/>
        </w:rPr>
      </w:pPr>
      <w:r w:rsidRPr="00C21B2B">
        <w:rPr>
          <w:rFonts w:cs="Arial"/>
          <w:b/>
          <w:sz w:val="20"/>
          <w:szCs w:val="20"/>
        </w:rPr>
        <w:t xml:space="preserve">E. </w:t>
      </w:r>
      <w:r w:rsidR="00C21B2B" w:rsidRPr="00C21B2B">
        <w:rPr>
          <w:rFonts w:cs="Arial"/>
          <w:sz w:val="20"/>
          <w:szCs w:val="20"/>
        </w:rPr>
        <w:t>Marie dit: "</w:t>
      </w:r>
      <w:r w:rsidR="00C21B2B" w:rsidRPr="00C21B2B">
        <w:rPr>
          <w:rFonts w:cs="Arial"/>
          <w:i/>
          <w:sz w:val="20"/>
          <w:szCs w:val="20"/>
        </w:rPr>
        <w:t>si je choisis n'importe quelle nombre entier, j'obtiens toujours un nombre pair</w:t>
      </w:r>
      <w:r w:rsidR="00C21B2B" w:rsidRPr="00C21B2B">
        <w:rPr>
          <w:rFonts w:cs="Arial"/>
          <w:sz w:val="20"/>
          <w:szCs w:val="20"/>
        </w:rPr>
        <w:t>".</w:t>
      </w:r>
    </w:p>
    <w:p w14:paraId="3A8F3A8B" w14:textId="77777777" w:rsidR="00C21B2B" w:rsidRPr="00C21B2B" w:rsidRDefault="00C21B2B" w:rsidP="00C21B2B">
      <w:pPr>
        <w:rPr>
          <w:rFonts w:cs="Arial"/>
          <w:sz w:val="20"/>
          <w:szCs w:val="20"/>
        </w:rPr>
      </w:pPr>
      <w:r w:rsidRPr="00C21B2B">
        <w:rPr>
          <w:rFonts w:cs="Arial"/>
          <w:sz w:val="20"/>
          <w:szCs w:val="20"/>
        </w:rPr>
        <w:t xml:space="preserve">As t'elle raison? </w:t>
      </w:r>
      <w:r w:rsidR="00C5562B">
        <w:rPr>
          <w:rFonts w:cs="Arial"/>
          <w:sz w:val="20"/>
          <w:szCs w:val="20"/>
        </w:rPr>
        <w:t>Le prouver.</w:t>
      </w:r>
    </w:p>
    <w:p w14:paraId="23C5AA4F" w14:textId="77777777" w:rsidR="008A3723" w:rsidRDefault="008A3723" w:rsidP="0084629F">
      <w:pPr>
        <w:rPr>
          <w:rFonts w:eastAsia="Times New Roman" w:cs="Arial"/>
          <w:b/>
          <w:sz w:val="20"/>
          <w:szCs w:val="20"/>
        </w:rPr>
      </w:pPr>
    </w:p>
    <w:p w14:paraId="258487B9" w14:textId="77777777" w:rsidR="00D11E0D" w:rsidRPr="0084629F" w:rsidRDefault="00D11E0D" w:rsidP="0084629F">
      <w:pPr>
        <w:rPr>
          <w:rFonts w:eastAsia="Times New Roman" w:cs="Arial"/>
          <w:b/>
          <w:sz w:val="20"/>
          <w:szCs w:val="20"/>
        </w:rPr>
      </w:pPr>
    </w:p>
    <w:p w14:paraId="4673D6B1" w14:textId="685778E1" w:rsidR="00647E3D" w:rsidRPr="00D11E0D" w:rsidRDefault="00D11E0D" w:rsidP="00D11E0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D11E0D">
        <w:rPr>
          <w:sz w:val="16"/>
          <w:szCs w:val="16"/>
        </w:rPr>
        <w:t xml:space="preserve">Page </w:t>
      </w:r>
      <w:r>
        <w:rPr>
          <w:sz w:val="16"/>
          <w:szCs w:val="16"/>
        </w:rPr>
        <w:t>2</w:t>
      </w:r>
    </w:p>
    <w:p w14:paraId="65003152" w14:textId="77777777" w:rsidR="00647E3D" w:rsidRDefault="00647E3D" w:rsidP="00152C18">
      <w:pPr>
        <w:rPr>
          <w:b/>
          <w:color w:val="000000"/>
          <w:sz w:val="20"/>
          <w:szCs w:val="20"/>
        </w:rPr>
      </w:pPr>
    </w:p>
    <w:p w14:paraId="5370FBA4" w14:textId="77777777" w:rsidR="00647E3D" w:rsidRPr="00EE5EA1" w:rsidRDefault="00647E3D" w:rsidP="00152C18">
      <w:pPr>
        <w:rPr>
          <w:b/>
          <w:color w:val="000000"/>
          <w:sz w:val="4"/>
          <w:szCs w:val="4"/>
        </w:rPr>
      </w:pPr>
    </w:p>
    <w:p w14:paraId="3072AF27" w14:textId="2A0815DE" w:rsidR="00647E3D" w:rsidRPr="003B1F16" w:rsidRDefault="00745239" w:rsidP="00152C18">
      <w:pPr>
        <w:rPr>
          <w:b/>
          <w:color w:val="000000"/>
          <w:sz w:val="4"/>
          <w:szCs w:val="4"/>
        </w:rPr>
      </w:pPr>
      <w:r w:rsidRPr="00647E3D">
        <w:rPr>
          <w:rFonts w:eastAsiaTheme="minorHAnsi" w:cs="Times"/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0" locked="0" layoutInCell="1" allowOverlap="1" wp14:anchorId="23E258E0" wp14:editId="133BAE55">
            <wp:simplePos x="0" y="0"/>
            <wp:positionH relativeFrom="column">
              <wp:posOffset>2722880</wp:posOffset>
            </wp:positionH>
            <wp:positionV relativeFrom="paragraph">
              <wp:posOffset>-83185</wp:posOffset>
            </wp:positionV>
            <wp:extent cx="3677920" cy="1802130"/>
            <wp:effectExtent l="0" t="0" r="5080" b="1270"/>
            <wp:wrapTight wrapText="bothSides">
              <wp:wrapPolygon edited="0">
                <wp:start x="0" y="0"/>
                <wp:lineTo x="0" y="21311"/>
                <wp:lineTo x="21481" y="21311"/>
                <wp:lineTo x="2148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35AEF" w14:textId="44C08DAE" w:rsidR="00152C18" w:rsidRPr="0084629F" w:rsidRDefault="00152C18" w:rsidP="003471BA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</w:t>
      </w:r>
      <w:r>
        <w:rPr>
          <w:b/>
          <w:color w:val="000000"/>
          <w:sz w:val="20"/>
          <w:szCs w:val="20"/>
        </w:rPr>
        <w:t>5</w:t>
      </w:r>
      <w:r w:rsidRPr="0084629F">
        <w:rPr>
          <w:b/>
          <w:color w:val="000000"/>
          <w:sz w:val="20"/>
          <w:szCs w:val="20"/>
        </w:rPr>
        <w:t xml:space="preserve">  </w:t>
      </w:r>
      <w:proofErr w:type="gramStart"/>
      <w:r w:rsidRPr="0084629F">
        <w:rPr>
          <w:b/>
          <w:color w:val="000000"/>
          <w:sz w:val="20"/>
          <w:szCs w:val="20"/>
        </w:rPr>
        <w:t xml:space="preserve">( </w:t>
      </w:r>
      <w:r w:rsidR="006C61A6">
        <w:rPr>
          <w:b/>
          <w:color w:val="000000"/>
          <w:sz w:val="20"/>
          <w:szCs w:val="20"/>
        </w:rPr>
        <w:t>6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7464728A" w14:textId="77777777" w:rsidR="00152C18" w:rsidRPr="00647E3D" w:rsidRDefault="00152C18" w:rsidP="003471BA">
      <w:pPr>
        <w:widowControl w:val="0"/>
        <w:autoSpaceDE w:val="0"/>
        <w:autoSpaceDN w:val="0"/>
        <w:adjustRightInd w:val="0"/>
        <w:rPr>
          <w:color w:val="0000FF"/>
          <w:sz w:val="20"/>
          <w:szCs w:val="20"/>
        </w:rPr>
      </w:pPr>
    </w:p>
    <w:p w14:paraId="4C8B11BE" w14:textId="7E8CB1C1" w:rsidR="00582585" w:rsidRPr="00647E3D" w:rsidRDefault="00582585" w:rsidP="003471BA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647E3D">
        <w:rPr>
          <w:rFonts w:eastAsiaTheme="minorHAnsi" w:cs="Comic Sans MS"/>
          <w:sz w:val="20"/>
          <w:szCs w:val="20"/>
          <w:lang w:eastAsia="en-US"/>
        </w:rPr>
        <w:t xml:space="preserve">Voici le classement des médailles d’or </w:t>
      </w:r>
      <w:r w:rsidR="00AD443B" w:rsidRPr="00647E3D">
        <w:rPr>
          <w:rFonts w:eastAsiaTheme="minorHAnsi" w:cs="Comic Sans MS"/>
          <w:sz w:val="20"/>
          <w:szCs w:val="20"/>
          <w:lang w:eastAsia="en-US"/>
        </w:rPr>
        <w:t>reçues</w:t>
      </w:r>
      <w:r w:rsidRPr="00647E3D">
        <w:rPr>
          <w:rFonts w:eastAsiaTheme="minorHAnsi" w:cs="Comic Sans MS"/>
          <w:sz w:val="20"/>
          <w:szCs w:val="20"/>
          <w:lang w:eastAsia="en-US"/>
        </w:rPr>
        <w:t xml:space="preserve"> par les pays participant aux jeux olymp</w:t>
      </w:r>
      <w:r w:rsidR="005260B6">
        <w:rPr>
          <w:rFonts w:eastAsiaTheme="minorHAnsi" w:cs="Comic Sans MS"/>
          <w:sz w:val="20"/>
          <w:szCs w:val="20"/>
          <w:lang w:eastAsia="en-US"/>
        </w:rPr>
        <w:t>iques pour le cyclisme masculin</w:t>
      </w:r>
      <w:r w:rsidRPr="00647E3D">
        <w:rPr>
          <w:rFonts w:eastAsiaTheme="minorHAnsi" w:cs="Comic Sans MS"/>
          <w:sz w:val="20"/>
          <w:szCs w:val="20"/>
          <w:lang w:eastAsia="en-US"/>
        </w:rPr>
        <w:t xml:space="preserve"> (source : </w:t>
      </w:r>
      <w:r w:rsidR="00AD443B" w:rsidRPr="00647E3D">
        <w:rPr>
          <w:rFonts w:eastAsiaTheme="minorHAnsi" w:cs="Comic Sans MS"/>
          <w:sz w:val="20"/>
          <w:szCs w:val="20"/>
          <w:lang w:eastAsia="en-US"/>
        </w:rPr>
        <w:t>Wikipédia</w:t>
      </w:r>
      <w:r w:rsidRPr="00647E3D">
        <w:rPr>
          <w:rFonts w:eastAsiaTheme="minorHAnsi" w:cs="Comic Sans MS"/>
          <w:sz w:val="20"/>
          <w:szCs w:val="20"/>
          <w:lang w:eastAsia="en-US"/>
        </w:rPr>
        <w:t>).</w:t>
      </w:r>
    </w:p>
    <w:p w14:paraId="072A70BD" w14:textId="77777777" w:rsidR="003471BA" w:rsidRDefault="003471BA" w:rsidP="003471BA">
      <w:pPr>
        <w:widowControl w:val="0"/>
        <w:autoSpaceDE w:val="0"/>
        <w:autoSpaceDN w:val="0"/>
        <w:adjustRightInd w:val="0"/>
        <w:jc w:val="right"/>
        <w:rPr>
          <w:rFonts w:eastAsiaTheme="minorHAnsi" w:cs="Comic Sans MS"/>
          <w:b/>
          <w:bCs/>
          <w:sz w:val="18"/>
          <w:szCs w:val="18"/>
          <w:lang w:eastAsia="en-US"/>
        </w:rPr>
      </w:pPr>
    </w:p>
    <w:p w14:paraId="377004C7" w14:textId="77777777" w:rsidR="003471BA" w:rsidRDefault="003471BA" w:rsidP="00FB2106">
      <w:pPr>
        <w:widowControl w:val="0"/>
        <w:autoSpaceDE w:val="0"/>
        <w:autoSpaceDN w:val="0"/>
        <w:adjustRightInd w:val="0"/>
        <w:rPr>
          <w:rFonts w:eastAsiaTheme="minorHAnsi" w:cs="Comic Sans MS"/>
          <w:b/>
          <w:bCs/>
          <w:sz w:val="18"/>
          <w:szCs w:val="18"/>
          <w:lang w:eastAsia="en-US"/>
        </w:rPr>
      </w:pPr>
    </w:p>
    <w:p w14:paraId="5F7426A6" w14:textId="77777777" w:rsidR="003471BA" w:rsidRDefault="003471BA" w:rsidP="003471BA">
      <w:pPr>
        <w:widowControl w:val="0"/>
        <w:autoSpaceDE w:val="0"/>
        <w:autoSpaceDN w:val="0"/>
        <w:adjustRightInd w:val="0"/>
        <w:jc w:val="right"/>
        <w:rPr>
          <w:rFonts w:eastAsiaTheme="minorHAnsi" w:cs="Comic Sans MS"/>
          <w:b/>
          <w:bCs/>
          <w:sz w:val="18"/>
          <w:szCs w:val="18"/>
          <w:lang w:eastAsia="en-US"/>
        </w:rPr>
      </w:pPr>
    </w:p>
    <w:p w14:paraId="6BF29A07" w14:textId="77777777" w:rsidR="003471BA" w:rsidRDefault="00582585" w:rsidP="003471BA">
      <w:pPr>
        <w:widowControl w:val="0"/>
        <w:autoSpaceDE w:val="0"/>
        <w:autoSpaceDN w:val="0"/>
        <w:adjustRightInd w:val="0"/>
        <w:jc w:val="right"/>
        <w:rPr>
          <w:rFonts w:eastAsiaTheme="minorHAnsi" w:cs="Comic Sans MS"/>
          <w:b/>
          <w:bCs/>
          <w:sz w:val="18"/>
          <w:szCs w:val="18"/>
          <w:lang w:eastAsia="en-US"/>
        </w:rPr>
      </w:pPr>
      <w:r w:rsidRPr="003471BA">
        <w:rPr>
          <w:rFonts w:eastAsiaTheme="minorHAnsi" w:cs="Comic Sans MS"/>
          <w:b/>
          <w:bCs/>
          <w:sz w:val="18"/>
          <w:szCs w:val="18"/>
          <w:lang w:eastAsia="en-US"/>
        </w:rPr>
        <w:t xml:space="preserve">Bilan des médailles d’or </w:t>
      </w:r>
    </w:p>
    <w:p w14:paraId="0E34785F" w14:textId="550BEA97" w:rsidR="00582585" w:rsidRPr="003471BA" w:rsidRDefault="00582585" w:rsidP="003471BA">
      <w:pPr>
        <w:widowControl w:val="0"/>
        <w:autoSpaceDE w:val="0"/>
        <w:autoSpaceDN w:val="0"/>
        <w:adjustRightInd w:val="0"/>
        <w:jc w:val="right"/>
        <w:rPr>
          <w:rFonts w:eastAsiaTheme="minorHAnsi" w:cs="Comic Sans MS"/>
          <w:b/>
          <w:bCs/>
          <w:sz w:val="18"/>
          <w:szCs w:val="18"/>
          <w:lang w:eastAsia="en-US"/>
        </w:rPr>
      </w:pPr>
      <w:proofErr w:type="gramStart"/>
      <w:r w:rsidRPr="003471BA">
        <w:rPr>
          <w:rFonts w:eastAsiaTheme="minorHAnsi" w:cs="Comic Sans MS"/>
          <w:b/>
          <w:bCs/>
          <w:sz w:val="18"/>
          <w:szCs w:val="18"/>
          <w:lang w:eastAsia="en-US"/>
        </w:rPr>
        <w:t>de</w:t>
      </w:r>
      <w:proofErr w:type="gramEnd"/>
      <w:r w:rsidRPr="003471BA">
        <w:rPr>
          <w:rFonts w:eastAsiaTheme="minorHAnsi" w:cs="Comic Sans MS"/>
          <w:b/>
          <w:bCs/>
          <w:sz w:val="18"/>
          <w:szCs w:val="18"/>
          <w:lang w:eastAsia="en-US"/>
        </w:rPr>
        <w:t xml:space="preserve"> 1896 à</w:t>
      </w:r>
      <w:r w:rsidR="003471BA">
        <w:rPr>
          <w:rFonts w:eastAsiaTheme="minorHAnsi" w:cs="Comic Sans MS"/>
          <w:b/>
          <w:bCs/>
          <w:sz w:val="18"/>
          <w:szCs w:val="18"/>
          <w:lang w:eastAsia="en-US"/>
        </w:rPr>
        <w:t xml:space="preserve"> 2008</w:t>
      </w:r>
    </w:p>
    <w:p w14:paraId="0DFA9FE5" w14:textId="638DD182" w:rsidR="00582585" w:rsidRPr="00647E3D" w:rsidRDefault="00582585" w:rsidP="003471BA">
      <w:pPr>
        <w:widowControl w:val="0"/>
        <w:autoSpaceDE w:val="0"/>
        <w:autoSpaceDN w:val="0"/>
        <w:adjustRightInd w:val="0"/>
        <w:jc w:val="center"/>
        <w:rPr>
          <w:rFonts w:eastAsiaTheme="minorHAnsi" w:cs="Times"/>
          <w:sz w:val="20"/>
          <w:szCs w:val="20"/>
          <w:lang w:eastAsia="en-US"/>
        </w:rPr>
      </w:pPr>
    </w:p>
    <w:p w14:paraId="62D4BD53" w14:textId="05B97ED0" w:rsidR="00406228" w:rsidRPr="00647E3D" w:rsidRDefault="00406228" w:rsidP="003471BA">
      <w:pPr>
        <w:widowControl w:val="0"/>
        <w:autoSpaceDE w:val="0"/>
        <w:autoSpaceDN w:val="0"/>
        <w:adjustRightInd w:val="0"/>
        <w:rPr>
          <w:rFonts w:eastAsiaTheme="minorHAnsi" w:cs="Comic Sans MS"/>
          <w:sz w:val="20"/>
          <w:szCs w:val="20"/>
          <w:lang w:eastAsia="en-US"/>
        </w:rPr>
      </w:pPr>
      <w:r w:rsidRPr="00647E3D">
        <w:rPr>
          <w:rFonts w:eastAsiaTheme="minorHAnsi" w:cs="Comic Sans MS"/>
          <w:sz w:val="20"/>
          <w:szCs w:val="20"/>
          <w:lang w:eastAsia="en-US"/>
        </w:rPr>
        <w:t>Voici un extrait du tableur :</w:t>
      </w:r>
    </w:p>
    <w:p w14:paraId="530915DF" w14:textId="0F49A27A" w:rsidR="00127D9D" w:rsidRPr="00647E3D" w:rsidRDefault="00127D9D" w:rsidP="003471BA">
      <w:pPr>
        <w:widowControl w:val="0"/>
        <w:autoSpaceDE w:val="0"/>
        <w:autoSpaceDN w:val="0"/>
        <w:adjustRightInd w:val="0"/>
        <w:rPr>
          <w:rFonts w:eastAsiaTheme="minorHAnsi" w:cs="Comic Sans MS"/>
          <w:sz w:val="20"/>
          <w:szCs w:val="20"/>
          <w:lang w:eastAsia="en-US"/>
        </w:rPr>
      </w:pPr>
      <w:r w:rsidRPr="00647E3D">
        <w:rPr>
          <w:rFonts w:eastAsiaTheme="minorHAnsi" w:cs="Comic Sans MS"/>
          <w:noProof/>
          <w:sz w:val="20"/>
          <w:szCs w:val="20"/>
        </w:rPr>
        <w:drawing>
          <wp:inline distT="0" distB="0" distL="0" distR="0" wp14:anchorId="4589BF1D" wp14:editId="7EC4FE90">
            <wp:extent cx="6481358" cy="1090783"/>
            <wp:effectExtent l="0" t="0" r="0" b="0"/>
            <wp:docPr id="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66" cy="10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8AE5" w14:textId="77777777" w:rsidR="000F47E6" w:rsidRPr="00FB2106" w:rsidRDefault="000F47E6" w:rsidP="000F47E6">
      <w:pPr>
        <w:rPr>
          <w:rFonts w:eastAsiaTheme="minorHAnsi"/>
          <w:b/>
          <w:sz w:val="12"/>
          <w:szCs w:val="12"/>
        </w:rPr>
      </w:pPr>
    </w:p>
    <w:p w14:paraId="71CCB08D" w14:textId="1C8598F7" w:rsidR="00EB0E2B" w:rsidRPr="00647E3D" w:rsidRDefault="000F47E6" w:rsidP="000F47E6">
      <w:pPr>
        <w:rPr>
          <w:rFonts w:eastAsiaTheme="minorHAnsi"/>
          <w:sz w:val="20"/>
          <w:szCs w:val="20"/>
        </w:rPr>
      </w:pPr>
      <w:r w:rsidRPr="00647E3D">
        <w:rPr>
          <w:rFonts w:eastAsiaTheme="minorHAnsi"/>
          <w:b/>
          <w:sz w:val="20"/>
          <w:szCs w:val="20"/>
        </w:rPr>
        <w:t>1.</w:t>
      </w:r>
      <w:r w:rsidRPr="00647E3D">
        <w:rPr>
          <w:rFonts w:eastAsiaTheme="minorHAnsi"/>
          <w:sz w:val="20"/>
          <w:szCs w:val="20"/>
        </w:rPr>
        <w:t xml:space="preserve"> </w:t>
      </w:r>
      <w:r w:rsidR="00EB0E2B" w:rsidRPr="00647E3D">
        <w:rPr>
          <w:rFonts w:eastAsiaTheme="minorHAnsi"/>
          <w:sz w:val="20"/>
          <w:szCs w:val="20"/>
        </w:rPr>
        <w:t>Quelle formule a-t-on saisie dans la cellule O2 pour obtenir le nombre total de pays ayant eu une m</w:t>
      </w:r>
      <w:r w:rsidR="00540EC7">
        <w:rPr>
          <w:rFonts w:eastAsiaTheme="minorHAnsi"/>
          <w:sz w:val="20"/>
          <w:szCs w:val="20"/>
        </w:rPr>
        <w:t>é</w:t>
      </w:r>
      <w:r w:rsidR="00EB0E2B" w:rsidRPr="00647E3D">
        <w:rPr>
          <w:rFonts w:eastAsiaTheme="minorHAnsi"/>
          <w:sz w:val="20"/>
          <w:szCs w:val="20"/>
        </w:rPr>
        <w:t xml:space="preserve">daille d’or ? </w:t>
      </w:r>
    </w:p>
    <w:p w14:paraId="72508E87" w14:textId="77777777" w:rsidR="000F47E6" w:rsidRPr="000F47E6" w:rsidRDefault="000F47E6" w:rsidP="000F47E6">
      <w:pPr>
        <w:rPr>
          <w:rFonts w:eastAsiaTheme="minorHAnsi"/>
          <w:b/>
          <w:sz w:val="4"/>
          <w:szCs w:val="4"/>
        </w:rPr>
      </w:pPr>
    </w:p>
    <w:p w14:paraId="549E1372" w14:textId="6652FC0B" w:rsidR="00EB0E2B" w:rsidRPr="00EB0E2B" w:rsidRDefault="000F47E6" w:rsidP="000F47E6">
      <w:pPr>
        <w:rPr>
          <w:rFonts w:eastAsiaTheme="minorHAnsi"/>
          <w:sz w:val="20"/>
          <w:szCs w:val="20"/>
        </w:rPr>
      </w:pPr>
      <w:r w:rsidRPr="000F47E6">
        <w:rPr>
          <w:rFonts w:eastAsiaTheme="minorHAnsi"/>
          <w:b/>
          <w:sz w:val="20"/>
          <w:szCs w:val="20"/>
        </w:rPr>
        <w:t xml:space="preserve">2. </w:t>
      </w:r>
      <w:r w:rsidR="00EB0E2B" w:rsidRPr="000F47E6">
        <w:rPr>
          <w:rFonts w:eastAsiaTheme="minorHAnsi"/>
          <w:b/>
          <w:sz w:val="20"/>
          <w:szCs w:val="20"/>
        </w:rPr>
        <w:t>a)</w:t>
      </w:r>
      <w:r w:rsidR="00EB0E2B" w:rsidRPr="00EB0E2B">
        <w:rPr>
          <w:rFonts w:eastAsiaTheme="minorHAnsi"/>
          <w:sz w:val="20"/>
          <w:szCs w:val="20"/>
        </w:rPr>
        <w:t xml:space="preserve"> Calculer la moyenne de cette s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rie (arrondir à l’unit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)</w:t>
      </w:r>
      <w:r w:rsidR="00EB0E2B" w:rsidRPr="00EB0E2B">
        <w:rPr>
          <w:rFonts w:eastAsiaTheme="minorHAnsi"/>
          <w:sz w:val="20"/>
          <w:szCs w:val="20"/>
        </w:rPr>
        <w:br/>
      </w:r>
      <w:r w:rsidR="00EB0E2B" w:rsidRPr="000F47E6">
        <w:rPr>
          <w:rFonts w:eastAsiaTheme="minorHAnsi"/>
          <w:b/>
          <w:sz w:val="20"/>
          <w:szCs w:val="20"/>
        </w:rPr>
        <w:t>b)</w:t>
      </w:r>
      <w:r w:rsidR="00EB0E2B" w:rsidRPr="00EB0E2B">
        <w:rPr>
          <w:rFonts w:eastAsiaTheme="minorHAnsi"/>
          <w:sz w:val="20"/>
          <w:szCs w:val="20"/>
        </w:rPr>
        <w:t xml:space="preserve"> D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terminer la m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diane de cette s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rie.</w:t>
      </w:r>
      <w:r w:rsidR="00EB0E2B" w:rsidRPr="00EB0E2B">
        <w:rPr>
          <w:rFonts w:eastAsiaTheme="minorHAnsi"/>
          <w:sz w:val="20"/>
          <w:szCs w:val="20"/>
        </w:rPr>
        <w:br/>
      </w:r>
      <w:r w:rsidR="00EB0E2B" w:rsidRPr="000F47E6">
        <w:rPr>
          <w:rFonts w:eastAsiaTheme="minorHAnsi"/>
          <w:b/>
          <w:sz w:val="20"/>
          <w:szCs w:val="20"/>
        </w:rPr>
        <w:t>c)</w:t>
      </w:r>
      <w:r w:rsidR="00EB0E2B" w:rsidRPr="00EB0E2B">
        <w:rPr>
          <w:rFonts w:eastAsiaTheme="minorHAnsi"/>
          <w:sz w:val="20"/>
          <w:szCs w:val="20"/>
        </w:rPr>
        <w:t xml:space="preserve"> En observant les valeurs prises par la s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rie, donner un argument qui explique pourquoi les valeurs de la moyenne et de la m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>diane sont diff</w:t>
      </w:r>
      <w:r w:rsidR="00540EC7">
        <w:rPr>
          <w:rFonts w:eastAsiaTheme="minorHAnsi"/>
          <w:sz w:val="20"/>
          <w:szCs w:val="20"/>
        </w:rPr>
        <w:t>é</w:t>
      </w:r>
      <w:r w:rsidR="00EB0E2B" w:rsidRPr="00EB0E2B">
        <w:rPr>
          <w:rFonts w:eastAsiaTheme="minorHAnsi"/>
          <w:sz w:val="20"/>
          <w:szCs w:val="20"/>
        </w:rPr>
        <w:t xml:space="preserve">rentes. </w:t>
      </w:r>
    </w:p>
    <w:p w14:paraId="5D1EE80F" w14:textId="77777777" w:rsidR="000F47E6" w:rsidRPr="000F47E6" w:rsidRDefault="000F47E6" w:rsidP="000F47E6">
      <w:pPr>
        <w:rPr>
          <w:rFonts w:eastAsiaTheme="minorHAnsi"/>
          <w:b/>
          <w:sz w:val="4"/>
          <w:szCs w:val="4"/>
        </w:rPr>
      </w:pPr>
    </w:p>
    <w:p w14:paraId="60FE85F5" w14:textId="77777777" w:rsidR="00355E9C" w:rsidRDefault="00EB0E2B" w:rsidP="00663C4E">
      <w:pPr>
        <w:rPr>
          <w:rFonts w:eastAsiaTheme="minorHAnsi"/>
          <w:sz w:val="20"/>
          <w:szCs w:val="20"/>
        </w:rPr>
      </w:pPr>
      <w:r w:rsidRPr="000F47E6">
        <w:rPr>
          <w:rFonts w:eastAsiaTheme="minorHAnsi"/>
          <w:b/>
          <w:sz w:val="20"/>
          <w:szCs w:val="20"/>
        </w:rPr>
        <w:t>3.</w:t>
      </w:r>
      <w:r w:rsidRPr="00EB0E2B">
        <w:rPr>
          <w:rFonts w:eastAsiaTheme="minorHAnsi"/>
          <w:sz w:val="20"/>
          <w:szCs w:val="20"/>
        </w:rPr>
        <w:t xml:space="preserve"> Pour le cyclisme masculin, 70% des pays m</w:t>
      </w:r>
      <w:r w:rsidR="00540EC7">
        <w:rPr>
          <w:rFonts w:eastAsiaTheme="minorHAnsi"/>
          <w:sz w:val="20"/>
          <w:szCs w:val="20"/>
        </w:rPr>
        <w:t>é</w:t>
      </w:r>
      <w:r w:rsidRPr="00EB0E2B">
        <w:rPr>
          <w:rFonts w:eastAsiaTheme="minorHAnsi"/>
          <w:sz w:val="20"/>
          <w:szCs w:val="20"/>
        </w:rPr>
        <w:t>daill</w:t>
      </w:r>
      <w:r w:rsidR="00540EC7">
        <w:rPr>
          <w:rFonts w:eastAsiaTheme="minorHAnsi"/>
          <w:sz w:val="20"/>
          <w:szCs w:val="20"/>
        </w:rPr>
        <w:t>é</w:t>
      </w:r>
      <w:r w:rsidRPr="00EB0E2B">
        <w:rPr>
          <w:rFonts w:eastAsiaTheme="minorHAnsi"/>
          <w:sz w:val="20"/>
          <w:szCs w:val="20"/>
        </w:rPr>
        <w:t>s ont obtenu au moins une m</w:t>
      </w:r>
      <w:r w:rsidR="00540EC7">
        <w:rPr>
          <w:rFonts w:eastAsiaTheme="minorHAnsi"/>
          <w:sz w:val="20"/>
          <w:szCs w:val="20"/>
        </w:rPr>
        <w:t>é</w:t>
      </w:r>
      <w:r w:rsidRPr="00EB0E2B">
        <w:rPr>
          <w:rFonts w:eastAsiaTheme="minorHAnsi"/>
          <w:sz w:val="20"/>
          <w:szCs w:val="20"/>
        </w:rPr>
        <w:t xml:space="preserve">daille d’or. </w:t>
      </w:r>
    </w:p>
    <w:p w14:paraId="4F5CF0ED" w14:textId="6609C26B" w:rsidR="00EB0E2B" w:rsidRPr="00EB0E2B" w:rsidRDefault="00EB0E2B" w:rsidP="00663C4E">
      <w:pPr>
        <w:rPr>
          <w:rFonts w:eastAsiaTheme="minorHAnsi"/>
          <w:sz w:val="20"/>
          <w:szCs w:val="20"/>
        </w:rPr>
      </w:pPr>
      <w:r w:rsidRPr="00EB0E2B">
        <w:rPr>
          <w:rFonts w:eastAsiaTheme="minorHAnsi"/>
          <w:sz w:val="20"/>
          <w:szCs w:val="20"/>
        </w:rPr>
        <w:t>Quel est le nombre de pays qui n’ont obtenu que des m</w:t>
      </w:r>
      <w:r w:rsidR="00540EC7">
        <w:rPr>
          <w:rFonts w:eastAsiaTheme="minorHAnsi"/>
          <w:sz w:val="20"/>
          <w:szCs w:val="20"/>
        </w:rPr>
        <w:t>é</w:t>
      </w:r>
      <w:r w:rsidRPr="00EB0E2B">
        <w:rPr>
          <w:rFonts w:eastAsiaTheme="minorHAnsi"/>
          <w:sz w:val="20"/>
          <w:szCs w:val="20"/>
        </w:rPr>
        <w:t>dailles d’argent ou de bronze arrondir le r</w:t>
      </w:r>
      <w:r w:rsidR="00540EC7">
        <w:rPr>
          <w:rFonts w:eastAsiaTheme="minorHAnsi"/>
          <w:sz w:val="20"/>
          <w:szCs w:val="20"/>
        </w:rPr>
        <w:t>é</w:t>
      </w:r>
      <w:r w:rsidR="00355E9C">
        <w:rPr>
          <w:rFonts w:eastAsiaTheme="minorHAnsi"/>
          <w:sz w:val="20"/>
          <w:szCs w:val="20"/>
        </w:rPr>
        <w:t>sultat à l’unité</w:t>
      </w:r>
      <w:r w:rsidRPr="00EB0E2B">
        <w:rPr>
          <w:rFonts w:eastAsiaTheme="minorHAnsi"/>
          <w:sz w:val="20"/>
          <w:szCs w:val="20"/>
        </w:rPr>
        <w:t xml:space="preserve">. </w:t>
      </w:r>
    </w:p>
    <w:p w14:paraId="1BB3BEDF" w14:textId="77777777" w:rsidR="00152C18" w:rsidRPr="00FB2106" w:rsidRDefault="00152C18" w:rsidP="00152C18">
      <w:pPr>
        <w:rPr>
          <w:rFonts w:ascii="Comic Sans MS" w:eastAsiaTheme="minorHAnsi" w:hAnsi="Comic Sans MS" w:cs="Comic Sans MS"/>
          <w:sz w:val="20"/>
          <w:szCs w:val="20"/>
          <w:lang w:eastAsia="en-US"/>
        </w:rPr>
      </w:pPr>
    </w:p>
    <w:p w14:paraId="25221765" w14:textId="77777777" w:rsidR="003F549C" w:rsidRPr="00FB2106" w:rsidRDefault="003F549C" w:rsidP="00152C18">
      <w:pPr>
        <w:rPr>
          <w:b/>
          <w:color w:val="000000"/>
          <w:sz w:val="20"/>
          <w:szCs w:val="20"/>
        </w:rPr>
      </w:pPr>
    </w:p>
    <w:p w14:paraId="59AE2190" w14:textId="2E3C916A" w:rsidR="00815711" w:rsidRPr="0084629F" w:rsidRDefault="00815711" w:rsidP="0084629F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6  </w:t>
      </w:r>
      <w:proofErr w:type="gramStart"/>
      <w:r w:rsidRPr="0084629F">
        <w:rPr>
          <w:b/>
          <w:color w:val="000000"/>
          <w:sz w:val="20"/>
          <w:szCs w:val="20"/>
        </w:rPr>
        <w:t xml:space="preserve">( </w:t>
      </w:r>
      <w:r w:rsidR="00D4394A">
        <w:rPr>
          <w:b/>
          <w:color w:val="000000"/>
          <w:sz w:val="20"/>
          <w:szCs w:val="20"/>
        </w:rPr>
        <w:t>5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084A8621" w14:textId="77777777" w:rsidR="00815711" w:rsidRPr="00F12408" w:rsidRDefault="00815711" w:rsidP="0084629F">
      <w:pPr>
        <w:rPr>
          <w:rFonts w:eastAsia="Times New Roman" w:cs="Arial"/>
          <w:sz w:val="20"/>
          <w:szCs w:val="20"/>
        </w:rPr>
      </w:pPr>
    </w:p>
    <w:p w14:paraId="2E085A49" w14:textId="77777777" w:rsidR="001B63D1" w:rsidRPr="00F12408" w:rsidRDefault="001B63D1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F12408">
        <w:rPr>
          <w:rFonts w:eastAsiaTheme="minorHAnsi" w:cs="Times"/>
          <w:sz w:val="20"/>
          <w:szCs w:val="20"/>
          <w:lang w:eastAsia="en-US"/>
        </w:rPr>
        <w:t>Une boulangerie veut installer une rampe d’accès pour des personnes à mobilité réduite. Le seuil de la porte est situé à 6 cm du sol.</w:t>
      </w:r>
    </w:p>
    <w:p w14:paraId="117C6223" w14:textId="77777777" w:rsidR="003357A7" w:rsidRPr="00C366BD" w:rsidRDefault="003357A7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8"/>
          <w:szCs w:val="8"/>
          <w:lang w:eastAsia="en-US"/>
        </w:rPr>
      </w:pPr>
    </w:p>
    <w:p w14:paraId="6BCD945B" w14:textId="77777777" w:rsidR="003357A7" w:rsidRPr="00F12408" w:rsidRDefault="00747467" w:rsidP="00FB2106">
      <w:pPr>
        <w:widowControl w:val="0"/>
        <w:autoSpaceDE w:val="0"/>
        <w:autoSpaceDN w:val="0"/>
        <w:adjustRightInd w:val="0"/>
        <w:jc w:val="center"/>
        <w:rPr>
          <w:rFonts w:eastAsiaTheme="minorHAnsi" w:cs="Times"/>
          <w:sz w:val="20"/>
          <w:szCs w:val="20"/>
          <w:lang w:eastAsia="en-US"/>
        </w:rPr>
      </w:pPr>
      <w:r w:rsidRPr="00F12408">
        <w:rPr>
          <w:rFonts w:eastAsiaTheme="minorHAnsi" w:cs="Times"/>
          <w:noProof/>
          <w:sz w:val="20"/>
          <w:szCs w:val="20"/>
        </w:rPr>
        <w:drawing>
          <wp:inline distT="0" distB="0" distL="0" distR="0" wp14:anchorId="0F9ACEBD" wp14:editId="79919281">
            <wp:extent cx="6307328" cy="3421888"/>
            <wp:effectExtent l="0" t="0" r="0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8" cy="34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1768" w14:textId="6D715DB0" w:rsidR="00EE5EA1" w:rsidRDefault="00747467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F12408">
        <w:rPr>
          <w:rFonts w:eastAsiaTheme="minorHAnsi" w:cs="Times"/>
          <w:sz w:val="20"/>
          <w:szCs w:val="20"/>
          <w:lang w:eastAsia="en-US"/>
        </w:rPr>
        <w:t>Cette rampe est-elle conforme à la norme ?</w:t>
      </w:r>
      <w:r w:rsidR="00F12408">
        <w:rPr>
          <w:rFonts w:eastAsiaTheme="minorHAnsi" w:cs="Times"/>
          <w:sz w:val="20"/>
          <w:szCs w:val="20"/>
          <w:lang w:eastAsia="en-US"/>
        </w:rPr>
        <w:t xml:space="preserve"> Justifier.</w:t>
      </w:r>
    </w:p>
    <w:p w14:paraId="410AC738" w14:textId="77777777" w:rsidR="00E714C0" w:rsidRPr="00F12408" w:rsidRDefault="00E714C0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</w:p>
    <w:p w14:paraId="3C41E281" w14:textId="2054C36C" w:rsidR="00815711" w:rsidRPr="00D11E0D" w:rsidRDefault="00D11E0D" w:rsidP="00D11E0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>
        <w:rPr>
          <w:sz w:val="16"/>
          <w:szCs w:val="16"/>
        </w:rPr>
        <w:t>Page 3</w:t>
      </w:r>
    </w:p>
    <w:p w14:paraId="31241955" w14:textId="77777777" w:rsidR="007C2DE9" w:rsidRDefault="007C2DE9" w:rsidP="0084629F">
      <w:pPr>
        <w:rPr>
          <w:b/>
          <w:color w:val="000000"/>
          <w:sz w:val="20"/>
          <w:szCs w:val="20"/>
        </w:rPr>
      </w:pPr>
    </w:p>
    <w:p w14:paraId="4DED96D0" w14:textId="5C768452" w:rsidR="008A3723" w:rsidRPr="0084629F" w:rsidRDefault="008A3723" w:rsidP="0084629F">
      <w:pPr>
        <w:rPr>
          <w:b/>
          <w:color w:val="000000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lastRenderedPageBreak/>
        <w:t xml:space="preserve">Exercice </w:t>
      </w:r>
      <w:r w:rsidR="00815711" w:rsidRPr="0084629F">
        <w:rPr>
          <w:b/>
          <w:color w:val="000000"/>
          <w:sz w:val="20"/>
          <w:szCs w:val="20"/>
        </w:rPr>
        <w:t>7</w:t>
      </w:r>
      <w:r w:rsidRPr="0084629F">
        <w:rPr>
          <w:b/>
          <w:color w:val="000000"/>
          <w:sz w:val="20"/>
          <w:szCs w:val="20"/>
        </w:rPr>
        <w:t xml:space="preserve">  </w:t>
      </w:r>
      <w:proofErr w:type="gramStart"/>
      <w:r w:rsidR="0090741B">
        <w:rPr>
          <w:b/>
          <w:color w:val="000000"/>
          <w:sz w:val="20"/>
          <w:szCs w:val="20"/>
        </w:rPr>
        <w:t>(</w:t>
      </w:r>
      <w:r w:rsidRPr="0084629F">
        <w:rPr>
          <w:b/>
          <w:color w:val="000000"/>
          <w:sz w:val="20"/>
          <w:szCs w:val="20"/>
        </w:rPr>
        <w:t xml:space="preserve"> </w:t>
      </w:r>
      <w:r w:rsidR="00A17F5D">
        <w:rPr>
          <w:b/>
          <w:color w:val="000000"/>
          <w:sz w:val="20"/>
          <w:szCs w:val="20"/>
        </w:rPr>
        <w:t>5</w:t>
      </w:r>
      <w:r w:rsidRPr="0084629F">
        <w:rPr>
          <w:b/>
          <w:color w:val="000000"/>
          <w:sz w:val="20"/>
          <w:szCs w:val="20"/>
        </w:rPr>
        <w:t>points</w:t>
      </w:r>
      <w:proofErr w:type="gramEnd"/>
      <w:r w:rsidRPr="0084629F">
        <w:rPr>
          <w:b/>
          <w:color w:val="000000"/>
          <w:sz w:val="20"/>
          <w:szCs w:val="20"/>
        </w:rPr>
        <w:t>)</w:t>
      </w:r>
    </w:p>
    <w:p w14:paraId="2EBF8760" w14:textId="77777777" w:rsidR="008A3723" w:rsidRPr="00021F88" w:rsidRDefault="008A3723" w:rsidP="0084629F">
      <w:pPr>
        <w:widowControl w:val="0"/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p w14:paraId="04B9313D" w14:textId="77777777" w:rsidR="000C1500" w:rsidRPr="00021F88" w:rsidRDefault="004335C3" w:rsidP="0084629F">
      <w:pPr>
        <w:rPr>
          <w:rFonts w:eastAsiaTheme="minorHAnsi" w:cs="Times"/>
          <w:sz w:val="20"/>
          <w:szCs w:val="20"/>
          <w:lang w:eastAsia="en-US"/>
        </w:rPr>
      </w:pPr>
      <w:r w:rsidRPr="00021F88">
        <w:rPr>
          <w:rFonts w:eastAsiaTheme="minorHAnsi" w:cs="Times"/>
          <w:sz w:val="20"/>
          <w:szCs w:val="20"/>
          <w:lang w:eastAsia="en-US"/>
        </w:rPr>
        <w:t>Louise a téléchargé une liste de lecture sur son lecteur MP4 :</w:t>
      </w:r>
    </w:p>
    <w:p w14:paraId="4FA2AFF3" w14:textId="77777777" w:rsidR="000C1500" w:rsidRPr="00021F88" w:rsidRDefault="000C1500" w:rsidP="0084629F">
      <w:pPr>
        <w:rPr>
          <w:rFonts w:eastAsiaTheme="minorHAnsi" w:cs="Times"/>
          <w:sz w:val="20"/>
          <w:szCs w:val="20"/>
          <w:lang w:eastAsia="en-US"/>
        </w:rPr>
      </w:pPr>
    </w:p>
    <w:p w14:paraId="2F44DF5C" w14:textId="77777777" w:rsidR="000C1500" w:rsidRPr="0084629F" w:rsidRDefault="000C1500" w:rsidP="0084629F">
      <w:pPr>
        <w:rPr>
          <w:rFonts w:eastAsia="Times New Roman" w:cs="Times"/>
          <w:color w:val="000000" w:themeColor="text1"/>
          <w:sz w:val="20"/>
          <w:szCs w:val="20"/>
        </w:rPr>
      </w:pPr>
      <w:r w:rsidRPr="0084629F">
        <w:rPr>
          <w:rFonts w:eastAsia="Times New Roman" w:cs="Times"/>
          <w:noProof/>
          <w:color w:val="000000" w:themeColor="text1"/>
          <w:sz w:val="20"/>
          <w:szCs w:val="20"/>
        </w:rPr>
        <w:drawing>
          <wp:inline distT="0" distB="0" distL="0" distR="0" wp14:anchorId="500873A6" wp14:editId="6F4986E9">
            <wp:extent cx="6475730" cy="1586790"/>
            <wp:effectExtent l="0" t="0" r="127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5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4FBF" w14:textId="77777777" w:rsidR="00903F93" w:rsidRPr="00C9123E" w:rsidRDefault="00903F93" w:rsidP="00903F9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 w:cs="Times"/>
          <w:b/>
          <w:sz w:val="8"/>
          <w:szCs w:val="8"/>
          <w:lang w:eastAsia="en-US"/>
        </w:rPr>
      </w:pPr>
    </w:p>
    <w:p w14:paraId="00399D59" w14:textId="045B8D10" w:rsidR="00F12408" w:rsidRPr="00021F88" w:rsidRDefault="00F12408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021F88">
        <w:rPr>
          <w:rFonts w:eastAsiaTheme="minorHAnsi" w:cs="Times"/>
          <w:b/>
          <w:sz w:val="20"/>
          <w:szCs w:val="20"/>
          <w:lang w:eastAsia="en-US"/>
        </w:rPr>
        <w:t>1</w:t>
      </w:r>
      <w:r w:rsidR="00021F88">
        <w:rPr>
          <w:rFonts w:eastAsiaTheme="minorHAnsi" w:cs="Times"/>
          <w:b/>
          <w:sz w:val="20"/>
          <w:szCs w:val="20"/>
          <w:lang w:eastAsia="en-US"/>
        </w:rPr>
        <w:t>. a)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 xml:space="preserve"> Quelle est la durée totale de cette liste ? Exprimer cette durée en minutes et secondes. </w:t>
      </w:r>
    </w:p>
    <w:p w14:paraId="3D561967" w14:textId="473F4B52" w:rsidR="000C1500" w:rsidRPr="00021F88" w:rsidRDefault="008F5D24" w:rsidP="0084629F">
      <w:pPr>
        <w:widowControl w:val="0"/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84629F">
        <w:rPr>
          <w:rFonts w:eastAsia="Times New Roman" w:cs="Time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61E816C9" wp14:editId="62395E95">
            <wp:simplePos x="0" y="0"/>
            <wp:positionH relativeFrom="column">
              <wp:posOffset>4229100</wp:posOffset>
            </wp:positionH>
            <wp:positionV relativeFrom="paragraph">
              <wp:posOffset>200025</wp:posOffset>
            </wp:positionV>
            <wp:extent cx="2228215" cy="1671320"/>
            <wp:effectExtent l="0" t="0" r="0" b="0"/>
            <wp:wrapTight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88">
        <w:rPr>
          <w:rFonts w:eastAsiaTheme="minorHAnsi" w:cs="Times"/>
          <w:b/>
          <w:sz w:val="20"/>
          <w:szCs w:val="20"/>
          <w:lang w:eastAsia="en-US"/>
        </w:rPr>
        <w:t xml:space="preserve">    </w:t>
      </w:r>
      <w:r w:rsidR="000C1500" w:rsidRPr="00021F88">
        <w:rPr>
          <w:rFonts w:eastAsiaTheme="minorHAnsi" w:cs="Times"/>
          <w:b/>
          <w:sz w:val="20"/>
          <w:szCs w:val="20"/>
          <w:lang w:eastAsia="en-US"/>
        </w:rPr>
        <w:t>b)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 xml:space="preserve"> Déterminer le pourcentage de chansons dont la durée est supérieure à 3 min 30 s.</w:t>
      </w:r>
    </w:p>
    <w:p w14:paraId="2B19557E" w14:textId="77777777" w:rsidR="00021F88" w:rsidRPr="00C9123E" w:rsidRDefault="00021F88" w:rsidP="00021F8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 w:cs="Times"/>
          <w:b/>
          <w:sz w:val="8"/>
          <w:szCs w:val="8"/>
          <w:lang w:eastAsia="en-US"/>
        </w:rPr>
      </w:pPr>
    </w:p>
    <w:p w14:paraId="05F1992B" w14:textId="77777777" w:rsidR="000C1500" w:rsidRPr="00021F88" w:rsidRDefault="00021F88" w:rsidP="00021F8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021F88">
        <w:rPr>
          <w:rFonts w:eastAsiaTheme="minorHAnsi" w:cs="Times"/>
          <w:b/>
          <w:sz w:val="20"/>
          <w:szCs w:val="20"/>
          <w:lang w:eastAsia="en-US"/>
        </w:rPr>
        <w:t>2.</w:t>
      </w:r>
      <w:r w:rsidRPr="00021F88">
        <w:rPr>
          <w:rFonts w:eastAsiaTheme="minorHAnsi" w:cs="Times"/>
          <w:sz w:val="20"/>
          <w:szCs w:val="20"/>
          <w:lang w:eastAsia="en-US"/>
        </w:rPr>
        <w:t xml:space="preserve"> 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>Louise décide d’utiliser la fonction « aléatoire » de son MP4. Cette fonction choisit au hasard une chanson parmi celles qui sont présentes dans la liste de lecture. Chaque chanson a la même probabilité d’être écoutée.</w:t>
      </w:r>
      <w:r w:rsidR="000C1500" w:rsidRPr="00021F88">
        <w:rPr>
          <w:rFonts w:ascii="MS Mincho" w:hAnsi="MS Mincho" w:cs="MS Mincho" w:hint="eastAsia"/>
          <w:sz w:val="20"/>
          <w:szCs w:val="20"/>
          <w:lang w:eastAsia="en-US"/>
        </w:rPr>
        <w:t> 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 xml:space="preserve">Déterminer la probabilité que Louise écoute une chanson de </w:t>
      </w:r>
      <w:proofErr w:type="spellStart"/>
      <w:r w:rsidR="000C1500" w:rsidRPr="00021F88">
        <w:rPr>
          <w:rFonts w:eastAsiaTheme="minorHAnsi" w:cs="Times"/>
          <w:sz w:val="20"/>
          <w:szCs w:val="20"/>
          <w:lang w:eastAsia="en-US"/>
        </w:rPr>
        <w:t>Maen</w:t>
      </w:r>
      <w:proofErr w:type="spellEnd"/>
      <w:r w:rsidR="000C1500" w:rsidRPr="00021F88">
        <w:rPr>
          <w:rFonts w:eastAsiaTheme="minorHAnsi" w:cs="Times"/>
          <w:sz w:val="20"/>
          <w:szCs w:val="20"/>
          <w:lang w:eastAsia="en-US"/>
        </w:rPr>
        <w:t xml:space="preserve">. </w:t>
      </w:r>
    </w:p>
    <w:p w14:paraId="208DCAA9" w14:textId="77777777" w:rsidR="00C9123E" w:rsidRPr="00C9123E" w:rsidRDefault="00C9123E" w:rsidP="00C912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 w:cs="Times"/>
          <w:b/>
          <w:sz w:val="8"/>
          <w:szCs w:val="8"/>
          <w:lang w:eastAsia="en-US"/>
        </w:rPr>
      </w:pPr>
    </w:p>
    <w:p w14:paraId="15C6631C" w14:textId="77777777" w:rsidR="008F5D24" w:rsidRDefault="00021F88" w:rsidP="00021F8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MS Mincho" w:hAnsi="MS Mincho" w:cs="MS Mincho"/>
          <w:sz w:val="20"/>
          <w:szCs w:val="20"/>
          <w:lang w:eastAsia="en-US"/>
        </w:rPr>
      </w:pPr>
      <w:r w:rsidRPr="00021F88">
        <w:rPr>
          <w:rFonts w:eastAsiaTheme="minorHAnsi" w:cs="Times"/>
          <w:b/>
          <w:sz w:val="20"/>
          <w:szCs w:val="20"/>
          <w:lang w:eastAsia="en-US"/>
        </w:rPr>
        <w:t>3.</w:t>
      </w:r>
      <w:r w:rsidRPr="00021F88">
        <w:rPr>
          <w:rFonts w:eastAsiaTheme="minorHAnsi" w:cs="Times"/>
          <w:sz w:val="20"/>
          <w:szCs w:val="20"/>
          <w:lang w:eastAsia="en-US"/>
        </w:rPr>
        <w:t xml:space="preserve"> 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 xml:space="preserve">Elle répète 25 fois l’utilisation de la fonction « aléatoire » de son MP4 et note à chaque fois le nom de l’interprète qu’elle a écouté. Les résultats qu’elle obtient sont notés dans le graphique </w:t>
      </w:r>
      <w:r w:rsidR="008F5D24">
        <w:rPr>
          <w:rFonts w:eastAsiaTheme="minorHAnsi" w:cs="Times"/>
          <w:sz w:val="20"/>
          <w:szCs w:val="20"/>
          <w:lang w:eastAsia="en-US"/>
        </w:rPr>
        <w:t>à droite</w:t>
      </w:r>
      <w:r w:rsidR="000C1500" w:rsidRPr="00021F88">
        <w:rPr>
          <w:rFonts w:eastAsiaTheme="minorHAnsi" w:cs="Times"/>
          <w:sz w:val="20"/>
          <w:szCs w:val="20"/>
          <w:lang w:eastAsia="en-US"/>
        </w:rPr>
        <w:t>.</w:t>
      </w:r>
      <w:r w:rsidR="000C1500" w:rsidRPr="00021F88">
        <w:rPr>
          <w:rFonts w:ascii="MS Mincho" w:hAnsi="MS Mincho" w:cs="MS Mincho" w:hint="eastAsia"/>
          <w:sz w:val="20"/>
          <w:szCs w:val="20"/>
          <w:lang w:eastAsia="en-US"/>
        </w:rPr>
        <w:t> </w:t>
      </w:r>
    </w:p>
    <w:p w14:paraId="7AA4662B" w14:textId="76D4F1A0" w:rsidR="000C1500" w:rsidRPr="00021F88" w:rsidRDefault="000C1500" w:rsidP="00021F8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 w:cs="Times"/>
          <w:sz w:val="20"/>
          <w:szCs w:val="20"/>
          <w:lang w:eastAsia="en-US"/>
        </w:rPr>
      </w:pPr>
      <w:r w:rsidRPr="00021F88">
        <w:rPr>
          <w:rFonts w:eastAsiaTheme="minorHAnsi" w:cs="Times"/>
          <w:sz w:val="20"/>
          <w:szCs w:val="20"/>
          <w:lang w:eastAsia="en-US"/>
        </w:rPr>
        <w:t xml:space="preserve">Déterminer la fréquence d’écoute de </w:t>
      </w:r>
      <w:proofErr w:type="spellStart"/>
      <w:r w:rsidRPr="00021F88">
        <w:rPr>
          <w:rFonts w:eastAsiaTheme="minorHAnsi" w:cs="Times"/>
          <w:sz w:val="20"/>
          <w:szCs w:val="20"/>
          <w:lang w:eastAsia="en-US"/>
        </w:rPr>
        <w:t>Hudad</w:t>
      </w:r>
      <w:proofErr w:type="spellEnd"/>
      <w:r w:rsidRPr="00021F88">
        <w:rPr>
          <w:rFonts w:eastAsiaTheme="minorHAnsi" w:cs="Times"/>
          <w:sz w:val="20"/>
          <w:szCs w:val="20"/>
          <w:lang w:eastAsia="en-US"/>
        </w:rPr>
        <w:t xml:space="preserve">. </w:t>
      </w:r>
    </w:p>
    <w:p w14:paraId="0FF08958" w14:textId="77777777" w:rsidR="00741BD4" w:rsidRPr="0084629F" w:rsidRDefault="00741BD4" w:rsidP="0084629F">
      <w:pPr>
        <w:rPr>
          <w:rFonts w:eastAsia="Times New Roman" w:cs="Times"/>
          <w:color w:val="000000" w:themeColor="text1"/>
          <w:sz w:val="20"/>
          <w:szCs w:val="20"/>
        </w:rPr>
      </w:pPr>
    </w:p>
    <w:p w14:paraId="19D1A30D" w14:textId="55993732" w:rsidR="00021F88" w:rsidRDefault="00021F88" w:rsidP="00C9123E">
      <w:pPr>
        <w:jc w:val="center"/>
        <w:rPr>
          <w:rFonts w:eastAsia="Times New Roman" w:cs="Times"/>
          <w:color w:val="000000" w:themeColor="text1"/>
          <w:sz w:val="20"/>
          <w:szCs w:val="20"/>
        </w:rPr>
      </w:pPr>
    </w:p>
    <w:p w14:paraId="1A68F866" w14:textId="68A9340F" w:rsidR="0090741B" w:rsidRPr="0084629F" w:rsidRDefault="0090741B" w:rsidP="0090741B">
      <w:pPr>
        <w:rPr>
          <w:b/>
          <w:color w:val="0000FF"/>
          <w:sz w:val="20"/>
          <w:szCs w:val="20"/>
        </w:rPr>
      </w:pPr>
      <w:r w:rsidRPr="0084629F">
        <w:rPr>
          <w:b/>
          <w:color w:val="000000"/>
          <w:sz w:val="20"/>
          <w:szCs w:val="20"/>
        </w:rPr>
        <w:t xml:space="preserve">Exercice </w:t>
      </w:r>
      <w:r>
        <w:rPr>
          <w:b/>
          <w:color w:val="000000"/>
          <w:sz w:val="20"/>
          <w:szCs w:val="20"/>
        </w:rPr>
        <w:t>8</w:t>
      </w:r>
      <w:r w:rsidRPr="0084629F">
        <w:rPr>
          <w:b/>
          <w:color w:val="000000"/>
          <w:sz w:val="20"/>
          <w:szCs w:val="20"/>
        </w:rPr>
        <w:t xml:space="preserve">  (</w:t>
      </w:r>
      <w:r w:rsidR="00D4394A">
        <w:rPr>
          <w:b/>
          <w:color w:val="000000"/>
          <w:sz w:val="20"/>
          <w:szCs w:val="20"/>
        </w:rPr>
        <w:t>3</w:t>
      </w:r>
      <w:r w:rsidRPr="0084629F">
        <w:rPr>
          <w:b/>
          <w:color w:val="000000"/>
          <w:sz w:val="20"/>
          <w:szCs w:val="20"/>
        </w:rPr>
        <w:t>points)</w:t>
      </w:r>
      <w:r w:rsidR="00C9123E">
        <w:rPr>
          <w:b/>
          <w:color w:val="000000"/>
          <w:sz w:val="20"/>
          <w:szCs w:val="20"/>
        </w:rPr>
        <w:t xml:space="preserve"> </w:t>
      </w:r>
    </w:p>
    <w:p w14:paraId="480E3041" w14:textId="77777777" w:rsidR="0090741B" w:rsidRPr="00F265B6" w:rsidRDefault="0090741B" w:rsidP="007F7FC5">
      <w:pPr>
        <w:rPr>
          <w:sz w:val="20"/>
          <w:szCs w:val="20"/>
        </w:rPr>
      </w:pPr>
    </w:p>
    <w:p w14:paraId="5A20C6A5" w14:textId="55DCA258" w:rsidR="00CC7DFC" w:rsidRPr="00F265B6" w:rsidRDefault="00CC7DFC" w:rsidP="007F7FC5">
      <w:pPr>
        <w:rPr>
          <w:rFonts w:eastAsiaTheme="minorHAnsi"/>
          <w:sz w:val="20"/>
          <w:szCs w:val="20"/>
        </w:rPr>
      </w:pPr>
      <w:r w:rsidRPr="00F265B6">
        <w:rPr>
          <w:rFonts w:eastAsiaTheme="minorHAnsi"/>
          <w:sz w:val="20"/>
          <w:szCs w:val="20"/>
        </w:rPr>
        <w:t xml:space="preserve">Pendant le remplissage d’une 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>cluse, Jules et Paul, à bord de leur p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>niche, patientent en jouant aux d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>s. Ces d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 xml:space="preserve">s sont 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>quilibr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 xml:space="preserve">s. </w:t>
      </w:r>
    </w:p>
    <w:p w14:paraId="4340926E" w14:textId="77777777" w:rsidR="001A698D" w:rsidRPr="007F7FC5" w:rsidRDefault="001A698D" w:rsidP="001A698D">
      <w:pPr>
        <w:rPr>
          <w:rFonts w:eastAsiaTheme="minorHAnsi"/>
          <w:bCs/>
          <w:sz w:val="4"/>
          <w:szCs w:val="4"/>
        </w:rPr>
      </w:pPr>
    </w:p>
    <w:p w14:paraId="61470F77" w14:textId="0BC1FC70" w:rsidR="00CC7DFC" w:rsidRPr="00F265B6" w:rsidRDefault="00F265B6" w:rsidP="007F7FC5">
      <w:pPr>
        <w:rPr>
          <w:rFonts w:eastAsiaTheme="minorHAnsi"/>
          <w:bCs/>
          <w:sz w:val="20"/>
          <w:szCs w:val="20"/>
        </w:rPr>
      </w:pPr>
      <w:r w:rsidRPr="001A698D">
        <w:rPr>
          <w:rFonts w:eastAsiaTheme="minorHAnsi"/>
          <w:b/>
          <w:bCs/>
          <w:sz w:val="20"/>
          <w:szCs w:val="20"/>
        </w:rPr>
        <w:t>1.</w:t>
      </w:r>
      <w:r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Est-ce que, lors du jet d’un dé, la probabilit</w:t>
      </w:r>
      <w:r w:rsidR="000861A6">
        <w:rPr>
          <w:rFonts w:eastAsiaTheme="minorHAnsi"/>
          <w:bCs/>
          <w:sz w:val="20"/>
          <w:szCs w:val="20"/>
        </w:rPr>
        <w:t>é</w:t>
      </w:r>
      <w:r w:rsidR="00CC7DFC" w:rsidRPr="00F265B6">
        <w:rPr>
          <w:rFonts w:eastAsiaTheme="minorHAnsi"/>
          <w:bCs/>
          <w:sz w:val="20"/>
          <w:szCs w:val="20"/>
        </w:rPr>
        <w:t xml:space="preserve"> d’obtenir un </w:t>
      </w:r>
      <w:r w:rsidR="001A698D">
        <w:rPr>
          <w:rFonts w:eastAsiaTheme="minorHAnsi"/>
          <w:bCs/>
          <w:sz w:val="20"/>
          <w:szCs w:val="20"/>
        </w:rPr>
        <w:t xml:space="preserve">« 1 </w:t>
      </w:r>
      <w:r w:rsidR="00CC7DFC" w:rsidRPr="00F265B6">
        <w:rPr>
          <w:rFonts w:eastAsiaTheme="minorHAnsi"/>
          <w:bCs/>
          <w:sz w:val="20"/>
          <w:szCs w:val="20"/>
        </w:rPr>
        <w:t>» est la m</w:t>
      </w:r>
      <w:r w:rsidR="000861A6">
        <w:rPr>
          <w:rFonts w:eastAsiaTheme="minorHAnsi"/>
          <w:bCs/>
          <w:sz w:val="20"/>
          <w:szCs w:val="20"/>
        </w:rPr>
        <w:t>ê</w:t>
      </w:r>
      <w:r w:rsidR="00CC7DFC" w:rsidRPr="00F265B6">
        <w:rPr>
          <w:rFonts w:eastAsiaTheme="minorHAnsi"/>
          <w:bCs/>
          <w:sz w:val="20"/>
          <w:szCs w:val="20"/>
        </w:rPr>
        <w:t xml:space="preserve">me que celle d’obtenir un « 5 » ? Expliquer. </w:t>
      </w:r>
    </w:p>
    <w:p w14:paraId="5C3314CA" w14:textId="77777777" w:rsidR="007F7FC5" w:rsidRPr="007F7FC5" w:rsidRDefault="007F7FC5" w:rsidP="007F7FC5">
      <w:pPr>
        <w:rPr>
          <w:rFonts w:eastAsiaTheme="minorHAnsi"/>
          <w:bCs/>
          <w:sz w:val="4"/>
          <w:szCs w:val="4"/>
        </w:rPr>
      </w:pPr>
    </w:p>
    <w:p w14:paraId="7E293AB8" w14:textId="5A44459A" w:rsidR="00CC7DFC" w:rsidRDefault="00F265B6" w:rsidP="007F7FC5">
      <w:pPr>
        <w:rPr>
          <w:rFonts w:eastAsiaTheme="minorHAnsi"/>
          <w:bCs/>
          <w:sz w:val="20"/>
          <w:szCs w:val="20"/>
        </w:rPr>
      </w:pPr>
      <w:r w:rsidRPr="001A698D">
        <w:rPr>
          <w:rFonts w:eastAsiaTheme="minorHAnsi"/>
          <w:b/>
          <w:bCs/>
          <w:sz w:val="20"/>
          <w:szCs w:val="20"/>
        </w:rPr>
        <w:t>2.</w:t>
      </w:r>
      <w:r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Jules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lance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en</w:t>
      </w:r>
      <w:r w:rsidR="007F7FC5">
        <w:rPr>
          <w:rFonts w:eastAsiaTheme="minorHAnsi"/>
          <w:bCs/>
          <w:sz w:val="20"/>
          <w:szCs w:val="20"/>
        </w:rPr>
        <w:t xml:space="preserve"> mê</w:t>
      </w:r>
      <w:r w:rsidR="00CC7DFC" w:rsidRPr="00F265B6">
        <w:rPr>
          <w:rFonts w:eastAsiaTheme="minorHAnsi"/>
          <w:bCs/>
          <w:sz w:val="20"/>
          <w:szCs w:val="20"/>
        </w:rPr>
        <w:t>me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temps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un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dé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rouge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et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un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dé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jaune.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Par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exemple</w:t>
      </w:r>
      <w:r w:rsidR="007F7FC5">
        <w:rPr>
          <w:rFonts w:eastAsiaTheme="minorHAnsi"/>
          <w:bCs/>
          <w:sz w:val="20"/>
          <w:szCs w:val="20"/>
        </w:rPr>
        <w:t xml:space="preserve">, </w:t>
      </w:r>
      <w:r w:rsidR="00CC7DFC" w:rsidRPr="00F265B6">
        <w:rPr>
          <w:rFonts w:eastAsiaTheme="minorHAnsi"/>
          <w:bCs/>
          <w:sz w:val="20"/>
          <w:szCs w:val="20"/>
        </w:rPr>
        <w:t>il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peut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obtenir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3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au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dé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rouge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et</w:t>
      </w:r>
      <w:r w:rsidR="007F7FC5">
        <w:rPr>
          <w:rFonts w:eastAsiaTheme="minorHAnsi"/>
          <w:bCs/>
          <w:sz w:val="20"/>
          <w:szCs w:val="20"/>
        </w:rPr>
        <w:t xml:space="preserve"> </w:t>
      </w:r>
      <w:r w:rsidR="00CC7DFC" w:rsidRPr="00F265B6">
        <w:rPr>
          <w:rFonts w:eastAsiaTheme="minorHAnsi"/>
          <w:bCs/>
          <w:sz w:val="20"/>
          <w:szCs w:val="20"/>
        </w:rPr>
        <w:t>4 au dé jaune, c’est l’une des issues possibles. Expliquer pourquoi le nombre d’issues possi</w:t>
      </w:r>
      <w:r w:rsidR="000861A6">
        <w:rPr>
          <w:rFonts w:eastAsiaTheme="minorHAnsi"/>
          <w:bCs/>
          <w:sz w:val="20"/>
          <w:szCs w:val="20"/>
        </w:rPr>
        <w:t>bles quand il lance ses deux dé</w:t>
      </w:r>
      <w:r w:rsidR="00CC7DFC" w:rsidRPr="00F265B6">
        <w:rPr>
          <w:rFonts w:eastAsiaTheme="minorHAnsi"/>
          <w:bCs/>
          <w:sz w:val="20"/>
          <w:szCs w:val="20"/>
        </w:rPr>
        <w:t xml:space="preserve">s est de 36. </w:t>
      </w:r>
    </w:p>
    <w:p w14:paraId="082F187D" w14:textId="77777777" w:rsidR="000861A6" w:rsidRPr="00F265B6" w:rsidRDefault="000861A6" w:rsidP="007F7FC5">
      <w:pPr>
        <w:rPr>
          <w:rFonts w:eastAsiaTheme="minorHAnsi"/>
          <w:bCs/>
          <w:sz w:val="20"/>
          <w:szCs w:val="20"/>
        </w:rPr>
      </w:pPr>
    </w:p>
    <w:p w14:paraId="0EBE93AB" w14:textId="2E55BF5D" w:rsidR="00CC7DFC" w:rsidRPr="00F265B6" w:rsidRDefault="00CC7DFC" w:rsidP="007F7FC5">
      <w:pPr>
        <w:rPr>
          <w:rFonts w:eastAsiaTheme="minorHAnsi"/>
          <w:sz w:val="20"/>
          <w:szCs w:val="20"/>
        </w:rPr>
      </w:pPr>
      <w:r w:rsidRPr="00F265B6">
        <w:rPr>
          <w:rFonts w:eastAsiaTheme="minorHAnsi"/>
          <w:sz w:val="20"/>
          <w:szCs w:val="20"/>
        </w:rPr>
        <w:t>Jules propose à</w:t>
      </w:r>
      <w:r w:rsidR="000861A6">
        <w:rPr>
          <w:rFonts w:eastAsiaTheme="minorHAnsi"/>
          <w:sz w:val="20"/>
          <w:szCs w:val="20"/>
        </w:rPr>
        <w:t xml:space="preserve"> Paul de jouer avec ces deux dé</w:t>
      </w:r>
      <w:r w:rsidRPr="00F265B6">
        <w:rPr>
          <w:rFonts w:eastAsiaTheme="minorHAnsi"/>
          <w:sz w:val="20"/>
          <w:szCs w:val="20"/>
        </w:rPr>
        <w:t>s (un jaune et u</w:t>
      </w:r>
      <w:r w:rsidR="000861A6">
        <w:rPr>
          <w:rFonts w:eastAsiaTheme="minorHAnsi"/>
          <w:sz w:val="20"/>
          <w:szCs w:val="20"/>
        </w:rPr>
        <w:t>n rouge), Il lui explique la rè</w:t>
      </w:r>
      <w:r w:rsidRPr="00F265B6">
        <w:rPr>
          <w:rFonts w:eastAsiaTheme="minorHAnsi"/>
          <w:sz w:val="20"/>
          <w:szCs w:val="20"/>
        </w:rPr>
        <w:t xml:space="preserve">gle : </w:t>
      </w:r>
    </w:p>
    <w:p w14:paraId="38149926" w14:textId="77777777" w:rsidR="007F7FC5" w:rsidRDefault="007F7FC5" w:rsidP="007F7FC5">
      <w:pPr>
        <w:rPr>
          <w:rFonts w:eastAsiaTheme="minorHAnsi"/>
          <w:bCs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drawing>
          <wp:inline distT="0" distB="0" distL="0" distR="0" wp14:anchorId="78C4DBAA" wp14:editId="11244916">
            <wp:extent cx="6475730" cy="193865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4E71" w14:textId="77777777" w:rsidR="001A07BB" w:rsidRPr="001A07BB" w:rsidRDefault="001A07BB" w:rsidP="007F7FC5">
      <w:pPr>
        <w:rPr>
          <w:rFonts w:eastAsiaTheme="minorHAnsi"/>
          <w:b/>
          <w:bCs/>
          <w:sz w:val="12"/>
          <w:szCs w:val="12"/>
        </w:rPr>
      </w:pPr>
    </w:p>
    <w:p w14:paraId="38E3A30A" w14:textId="353443D3" w:rsidR="00CC7DFC" w:rsidRPr="00F265B6" w:rsidRDefault="00CC7DFC" w:rsidP="007F7FC5">
      <w:pPr>
        <w:rPr>
          <w:rFonts w:eastAsiaTheme="minorHAnsi"/>
          <w:sz w:val="20"/>
          <w:szCs w:val="20"/>
        </w:rPr>
      </w:pPr>
      <w:r w:rsidRPr="001A698D">
        <w:rPr>
          <w:rFonts w:eastAsiaTheme="minorHAnsi"/>
          <w:b/>
          <w:bCs/>
          <w:sz w:val="20"/>
          <w:szCs w:val="20"/>
        </w:rPr>
        <w:t>3.</w:t>
      </w:r>
      <w:r w:rsidRPr="00F265B6">
        <w:rPr>
          <w:rFonts w:eastAsiaTheme="minorHAnsi"/>
          <w:bCs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Paul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a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d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>j</w:t>
      </w:r>
      <w:r w:rsidR="000861A6">
        <w:rPr>
          <w:rFonts w:eastAsiaTheme="minorHAnsi"/>
          <w:sz w:val="20"/>
          <w:szCs w:val="20"/>
        </w:rPr>
        <w:t xml:space="preserve">à </w:t>
      </w:r>
      <w:r w:rsidRPr="00F265B6">
        <w:rPr>
          <w:rFonts w:eastAsiaTheme="minorHAnsi"/>
          <w:sz w:val="20"/>
          <w:szCs w:val="20"/>
        </w:rPr>
        <w:t>fait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2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lancers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et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a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obtenu</w:t>
      </w:r>
      <w:r w:rsidR="000861A6">
        <w:rPr>
          <w:rFonts w:eastAsiaTheme="minorHAnsi"/>
          <w:sz w:val="20"/>
          <w:szCs w:val="20"/>
        </w:rPr>
        <w:t xml:space="preserve"> </w:t>
      </w:r>
      <w:r w:rsidRPr="00F265B6">
        <w:rPr>
          <w:rFonts w:eastAsiaTheme="minorHAnsi"/>
          <w:sz w:val="20"/>
          <w:szCs w:val="20"/>
        </w:rPr>
        <w:t>650points.</w:t>
      </w:r>
      <w:r w:rsidRPr="00F265B6">
        <w:rPr>
          <w:rFonts w:eastAsiaTheme="minorHAnsi"/>
          <w:sz w:val="20"/>
          <w:szCs w:val="20"/>
        </w:rPr>
        <w:br/>
        <w:t>Quelle est la probabilit</w:t>
      </w:r>
      <w:r w:rsidR="000861A6">
        <w:rPr>
          <w:rFonts w:eastAsiaTheme="minorHAnsi"/>
          <w:sz w:val="20"/>
          <w:szCs w:val="20"/>
        </w:rPr>
        <w:t>é</w:t>
      </w:r>
      <w:r w:rsidRPr="00F265B6">
        <w:rPr>
          <w:rFonts w:eastAsiaTheme="minorHAnsi"/>
          <w:sz w:val="20"/>
          <w:szCs w:val="20"/>
        </w:rPr>
        <w:t xml:space="preserve"> qu’il gagne la partie à son troisi</w:t>
      </w:r>
      <w:r w:rsidR="000861A6">
        <w:rPr>
          <w:rFonts w:eastAsiaTheme="minorHAnsi"/>
          <w:sz w:val="20"/>
          <w:szCs w:val="20"/>
        </w:rPr>
        <w:t>è</w:t>
      </w:r>
      <w:r w:rsidRPr="00F265B6">
        <w:rPr>
          <w:rFonts w:eastAsiaTheme="minorHAnsi"/>
          <w:sz w:val="20"/>
          <w:szCs w:val="20"/>
        </w:rPr>
        <w:t>me lancer ?</w:t>
      </w:r>
      <w:r w:rsidRPr="00F265B6">
        <w:rPr>
          <w:rFonts w:eastAsiaTheme="minorHAnsi"/>
          <w:sz w:val="20"/>
          <w:szCs w:val="20"/>
        </w:rPr>
        <w:br/>
      </w:r>
      <w:r w:rsidRPr="00F265B6">
        <w:rPr>
          <w:rFonts w:eastAsiaTheme="minorHAnsi"/>
          <w:bCs/>
          <w:sz w:val="20"/>
          <w:szCs w:val="20"/>
        </w:rPr>
        <w:t>Dans cette question, si le travail n’est pas terminé, laisser tout de m</w:t>
      </w:r>
      <w:r w:rsidR="000861A6">
        <w:rPr>
          <w:rFonts w:eastAsiaTheme="minorHAnsi"/>
          <w:bCs/>
          <w:sz w:val="20"/>
          <w:szCs w:val="20"/>
        </w:rPr>
        <w:t>ê</w:t>
      </w:r>
      <w:r w:rsidRPr="00F265B6">
        <w:rPr>
          <w:rFonts w:eastAsiaTheme="minorHAnsi"/>
          <w:bCs/>
          <w:sz w:val="20"/>
          <w:szCs w:val="20"/>
        </w:rPr>
        <w:t xml:space="preserve">me sur la copie une trace de la recherche. Elle sera prise en compte dans la notation. </w:t>
      </w:r>
    </w:p>
    <w:p w14:paraId="512E3BC4" w14:textId="77777777" w:rsidR="006C52DC" w:rsidRDefault="006C52DC" w:rsidP="0084629F">
      <w:pPr>
        <w:rPr>
          <w:rFonts w:eastAsiaTheme="minorHAnsi"/>
          <w:sz w:val="20"/>
          <w:szCs w:val="20"/>
        </w:rPr>
      </w:pPr>
    </w:p>
    <w:p w14:paraId="6ED9BE47" w14:textId="77777777" w:rsidR="00D11E0D" w:rsidRDefault="00D11E0D" w:rsidP="0084629F">
      <w:pPr>
        <w:rPr>
          <w:rFonts w:eastAsiaTheme="minorHAnsi"/>
          <w:sz w:val="20"/>
          <w:szCs w:val="20"/>
        </w:rPr>
      </w:pPr>
    </w:p>
    <w:p w14:paraId="0073F62F" w14:textId="5E26E1AF" w:rsidR="00D11E0D" w:rsidRDefault="00D11E0D" w:rsidP="00D11E0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>
        <w:rPr>
          <w:sz w:val="16"/>
          <w:szCs w:val="16"/>
        </w:rPr>
        <w:t>Page 4</w:t>
      </w:r>
    </w:p>
    <w:p w14:paraId="0314B794" w14:textId="77777777" w:rsidR="00CE5D5F" w:rsidRDefault="00CE5D5F" w:rsidP="00D11E0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</w:p>
    <w:p w14:paraId="4CD3514D" w14:textId="56FB7285" w:rsidR="00CE5D5F" w:rsidRDefault="00CE5D5F" w:rsidP="00CE5D5F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CORRECTION</w:t>
      </w:r>
    </w:p>
    <w:p w14:paraId="33B5D0E1" w14:textId="77777777" w:rsidR="006E5D40" w:rsidRDefault="006E5D40" w:rsidP="00CE5D5F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14:paraId="5075B7E0" w14:textId="554A2D2C" w:rsidR="00CE5D5F" w:rsidRDefault="006E5D40" w:rsidP="006E5D40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42431A0" wp14:editId="74755BA8">
            <wp:extent cx="6475730" cy="9153766"/>
            <wp:effectExtent l="0" t="0" r="127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DB14" w14:textId="77777777" w:rsidR="00CE5D5F" w:rsidRPr="00D11E0D" w:rsidRDefault="00CE5D5F" w:rsidP="00D11E0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bookmarkStart w:id="0" w:name="_GoBack"/>
      <w:bookmarkEnd w:id="0"/>
    </w:p>
    <w:sectPr w:rsidR="00CE5D5F" w:rsidRPr="00D11E0D" w:rsidSect="00F52AAF">
      <w:pgSz w:w="11900" w:h="16820"/>
      <w:pgMar w:top="851" w:right="851" w:bottom="794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56167" w14:textId="77777777" w:rsidR="006E5D40" w:rsidRDefault="006E5D40" w:rsidP="00E73CFF">
      <w:r>
        <w:separator/>
      </w:r>
    </w:p>
  </w:endnote>
  <w:endnote w:type="continuationSeparator" w:id="0">
    <w:p w14:paraId="3878607D" w14:textId="77777777" w:rsidR="006E5D40" w:rsidRDefault="006E5D40" w:rsidP="00E7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8496D" w14:textId="77777777" w:rsidR="006E5D40" w:rsidRDefault="006E5D40" w:rsidP="00E73CFF">
      <w:r>
        <w:separator/>
      </w:r>
    </w:p>
  </w:footnote>
  <w:footnote w:type="continuationSeparator" w:id="0">
    <w:p w14:paraId="26355467" w14:textId="77777777" w:rsidR="006E5D40" w:rsidRDefault="006E5D40" w:rsidP="00E73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CE6EEF"/>
    <w:multiLevelType w:val="hybridMultilevel"/>
    <w:tmpl w:val="05E0CD28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74D48"/>
    <w:multiLevelType w:val="hybridMultilevel"/>
    <w:tmpl w:val="68DC5FDA"/>
    <w:lvl w:ilvl="0" w:tplc="C7326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66EF9"/>
    <w:multiLevelType w:val="multilevel"/>
    <w:tmpl w:val="09EE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436B69"/>
    <w:multiLevelType w:val="hybridMultilevel"/>
    <w:tmpl w:val="8FBED26E"/>
    <w:lvl w:ilvl="0" w:tplc="48AAF74A">
      <w:start w:val="1"/>
      <w:numFmt w:val="lowerLetter"/>
      <w:lvlText w:val="%1)"/>
      <w:lvlJc w:val="left"/>
      <w:pPr>
        <w:ind w:left="720" w:hanging="360"/>
      </w:pPr>
      <w:rPr>
        <w:rFonts w:cs="Arial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86D22"/>
    <w:multiLevelType w:val="hybridMultilevel"/>
    <w:tmpl w:val="F9A6ED38"/>
    <w:lvl w:ilvl="0" w:tplc="D520BB1E">
      <w:start w:val="1"/>
      <w:numFmt w:val="decimal"/>
      <w:lvlText w:val="%1-"/>
      <w:lvlJc w:val="left"/>
      <w:pPr>
        <w:ind w:left="720" w:hanging="360"/>
      </w:pPr>
      <w:rPr>
        <w:rFonts w:eastAsia="Times New Roman" w:cs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76B74"/>
    <w:multiLevelType w:val="multilevel"/>
    <w:tmpl w:val="4232F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E835B7"/>
    <w:multiLevelType w:val="hybridMultilevel"/>
    <w:tmpl w:val="C3AE9A50"/>
    <w:lvl w:ilvl="0" w:tplc="8E9A4570">
      <w:start w:val="1"/>
      <w:numFmt w:val="decimal"/>
      <w:lvlText w:val="%1."/>
      <w:lvlJc w:val="left"/>
      <w:pPr>
        <w:ind w:left="783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503" w:hanging="360"/>
      </w:pPr>
    </w:lvl>
    <w:lvl w:ilvl="2" w:tplc="040C001B" w:tentative="1">
      <w:start w:val="1"/>
      <w:numFmt w:val="lowerRoman"/>
      <w:lvlText w:val="%3."/>
      <w:lvlJc w:val="right"/>
      <w:pPr>
        <w:ind w:left="2223" w:hanging="180"/>
      </w:pPr>
    </w:lvl>
    <w:lvl w:ilvl="3" w:tplc="040C000F" w:tentative="1">
      <w:start w:val="1"/>
      <w:numFmt w:val="decimal"/>
      <w:lvlText w:val="%4."/>
      <w:lvlJc w:val="left"/>
      <w:pPr>
        <w:ind w:left="2943" w:hanging="360"/>
      </w:pPr>
    </w:lvl>
    <w:lvl w:ilvl="4" w:tplc="040C0019" w:tentative="1">
      <w:start w:val="1"/>
      <w:numFmt w:val="lowerLetter"/>
      <w:lvlText w:val="%5."/>
      <w:lvlJc w:val="left"/>
      <w:pPr>
        <w:ind w:left="3663" w:hanging="360"/>
      </w:pPr>
    </w:lvl>
    <w:lvl w:ilvl="5" w:tplc="040C001B" w:tentative="1">
      <w:start w:val="1"/>
      <w:numFmt w:val="lowerRoman"/>
      <w:lvlText w:val="%6."/>
      <w:lvlJc w:val="right"/>
      <w:pPr>
        <w:ind w:left="4383" w:hanging="180"/>
      </w:pPr>
    </w:lvl>
    <w:lvl w:ilvl="6" w:tplc="040C000F" w:tentative="1">
      <w:start w:val="1"/>
      <w:numFmt w:val="decimal"/>
      <w:lvlText w:val="%7."/>
      <w:lvlJc w:val="left"/>
      <w:pPr>
        <w:ind w:left="5103" w:hanging="360"/>
      </w:pPr>
    </w:lvl>
    <w:lvl w:ilvl="7" w:tplc="040C0019" w:tentative="1">
      <w:start w:val="1"/>
      <w:numFmt w:val="lowerLetter"/>
      <w:lvlText w:val="%8."/>
      <w:lvlJc w:val="left"/>
      <w:pPr>
        <w:ind w:left="5823" w:hanging="360"/>
      </w:pPr>
    </w:lvl>
    <w:lvl w:ilvl="8" w:tplc="040C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39A9531C"/>
    <w:multiLevelType w:val="hybridMultilevel"/>
    <w:tmpl w:val="3FCE18C2"/>
    <w:lvl w:ilvl="0" w:tplc="D7D8F4D0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408216A"/>
    <w:multiLevelType w:val="hybridMultilevel"/>
    <w:tmpl w:val="79A06BEC"/>
    <w:lvl w:ilvl="0" w:tplc="22DCB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E2B2E"/>
    <w:multiLevelType w:val="hybridMultilevel"/>
    <w:tmpl w:val="D58288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9F345D"/>
    <w:multiLevelType w:val="hybridMultilevel"/>
    <w:tmpl w:val="4904B0B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02159"/>
    <w:multiLevelType w:val="hybridMultilevel"/>
    <w:tmpl w:val="208C086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04F2D"/>
    <w:multiLevelType w:val="singleLevel"/>
    <w:tmpl w:val="8A8EEA2A"/>
    <w:lvl w:ilvl="0">
      <w:start w:val="1"/>
      <w:numFmt w:val="decimal"/>
      <w:lvlText w:val="%1."/>
      <w:lvlJc w:val="left"/>
      <w:pPr>
        <w:tabs>
          <w:tab w:val="num" w:pos="392"/>
        </w:tabs>
        <w:ind w:left="392" w:hanging="360"/>
      </w:pPr>
      <w:rPr>
        <w:b/>
      </w:rPr>
    </w:lvl>
  </w:abstractNum>
  <w:abstractNum w:abstractNumId="14">
    <w:nsid w:val="6DE67260"/>
    <w:multiLevelType w:val="multilevel"/>
    <w:tmpl w:val="6012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944101"/>
    <w:multiLevelType w:val="hybridMultilevel"/>
    <w:tmpl w:val="258AA3D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5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0"/>
  </w:num>
  <w:num w:numId="11">
    <w:abstractNumId w:val="13"/>
    <w:lvlOverride w:ilvl="0">
      <w:startOverride w:val="1"/>
    </w:lvlOverride>
  </w:num>
  <w:num w:numId="12">
    <w:abstractNumId w:val="5"/>
  </w:num>
  <w:num w:numId="13">
    <w:abstractNumId w:val="9"/>
  </w:num>
  <w:num w:numId="14">
    <w:abstractNumId w:val="3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054"/>
    <w:rsid w:val="00003B20"/>
    <w:rsid w:val="0002155A"/>
    <w:rsid w:val="00021F88"/>
    <w:rsid w:val="00022E86"/>
    <w:rsid w:val="00027CD1"/>
    <w:rsid w:val="00046451"/>
    <w:rsid w:val="00057412"/>
    <w:rsid w:val="000656E3"/>
    <w:rsid w:val="000861A6"/>
    <w:rsid w:val="000A57A3"/>
    <w:rsid w:val="000C1500"/>
    <w:rsid w:val="000C654F"/>
    <w:rsid w:val="000F3FAD"/>
    <w:rsid w:val="000F47E6"/>
    <w:rsid w:val="00127D9D"/>
    <w:rsid w:val="00134401"/>
    <w:rsid w:val="00152C18"/>
    <w:rsid w:val="00167C26"/>
    <w:rsid w:val="0017033F"/>
    <w:rsid w:val="00185214"/>
    <w:rsid w:val="001967F4"/>
    <w:rsid w:val="001A07BB"/>
    <w:rsid w:val="001A18C2"/>
    <w:rsid w:val="001A698D"/>
    <w:rsid w:val="001B63D1"/>
    <w:rsid w:val="001D60AD"/>
    <w:rsid w:val="001E4790"/>
    <w:rsid w:val="00202AF9"/>
    <w:rsid w:val="00215A70"/>
    <w:rsid w:val="00240D7F"/>
    <w:rsid w:val="00265592"/>
    <w:rsid w:val="0029251C"/>
    <w:rsid w:val="0029555D"/>
    <w:rsid w:val="002A330F"/>
    <w:rsid w:val="002A3C11"/>
    <w:rsid w:val="002B7FBE"/>
    <w:rsid w:val="002C4593"/>
    <w:rsid w:val="002E71E0"/>
    <w:rsid w:val="00314ACD"/>
    <w:rsid w:val="00316117"/>
    <w:rsid w:val="0032600D"/>
    <w:rsid w:val="003357A7"/>
    <w:rsid w:val="00335D33"/>
    <w:rsid w:val="003471BA"/>
    <w:rsid w:val="00354297"/>
    <w:rsid w:val="00354CB5"/>
    <w:rsid w:val="00355E9C"/>
    <w:rsid w:val="0036371C"/>
    <w:rsid w:val="0036379F"/>
    <w:rsid w:val="00363B18"/>
    <w:rsid w:val="003864D5"/>
    <w:rsid w:val="003A45AA"/>
    <w:rsid w:val="003B1F16"/>
    <w:rsid w:val="003B56BD"/>
    <w:rsid w:val="003F549C"/>
    <w:rsid w:val="00406228"/>
    <w:rsid w:val="00420966"/>
    <w:rsid w:val="00421992"/>
    <w:rsid w:val="004237A6"/>
    <w:rsid w:val="004335C3"/>
    <w:rsid w:val="004527CA"/>
    <w:rsid w:val="00481C92"/>
    <w:rsid w:val="0049384D"/>
    <w:rsid w:val="004A13E1"/>
    <w:rsid w:val="004A1D74"/>
    <w:rsid w:val="004B7636"/>
    <w:rsid w:val="004C4045"/>
    <w:rsid w:val="00505BC8"/>
    <w:rsid w:val="005221A3"/>
    <w:rsid w:val="005254B2"/>
    <w:rsid w:val="005260B6"/>
    <w:rsid w:val="00526834"/>
    <w:rsid w:val="0052705F"/>
    <w:rsid w:val="00540EC7"/>
    <w:rsid w:val="00540FD0"/>
    <w:rsid w:val="00553D49"/>
    <w:rsid w:val="005661F3"/>
    <w:rsid w:val="00571BF9"/>
    <w:rsid w:val="00575210"/>
    <w:rsid w:val="00582585"/>
    <w:rsid w:val="005876F9"/>
    <w:rsid w:val="00596684"/>
    <w:rsid w:val="005A0E28"/>
    <w:rsid w:val="005A1D6F"/>
    <w:rsid w:val="005A222B"/>
    <w:rsid w:val="005B6A5C"/>
    <w:rsid w:val="005D14A4"/>
    <w:rsid w:val="005E77E3"/>
    <w:rsid w:val="005F0695"/>
    <w:rsid w:val="005F3333"/>
    <w:rsid w:val="005F609B"/>
    <w:rsid w:val="00623653"/>
    <w:rsid w:val="00624E8F"/>
    <w:rsid w:val="00627839"/>
    <w:rsid w:val="0063701C"/>
    <w:rsid w:val="006477D5"/>
    <w:rsid w:val="00647E3D"/>
    <w:rsid w:val="00657D4D"/>
    <w:rsid w:val="00660083"/>
    <w:rsid w:val="00663C4E"/>
    <w:rsid w:val="00665214"/>
    <w:rsid w:val="006700CB"/>
    <w:rsid w:val="00676179"/>
    <w:rsid w:val="00680C7E"/>
    <w:rsid w:val="006834B0"/>
    <w:rsid w:val="00687CA9"/>
    <w:rsid w:val="00692E21"/>
    <w:rsid w:val="00695CFB"/>
    <w:rsid w:val="006C52DC"/>
    <w:rsid w:val="006C61A6"/>
    <w:rsid w:val="006E5D40"/>
    <w:rsid w:val="00706A58"/>
    <w:rsid w:val="00721B44"/>
    <w:rsid w:val="007309FD"/>
    <w:rsid w:val="00734BB1"/>
    <w:rsid w:val="00741BD4"/>
    <w:rsid w:val="00745239"/>
    <w:rsid w:val="00747467"/>
    <w:rsid w:val="00747D97"/>
    <w:rsid w:val="0077696B"/>
    <w:rsid w:val="007C1045"/>
    <w:rsid w:val="007C2DE9"/>
    <w:rsid w:val="007C3AB6"/>
    <w:rsid w:val="007F7E9D"/>
    <w:rsid w:val="007F7FC5"/>
    <w:rsid w:val="00815711"/>
    <w:rsid w:val="00830224"/>
    <w:rsid w:val="00832C9F"/>
    <w:rsid w:val="00841342"/>
    <w:rsid w:val="0084629F"/>
    <w:rsid w:val="00860C8D"/>
    <w:rsid w:val="00864C5B"/>
    <w:rsid w:val="00874D66"/>
    <w:rsid w:val="00891D79"/>
    <w:rsid w:val="00892633"/>
    <w:rsid w:val="008A0B7C"/>
    <w:rsid w:val="008A2122"/>
    <w:rsid w:val="008A3723"/>
    <w:rsid w:val="008A61F2"/>
    <w:rsid w:val="008B2B15"/>
    <w:rsid w:val="008B39BB"/>
    <w:rsid w:val="008B7583"/>
    <w:rsid w:val="008D0767"/>
    <w:rsid w:val="008E0B0A"/>
    <w:rsid w:val="008F51DC"/>
    <w:rsid w:val="008F5D24"/>
    <w:rsid w:val="00903F93"/>
    <w:rsid w:val="00905F2F"/>
    <w:rsid w:val="0090741B"/>
    <w:rsid w:val="00923CD5"/>
    <w:rsid w:val="0092642A"/>
    <w:rsid w:val="0093596A"/>
    <w:rsid w:val="00936333"/>
    <w:rsid w:val="00941A33"/>
    <w:rsid w:val="00954756"/>
    <w:rsid w:val="009606F4"/>
    <w:rsid w:val="009664F8"/>
    <w:rsid w:val="0096791F"/>
    <w:rsid w:val="00972830"/>
    <w:rsid w:val="00972A88"/>
    <w:rsid w:val="00990657"/>
    <w:rsid w:val="009C41EB"/>
    <w:rsid w:val="009C5412"/>
    <w:rsid w:val="009D3E7E"/>
    <w:rsid w:val="009E79AE"/>
    <w:rsid w:val="00A07836"/>
    <w:rsid w:val="00A17F5D"/>
    <w:rsid w:val="00A24C9A"/>
    <w:rsid w:val="00A83199"/>
    <w:rsid w:val="00AC45D7"/>
    <w:rsid w:val="00AD1E57"/>
    <w:rsid w:val="00AD443B"/>
    <w:rsid w:val="00AD793A"/>
    <w:rsid w:val="00AE3733"/>
    <w:rsid w:val="00AE4FC2"/>
    <w:rsid w:val="00AE7058"/>
    <w:rsid w:val="00B12E52"/>
    <w:rsid w:val="00B15BEE"/>
    <w:rsid w:val="00B174E4"/>
    <w:rsid w:val="00B25843"/>
    <w:rsid w:val="00B32D02"/>
    <w:rsid w:val="00B3479C"/>
    <w:rsid w:val="00B41486"/>
    <w:rsid w:val="00B55655"/>
    <w:rsid w:val="00B60E94"/>
    <w:rsid w:val="00B65054"/>
    <w:rsid w:val="00B774D2"/>
    <w:rsid w:val="00BA101A"/>
    <w:rsid w:val="00BC603F"/>
    <w:rsid w:val="00BE524E"/>
    <w:rsid w:val="00C21B2B"/>
    <w:rsid w:val="00C366BD"/>
    <w:rsid w:val="00C4280A"/>
    <w:rsid w:val="00C5562B"/>
    <w:rsid w:val="00C64552"/>
    <w:rsid w:val="00C80D41"/>
    <w:rsid w:val="00C87BF0"/>
    <w:rsid w:val="00C9123E"/>
    <w:rsid w:val="00C91494"/>
    <w:rsid w:val="00C92667"/>
    <w:rsid w:val="00CB6183"/>
    <w:rsid w:val="00CC4E5D"/>
    <w:rsid w:val="00CC7DFC"/>
    <w:rsid w:val="00CD0AA4"/>
    <w:rsid w:val="00CD38A5"/>
    <w:rsid w:val="00CD4451"/>
    <w:rsid w:val="00CE5D5F"/>
    <w:rsid w:val="00CE5E17"/>
    <w:rsid w:val="00CF18E9"/>
    <w:rsid w:val="00CF4449"/>
    <w:rsid w:val="00D11497"/>
    <w:rsid w:val="00D11E0D"/>
    <w:rsid w:val="00D202CE"/>
    <w:rsid w:val="00D20348"/>
    <w:rsid w:val="00D25DCA"/>
    <w:rsid w:val="00D25FD3"/>
    <w:rsid w:val="00D4394A"/>
    <w:rsid w:val="00D51C51"/>
    <w:rsid w:val="00D53ECD"/>
    <w:rsid w:val="00D81469"/>
    <w:rsid w:val="00D82BD9"/>
    <w:rsid w:val="00D907A4"/>
    <w:rsid w:val="00D9485F"/>
    <w:rsid w:val="00D961CE"/>
    <w:rsid w:val="00DC4A07"/>
    <w:rsid w:val="00DC73F9"/>
    <w:rsid w:val="00DD31FA"/>
    <w:rsid w:val="00DD7705"/>
    <w:rsid w:val="00DE21FA"/>
    <w:rsid w:val="00E12C75"/>
    <w:rsid w:val="00E34F7B"/>
    <w:rsid w:val="00E41504"/>
    <w:rsid w:val="00E509B7"/>
    <w:rsid w:val="00E622B4"/>
    <w:rsid w:val="00E62901"/>
    <w:rsid w:val="00E714C0"/>
    <w:rsid w:val="00E73CFF"/>
    <w:rsid w:val="00E75F10"/>
    <w:rsid w:val="00E83039"/>
    <w:rsid w:val="00E862B8"/>
    <w:rsid w:val="00EA0DB4"/>
    <w:rsid w:val="00EA26BB"/>
    <w:rsid w:val="00EB0E2B"/>
    <w:rsid w:val="00EB7F96"/>
    <w:rsid w:val="00EC1538"/>
    <w:rsid w:val="00ED279B"/>
    <w:rsid w:val="00EE4A39"/>
    <w:rsid w:val="00EE5EA1"/>
    <w:rsid w:val="00EF571F"/>
    <w:rsid w:val="00EF641C"/>
    <w:rsid w:val="00F04D32"/>
    <w:rsid w:val="00F12408"/>
    <w:rsid w:val="00F222A0"/>
    <w:rsid w:val="00F265B6"/>
    <w:rsid w:val="00F36AA1"/>
    <w:rsid w:val="00F44959"/>
    <w:rsid w:val="00F52AAF"/>
    <w:rsid w:val="00F622C2"/>
    <w:rsid w:val="00F7158E"/>
    <w:rsid w:val="00F73F7E"/>
    <w:rsid w:val="00F85677"/>
    <w:rsid w:val="00FB2106"/>
    <w:rsid w:val="00FB220B"/>
    <w:rsid w:val="00FB70E5"/>
    <w:rsid w:val="00FE2691"/>
    <w:rsid w:val="00FF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4052A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54"/>
    <w:pPr>
      <w:spacing w:after="0" w:line="240" w:lineRule="auto"/>
    </w:pPr>
    <w:rPr>
      <w:rFonts w:ascii="Verdana" w:eastAsia="MS Mincho" w:hAnsi="Verdan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B65054"/>
    <w:pPr>
      <w:snapToGrid w:val="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B65054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B650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650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5054"/>
    <w:rPr>
      <w:rFonts w:ascii="Verdana" w:eastAsia="MS Mincho" w:hAnsi="Verdana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0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054"/>
    <w:rPr>
      <w:rFonts w:ascii="Tahoma" w:eastAsia="MS Mincho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E4FC2"/>
    <w:rPr>
      <w:color w:val="808080"/>
    </w:rPr>
  </w:style>
  <w:style w:type="paragraph" w:customStyle="1" w:styleId="Contenudetableau">
    <w:name w:val="Contenu de tableau"/>
    <w:basedOn w:val="Normal"/>
    <w:qFormat/>
    <w:rsid w:val="00D51C51"/>
    <w:pPr>
      <w:widowControl w:val="0"/>
      <w:suppressLineNumbers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A330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02AF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52A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2AAF"/>
    <w:rPr>
      <w:rFonts w:ascii="Verdana" w:eastAsia="MS Mincho" w:hAnsi="Verdana" w:cs="Times New Roman"/>
      <w:lang w:eastAsia="fr-FR"/>
    </w:rPr>
  </w:style>
  <w:style w:type="table" w:styleId="Grille">
    <w:name w:val="Table Grid"/>
    <w:basedOn w:val="TableauNormal"/>
    <w:uiPriority w:val="59"/>
    <w:rsid w:val="00DE2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36379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54"/>
    <w:pPr>
      <w:spacing w:after="0" w:line="240" w:lineRule="auto"/>
    </w:pPr>
    <w:rPr>
      <w:rFonts w:ascii="Verdana" w:eastAsia="MS Mincho" w:hAnsi="Verdan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B65054"/>
    <w:pPr>
      <w:snapToGrid w:val="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B65054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B650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650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5054"/>
    <w:rPr>
      <w:rFonts w:ascii="Verdana" w:eastAsia="MS Mincho" w:hAnsi="Verdana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0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054"/>
    <w:rPr>
      <w:rFonts w:ascii="Tahoma" w:eastAsia="MS Mincho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E4FC2"/>
    <w:rPr>
      <w:color w:val="808080"/>
    </w:rPr>
  </w:style>
  <w:style w:type="paragraph" w:customStyle="1" w:styleId="Contenudetableau">
    <w:name w:val="Contenu de tableau"/>
    <w:basedOn w:val="Normal"/>
    <w:qFormat/>
    <w:rsid w:val="00D51C51"/>
    <w:pPr>
      <w:widowControl w:val="0"/>
      <w:suppressLineNumbers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A330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02AF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52A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2AAF"/>
    <w:rPr>
      <w:rFonts w:ascii="Verdana" w:eastAsia="MS Mincho" w:hAnsi="Verdana" w:cs="Times New Roman"/>
      <w:lang w:eastAsia="fr-FR"/>
    </w:rPr>
  </w:style>
  <w:style w:type="table" w:styleId="Grille">
    <w:name w:val="Table Grid"/>
    <w:basedOn w:val="TableauNormal"/>
    <w:uiPriority w:val="59"/>
    <w:rsid w:val="00DE2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363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5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9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8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1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9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4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8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7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0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59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5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oleObject" Target="embeddings/Microsoft_Equation1.bin"/><Relationship Id="rId13" Type="http://schemas.openxmlformats.org/officeDocument/2006/relationships/image" Target="media/image4.wmf"/><Relationship Id="rId14" Type="http://schemas.openxmlformats.org/officeDocument/2006/relationships/oleObject" Target="embeddings/Microsoft_Equation2.bin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\AppData\Roaming\Microsoft\Templates\gdmath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71FBE-BBC4-1B43-B4B8-01D11CDB7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\Users\anne\AppData\Roaming\Microsoft\Templates\gdmath.dot</Template>
  <TotalTime>1</TotalTime>
  <Pages>5</Pages>
  <Words>1142</Words>
  <Characters>6282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Mystyfya</dc:creator>
  <cp:lastModifiedBy>Anne Breuzin</cp:lastModifiedBy>
  <cp:revision>2</cp:revision>
  <cp:lastPrinted>2017-05-02T02:51:00Z</cp:lastPrinted>
  <dcterms:created xsi:type="dcterms:W3CDTF">2017-05-11T13:13:00Z</dcterms:created>
  <dcterms:modified xsi:type="dcterms:W3CDTF">2017-05-11T13:13:00Z</dcterms:modified>
</cp:coreProperties>
</file>