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shd w:val="clear" w:color="auto" w:fill="262626" w:themeFill="text1" w:themeFillTint="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71"/>
        <w:gridCol w:w="3429"/>
      </w:tblGrid>
      <w:tr w:rsidR="00305021" w:rsidRPr="0012794E" w:rsidTr="00C55564">
        <w:trPr>
          <w:trHeight w:hRule="exact" w:val="14400"/>
          <w:jc w:val="center"/>
        </w:trPr>
        <w:tc>
          <w:tcPr>
            <w:tcW w:w="7200" w:type="dxa"/>
            <w:shd w:val="clear" w:color="auto" w:fill="262626" w:themeFill="text1" w:themeFillTint="D9"/>
          </w:tcPr>
          <w:tbl>
            <w:tblPr>
              <w:tblpPr w:leftFromText="141" w:rightFromText="141" w:vertAnchor="page" w:horzAnchor="margin" w:tblpY="764"/>
              <w:tblOverlap w:val="never"/>
              <w:tblW w:w="75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pour le contenu du corps du prospectus"/>
            </w:tblPr>
            <w:tblGrid>
              <w:gridCol w:w="7513"/>
            </w:tblGrid>
            <w:tr w:rsidR="00305021" w:rsidRPr="00D8692D" w:rsidTr="00954B0B">
              <w:trPr>
                <w:cantSplit/>
                <w:trHeight w:hRule="exact" w:val="7237"/>
              </w:trPr>
              <w:tc>
                <w:tcPr>
                  <w:tcW w:w="7513" w:type="dxa"/>
                  <w:shd w:val="clear" w:color="auto" w:fill="FFFF00"/>
                </w:tcPr>
                <w:p w:rsidR="00305021" w:rsidRPr="00DA58C9" w:rsidRDefault="0059779B" w:rsidP="00C83E6D">
                  <w:pPr>
                    <w:rPr>
                      <w:color w:val="E1BA8B" w:themeColor="accent3" w:themeTint="99"/>
                      <w:lang w:val="fr-FR"/>
                    </w:rPr>
                  </w:pPr>
                  <w:r>
                    <w:rPr>
                      <w:noProof/>
                      <w:color w:val="E1BA8B" w:themeColor="accent3" w:themeTint="99"/>
                      <w:lang w:val="fr-FR"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2933700</wp:posOffset>
                            </wp:positionH>
                            <wp:positionV relativeFrom="paragraph">
                              <wp:posOffset>2715260</wp:posOffset>
                            </wp:positionV>
                            <wp:extent cx="1428750" cy="771525"/>
                            <wp:effectExtent l="38100" t="38100" r="57150" b="161925"/>
                            <wp:wrapNone/>
                            <wp:docPr id="2" name="Bulle rond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28750" cy="771525"/>
                                    </a:xfrm>
                                    <a:prstGeom prst="wedgeEllipseCallou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59779B" w:rsidRPr="0059779B" w:rsidRDefault="0059779B" w:rsidP="0059779B">
                                        <w:pPr>
                                          <w:jc w:val="center"/>
                                          <w:rPr>
                                            <w:b/>
                                            <w:lang w:val="fr-FR"/>
                                          </w:rPr>
                                        </w:pPr>
                                        <w:r w:rsidRPr="0059779B">
                                          <w:rPr>
                                            <w:b/>
                                            <w:lang w:val="fr-FR"/>
                                          </w:rPr>
                                          <w:t>TROP BIEN 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3" coordsize="21600,21600" o:spt="63" adj="1350,25920" path="wr,,21600,21600@15@16@17@18l@21@22xe">
                            <v:stroke joinstyle="miter"/>
                            <v:formulas>
                              <v:f eqn="val #0"/>
                              <v:f eqn="val #1"/>
                              <v:f eqn="sum 10800 0 #0"/>
                              <v:f eqn="sum 10800 0 #1"/>
                              <v:f eqn="atan2 @2 @3"/>
                              <v:f eqn="sumangle @4 11 0"/>
                              <v:f eqn="sumangle @4 0 11"/>
                              <v:f eqn="cos 10800 @4"/>
                              <v:f eqn="sin 10800 @4"/>
                              <v:f eqn="cos 10800 @5"/>
                              <v:f eqn="sin 10800 @5"/>
                              <v:f eqn="cos 10800 @6"/>
                              <v:f eqn="sin 10800 @6"/>
                              <v:f eqn="sum 10800 0 @7"/>
                              <v:f eqn="sum 10800 0 @8"/>
                              <v:f eqn="sum 10800 0 @9"/>
                              <v:f eqn="sum 10800 0 @10"/>
                              <v:f eqn="sum 10800 0 @11"/>
                              <v:f eqn="sum 10800 0 @12"/>
                              <v:f eqn="mod @2 @3 0"/>
                              <v:f eqn="sum @19 0 10800"/>
                              <v:f eqn="if @20 #0 @13"/>
                              <v:f eqn="if @20 #1 @14"/>
                            </v:formulas>
                            <v:path o:connecttype="custom" o:connectlocs="10800,0;3163,3163;0,10800;3163,18437;10800,21600;18437,18437;21600,10800;18437,3163;@21,@22" textboxrect="3163,3163,18437,18437"/>
                            <v:handles>
                              <v:h position="#0,#1"/>
                            </v:handles>
                          </v:shapetype>
                          <v:shape id="Bulle ronde 2" o:spid="_x0000_s1026" type="#_x0000_t63" style="position:absolute;margin-left:231pt;margin-top:213.8pt;width:112.5pt;height:6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" adj="6300,24300" fillcolor="#e5fc0c [3204]" strokecolor="#758101 [1604]" strokeweight="1.52778mm">
                            <v:stroke linestyle="thickThin"/>
                            <v:textbox>
                              <w:txbxContent>
                                <w:p w:rsidR="0059779B" w:rsidRPr="0059779B" w:rsidRDefault="0059779B" w:rsidP="0059779B">
                                  <w:pPr>
                                    <w:jc w:val="center"/>
                                    <w:rPr>
                                      <w:b/>
                                      <w:lang w:val="fr-FR"/>
                                    </w:rPr>
                                  </w:pPr>
                                  <w:r w:rsidRPr="0059779B">
                                    <w:rPr>
                                      <w:b/>
                                      <w:lang w:val="fr-FR"/>
                                    </w:rPr>
                                    <w:t>TROP BIEN 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A140B" w:rsidRPr="004A140B">
                    <w:rPr>
                      <w:noProof/>
                      <w:color w:val="E1BA8B" w:themeColor="accent3" w:themeTint="99"/>
                      <w:lang w:val="fr-FR" w:eastAsia="fr-FR"/>
                    </w:rPr>
                    <mc:AlternateContent>
                      <mc:Choice Requires="wps">
                        <w:drawing>
                          <wp:anchor distT="45720" distB="45720" distL="182880" distR="182880" simplePos="0" relativeHeight="251661312" behindDoc="1" locked="0" layoutInCell="1" allowOverlap="0">
                            <wp:simplePos x="0" y="0"/>
                            <wp:positionH relativeFrom="column">
                              <wp:posOffset>200025</wp:posOffset>
                            </wp:positionH>
                            <wp:positionV relativeFrom="paragraph">
                              <wp:posOffset>219710</wp:posOffset>
                            </wp:positionV>
                            <wp:extent cx="4257675" cy="2238375"/>
                            <wp:effectExtent l="133350" t="152400" r="142875" b="161925"/>
                            <wp:wrapSquare wrapText="bothSides"/>
                            <wp:docPr id="215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257675" cy="2238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76200" cmpd="dbl">
                                      <a:solidFill>
                                        <a:schemeClr val="tx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rgbClr val="FF0000">
                                          <a:alpha val="60000"/>
                                        </a:srgbClr>
                                      </a:glow>
                                    </a:effectLst>
                                  </wps:spPr>
                                  <wps:txbx>
                                    <w:txbxContent>
                                      <w:p w:rsidR="004A140B" w:rsidRPr="0059779B" w:rsidRDefault="004A140B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</w:pPr>
                                        <w:r w:rsidRPr="0059779B"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  <w:t>STAGE EQUITATION</w:t>
                                        </w:r>
                                      </w:p>
                                      <w:p w:rsidR="00BE79CD" w:rsidRDefault="004A140B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</w:pPr>
                                        <w:r w:rsidRPr="0059779B"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  <w:t xml:space="preserve">POUR LES ENFANTS DE </w:t>
                                        </w:r>
                                      </w:p>
                                      <w:p w:rsidR="004A140B" w:rsidRPr="0059779B" w:rsidRDefault="004A140B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</w:pPr>
                                        <w:r w:rsidRPr="0059779B"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  <w:t>6 -  10 ANS</w:t>
                                        </w:r>
                                      </w:p>
                                      <w:p w:rsidR="004A140B" w:rsidRPr="004A140B" w:rsidRDefault="004A140B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</w:pPr>
                                        <w:r w:rsidRPr="0059779B">
                                          <w:rPr>
                                            <w:rFonts w:ascii="Britannic Bold" w:eastAsia="BatangChe" w:hAnsi="Britannic Bold"/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  <w:t>A DHUISY</w:t>
                                        </w:r>
                                        <w:r w:rsidRPr="004A140B">
                                          <w:rPr>
                                            <w:b/>
                                            <w:i/>
                                            <w:iCs/>
                                            <w:caps/>
                                            <w:color w:val="auto"/>
                                            <w:sz w:val="48"/>
                                            <w:szCs w:val="48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182880" rIns="182880" bIns="18288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7" style="position:absolute;margin-left:15.75pt;margin-top:17.3pt;width:335.25pt;height:176.25pt;z-index:-251655168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" o:allowoverlap="f" fillcolor="#7f7f7f [1612]" strokecolor="#39302a [3215]" strokeweight="6pt">
                            <v:stroke linestyle="thinThin"/>
                            <v:textbox inset="14.4pt,14.4pt,14.4pt,14.4pt">
                              <w:txbxContent>
                                <w:p w:rsidR="004A140B" w:rsidRPr="0059779B" w:rsidRDefault="004A140B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 w:rsidRPr="0059779B"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  <w:t>STAGE EQUITATION</w:t>
                                  </w:r>
                                </w:p>
                                <w:p w:rsidR="00BE79CD" w:rsidRDefault="004A140B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 w:rsidRPr="0059779B"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  <w:t xml:space="preserve">POUR LES ENFANTS DE </w:t>
                                  </w:r>
                                </w:p>
                                <w:p w:rsidR="004A140B" w:rsidRPr="0059779B" w:rsidRDefault="004A140B">
                                  <w:pPr>
                                    <w:spacing w:after="0"/>
                                    <w:jc w:val="center"/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 w:rsidRPr="0059779B"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  <w:t>6 -  10 ANS</w:t>
                                  </w:r>
                                </w:p>
                                <w:p w:rsidR="004A140B" w:rsidRPr="004A140B" w:rsidRDefault="004A140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 w:rsidRPr="0059779B">
                                    <w:rPr>
                                      <w:rFonts w:ascii="Britannic Bold" w:eastAsia="BatangChe" w:hAnsi="Britannic Bold"/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  <w:t>A DHUISY</w:t>
                                  </w:r>
                                  <w:r w:rsidRPr="004A140B">
                                    <w:rPr>
                                      <w:b/>
                                      <w:i/>
                                      <w:iCs/>
                                      <w:caps/>
                                      <w:color w:val="auto"/>
                                      <w:sz w:val="48"/>
                                      <w:szCs w:val="48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  <w10:wrap type="square"/>
                          </v:rect>
                        </w:pict>
                      </mc:Fallback>
                    </mc:AlternateContent>
                  </w:r>
                  <w:r w:rsidR="00D8692D" w:rsidRPr="00DA58C9">
                    <w:rPr>
                      <w:noProof/>
                      <w:color w:val="E1BA8B" w:themeColor="accent3" w:themeTint="99"/>
                      <w:lang w:val="fr-FR" w:eastAsia="fr-FR"/>
                    </w:rPr>
                    <w:drawing>
                      <wp:inline distT="0" distB="0" distL="0" distR="0" wp14:anchorId="79B8B293" wp14:editId="3DA7A012">
                        <wp:extent cx="4541520" cy="2903506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4546" cy="29118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5021" w:rsidRPr="00916E88" w:rsidTr="00954B0B">
              <w:trPr>
                <w:trHeight w:hRule="exact" w:val="7371"/>
              </w:trPr>
              <w:tc>
                <w:tcPr>
                  <w:tcW w:w="7513" w:type="dxa"/>
                  <w:shd w:val="clear" w:color="auto" w:fill="FFFF00"/>
                </w:tcPr>
                <w:p w:rsidR="0059779B" w:rsidRDefault="0059779B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44"/>
                      <w:szCs w:val="44"/>
                      <w:lang w:val="fr-FR"/>
                    </w:rPr>
                  </w:pPr>
                </w:p>
                <w:p w:rsidR="000E1E47" w:rsidRPr="0059779B" w:rsidRDefault="000E1E47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44"/>
                      <w:szCs w:val="44"/>
                      <w:lang w:val="fr-FR"/>
                    </w:rPr>
                  </w:pPr>
                  <w:r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>d</w:t>
                  </w:r>
                  <w:r w:rsidR="00DA58C9"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>u 16</w:t>
                  </w:r>
                  <w:r w:rsidR="0012794E"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 xml:space="preserve"> juillet au</w:t>
                  </w:r>
                </w:p>
                <w:p w:rsidR="00305021" w:rsidRDefault="0012794E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44"/>
                      <w:szCs w:val="44"/>
                      <w:lang w:val="fr-FR"/>
                    </w:rPr>
                  </w:pPr>
                  <w:r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>1</w:t>
                  </w:r>
                  <w:r w:rsidR="00DA58C9"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>8</w:t>
                  </w:r>
                  <w:r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 xml:space="preserve"> Juillet</w:t>
                  </w:r>
                </w:p>
                <w:p w:rsidR="0059779B" w:rsidRPr="0059779B" w:rsidRDefault="0059779B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44"/>
                      <w:szCs w:val="44"/>
                      <w:lang w:val="fr-FR"/>
                    </w:rPr>
                  </w:pPr>
                </w:p>
                <w:p w:rsidR="00DA58C9" w:rsidRDefault="00DA58C9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28"/>
                      <w:szCs w:val="28"/>
                      <w:lang w:val="fr-FR"/>
                    </w:rPr>
                  </w:pPr>
                  <w:r w:rsidRPr="0059779B">
                    <w:rPr>
                      <w:color w:val="auto"/>
                      <w:sz w:val="28"/>
                      <w:szCs w:val="28"/>
                      <w:lang w:val="fr-FR"/>
                    </w:rPr>
                    <w:t>et du</w:t>
                  </w:r>
                </w:p>
                <w:p w:rsidR="0059779B" w:rsidRPr="0059779B" w:rsidRDefault="0059779B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28"/>
                      <w:szCs w:val="28"/>
                      <w:lang w:val="fr-FR"/>
                    </w:rPr>
                  </w:pPr>
                </w:p>
                <w:p w:rsidR="00DA58C9" w:rsidRPr="0059779B" w:rsidRDefault="00DA58C9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44"/>
                      <w:szCs w:val="44"/>
                      <w:lang w:val="fr-FR"/>
                    </w:rPr>
                  </w:pPr>
                  <w:r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 xml:space="preserve">29 juillet au </w:t>
                  </w:r>
                </w:p>
                <w:p w:rsidR="00DA58C9" w:rsidRPr="0059779B" w:rsidRDefault="00DA58C9" w:rsidP="000E1E47">
                  <w:pPr>
                    <w:pStyle w:val="Sous-titre"/>
                    <w:spacing w:before="0"/>
                    <w:jc w:val="center"/>
                    <w:rPr>
                      <w:color w:val="auto"/>
                      <w:sz w:val="44"/>
                      <w:szCs w:val="44"/>
                      <w:lang w:val="fr-FR"/>
                    </w:rPr>
                  </w:pPr>
                  <w:r w:rsidRPr="0059779B">
                    <w:rPr>
                      <w:color w:val="auto"/>
                      <w:sz w:val="44"/>
                      <w:szCs w:val="44"/>
                      <w:lang w:val="fr-FR"/>
                    </w:rPr>
                    <w:t>31 juillet</w:t>
                  </w:r>
                </w:p>
                <w:p w:rsidR="00305021" w:rsidRPr="00954B0B" w:rsidRDefault="002527F1" w:rsidP="00E25DC2">
                  <w:pPr>
                    <w:pStyle w:val="Titre"/>
                    <w:spacing w:line="240" w:lineRule="auto"/>
                    <w:rPr>
                      <w:color w:val="auto"/>
                      <w:sz w:val="18"/>
                      <w:szCs w:val="18"/>
                      <w:lang w:val="fr-FR"/>
                    </w:rPr>
                  </w:pPr>
                  <w:r w:rsidRPr="00DA58C9">
                    <w:rPr>
                      <w:color w:val="auto"/>
                      <w:sz w:val="96"/>
                      <w:szCs w:val="96"/>
                      <w:lang w:val="fr-FR"/>
                    </w:rPr>
                    <w:t xml:space="preserve">  </w:t>
                  </w:r>
                </w:p>
                <w:p w:rsidR="0012794E" w:rsidRPr="00DA58C9" w:rsidRDefault="00954B0B" w:rsidP="0012794E">
                  <w:pPr>
                    <w:pStyle w:val="Titre1"/>
                    <w:spacing w:before="0" w:after="0"/>
                    <w:rPr>
                      <w:color w:val="auto"/>
                      <w:lang w:val="fr-FR"/>
                    </w:rPr>
                  </w:pPr>
                  <w:r>
                    <w:rPr>
                      <w:color w:val="auto"/>
                      <w:lang w:val="fr-FR"/>
                    </w:rPr>
                    <w:t xml:space="preserve">( 2 </w:t>
                  </w:r>
                  <w:r w:rsidR="0012794E" w:rsidRPr="00DA58C9">
                    <w:rPr>
                      <w:color w:val="auto"/>
                      <w:lang w:val="fr-FR"/>
                    </w:rPr>
                    <w:t xml:space="preserve">nuitées sous tentes – </w:t>
                  </w:r>
                  <w:r>
                    <w:rPr>
                      <w:color w:val="auto"/>
                      <w:lang w:val="fr-FR"/>
                    </w:rPr>
                    <w:t>3</w:t>
                  </w:r>
                  <w:r w:rsidR="0012794E" w:rsidRPr="00DA58C9">
                    <w:rPr>
                      <w:color w:val="auto"/>
                      <w:lang w:val="fr-FR"/>
                    </w:rPr>
                    <w:t xml:space="preserve"> jours - )</w:t>
                  </w:r>
                </w:p>
                <w:p w:rsidR="0059779B" w:rsidRDefault="002222F7" w:rsidP="0012794E">
                  <w:pPr>
                    <w:rPr>
                      <w:color w:val="auto"/>
                      <w:lang w:val="fr-FR"/>
                    </w:rPr>
                  </w:pPr>
                  <w:r>
                    <w:rPr>
                      <w:color w:val="auto"/>
                      <w:lang w:val="fr-FR"/>
                    </w:rPr>
                    <w:t>Accueil des jeunes les Mardis</w:t>
                  </w:r>
                </w:p>
                <w:p w:rsidR="002222F7" w:rsidRDefault="002222F7" w:rsidP="0012794E">
                  <w:pPr>
                    <w:rPr>
                      <w:color w:val="auto"/>
                      <w:lang w:val="fr-FR"/>
                    </w:rPr>
                  </w:pPr>
                  <w:r>
                    <w:rPr>
                      <w:color w:val="auto"/>
                      <w:lang w:val="fr-FR"/>
                    </w:rPr>
                    <w:t xml:space="preserve">16 et 29 </w:t>
                  </w:r>
                  <w:r w:rsidR="0012794E" w:rsidRPr="00DA58C9">
                    <w:rPr>
                      <w:color w:val="auto"/>
                      <w:lang w:val="fr-FR"/>
                    </w:rPr>
                    <w:t xml:space="preserve"> Juillet à 10 H </w:t>
                  </w:r>
                </w:p>
                <w:p w:rsidR="0012794E" w:rsidRPr="00DA58C9" w:rsidRDefault="0012794E" w:rsidP="0012794E">
                  <w:pPr>
                    <w:ind w:right="583"/>
                    <w:rPr>
                      <w:color w:val="auto"/>
                      <w:lang w:val="fr-FR"/>
                    </w:rPr>
                  </w:pPr>
                  <w:r w:rsidRPr="00DA58C9">
                    <w:rPr>
                      <w:color w:val="auto"/>
                      <w:lang w:val="fr-FR"/>
                    </w:rPr>
                    <w:t xml:space="preserve">Le mini séjour sera encadré par une </w:t>
                  </w:r>
                  <w:r w:rsidR="00954B0B">
                    <w:rPr>
                      <w:color w:val="auto"/>
                      <w:lang w:val="fr-FR"/>
                    </w:rPr>
                    <w:t>animatrice et un animateur à DHUISY au centre é</w:t>
                  </w:r>
                  <w:r w:rsidR="0059779B">
                    <w:rPr>
                      <w:color w:val="auto"/>
                      <w:lang w:val="fr-FR"/>
                    </w:rPr>
                    <w:t>questre et participerons à la vie quotidienne.</w:t>
                  </w:r>
                </w:p>
                <w:p w:rsidR="0012794E" w:rsidRPr="00DA58C9" w:rsidRDefault="000E1E47" w:rsidP="000E1E47">
                  <w:pPr>
                    <w:ind w:right="583"/>
                    <w:rPr>
                      <w:color w:val="E1BA8B" w:themeColor="accent3" w:themeTint="99"/>
                      <w:lang w:val="fr-FR"/>
                    </w:rPr>
                  </w:pPr>
                  <w:r w:rsidRPr="00DA58C9">
                    <w:rPr>
                      <w:noProof/>
                      <w:color w:val="E1BA8B" w:themeColor="accent3" w:themeTint="99"/>
                      <w:lang w:val="fr-FR" w:eastAsia="fr-FR"/>
                    </w:rPr>
                    <w:drawing>
                      <wp:inline distT="0" distB="0" distL="0" distR="0" wp14:anchorId="1E7AE613" wp14:editId="6BD91F19">
                        <wp:extent cx="800100" cy="688975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916" cy="697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79CD" w:rsidRPr="00BE79CD">
                    <w:rPr>
                      <w:b/>
                      <w:color w:val="auto"/>
                      <w:lang w:val="fr-FR"/>
                    </w:rPr>
                    <w:t>INSCRIPTION A PARTIR DU 02 JUIN</w:t>
                  </w:r>
                </w:p>
              </w:tc>
            </w:tr>
            <w:tr w:rsidR="00305021" w:rsidRPr="00916E88" w:rsidTr="00954B0B">
              <w:trPr>
                <w:trHeight w:hRule="exact" w:val="1440"/>
              </w:trPr>
              <w:tc>
                <w:tcPr>
                  <w:tcW w:w="7513" w:type="dxa"/>
                  <w:shd w:val="clear" w:color="auto" w:fill="FFFF00"/>
                  <w:vAlign w:val="bottom"/>
                </w:tcPr>
                <w:p w:rsidR="00305021" w:rsidRPr="00DA58C9" w:rsidRDefault="00305021" w:rsidP="001731B1">
                  <w:pPr>
                    <w:spacing w:after="720"/>
                    <w:rPr>
                      <w:color w:val="E1BA8B" w:themeColor="accent3" w:themeTint="99"/>
                      <w:lang w:val="fr-FR"/>
                    </w:rPr>
                  </w:pPr>
                </w:p>
              </w:tc>
            </w:tr>
          </w:tbl>
          <w:p w:rsidR="00305021" w:rsidRPr="00D8692D" w:rsidRDefault="00305021">
            <w:pPr>
              <w:rPr>
                <w:lang w:val="fr-FR"/>
              </w:rPr>
            </w:pPr>
          </w:p>
        </w:tc>
        <w:tc>
          <w:tcPr>
            <w:tcW w:w="171" w:type="dxa"/>
            <w:shd w:val="clear" w:color="auto" w:fill="262626" w:themeFill="text1" w:themeFillTint="D9"/>
          </w:tcPr>
          <w:p w:rsidR="00305021" w:rsidRPr="00D8692D" w:rsidRDefault="00305021">
            <w:pPr>
              <w:rPr>
                <w:lang w:val="fr-FR"/>
              </w:rPr>
            </w:pPr>
          </w:p>
        </w:tc>
        <w:tc>
          <w:tcPr>
            <w:tcW w:w="3429" w:type="dxa"/>
            <w:shd w:val="clear" w:color="auto" w:fill="262626" w:themeFill="text1" w:themeFillTint="D9"/>
          </w:tcPr>
          <w:tbl>
            <w:tblPr>
              <w:tblW w:w="486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pour l’encadré du prospectus"/>
            </w:tblPr>
            <w:tblGrid>
              <w:gridCol w:w="3338"/>
            </w:tblGrid>
            <w:tr w:rsidR="00305021" w:rsidRPr="00916E88" w:rsidTr="00DA421D">
              <w:trPr>
                <w:trHeight w:hRule="exact" w:val="10164"/>
              </w:trPr>
              <w:tc>
                <w:tcPr>
                  <w:tcW w:w="3338" w:type="dxa"/>
                  <w:shd w:val="clear" w:color="auto" w:fill="FF0000"/>
                  <w:vAlign w:val="center"/>
                </w:tcPr>
                <w:p w:rsidR="00305021" w:rsidRPr="00D8692D" w:rsidRDefault="000960B4" w:rsidP="0059779B">
                  <w:pPr>
                    <w:pStyle w:val="Ligne"/>
                    <w:shd w:val="clear" w:color="auto" w:fill="FCD3A4" w:themeFill="accent2" w:themeFillTint="66"/>
                    <w:rPr>
                      <w:lang w:val="fr-FR"/>
                    </w:rPr>
                  </w:pPr>
                  <w:r w:rsidRPr="00DD1809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2576" behindDoc="0" locked="0" layoutInCell="1" allowOverlap="1" wp14:anchorId="7B57A05E" wp14:editId="6BB02869">
                            <wp:simplePos x="0" y="0"/>
                            <wp:positionH relativeFrom="column">
                              <wp:posOffset>448945</wp:posOffset>
                            </wp:positionH>
                            <wp:positionV relativeFrom="paragraph">
                              <wp:posOffset>679450</wp:posOffset>
                            </wp:positionV>
                            <wp:extent cx="885825" cy="613410"/>
                            <wp:effectExtent l="114300" t="190500" r="85725" b="186690"/>
                            <wp:wrapSquare wrapText="bothSides"/>
                            <wp:docPr id="21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9966456">
                                      <a:off x="0" y="0"/>
                                      <a:ext cx="886024" cy="6135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D1809" w:rsidRPr="00DD1809" w:rsidRDefault="000960B4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SOUS TENTES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B57A05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2" o:spid="_x0000_s1028" type="#_x0000_t202" style="position:absolute;left:0;text-align:left;margin-left:35.35pt;margin-top:53.5pt;width:69.75pt;height:48.3pt;rotation:-178426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">
                            <v:textbox>
                              <w:txbxContent>
                                <w:p w:rsidR="00DD1809" w:rsidRPr="00DD1809" w:rsidRDefault="000960B4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SOUS TENTES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fr-FR"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ECD3961" wp14:editId="021F26EB">
                            <wp:simplePos x="0" y="0"/>
                            <wp:positionH relativeFrom="column">
                              <wp:posOffset>48895</wp:posOffset>
                            </wp:positionH>
                            <wp:positionV relativeFrom="paragraph">
                              <wp:posOffset>-101600</wp:posOffset>
                            </wp:positionV>
                            <wp:extent cx="1743075" cy="2057400"/>
                            <wp:effectExtent l="19050" t="19050" r="47625" b="38100"/>
                            <wp:wrapNone/>
                            <wp:docPr id="8" name="Explosion 2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43075" cy="2057400"/>
                                    </a:xfrm>
                                    <a:prstGeom prst="irregularSeal2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D0EE1C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    <v:stroke joinstyle="miter"/>
                            <v:path gradientshapeok="t" o:connecttype="custom" o:connectlocs="9722,1887;0,12877;11612,18842;21600,6645" o:connectangles="270,180,90,0" textboxrect="5372,6382,14640,15935"/>
                          </v:shapetype>
                          <v:shape id="Explosion 2 8" o:spid="_x0000_s1026" type="#_x0000_t72" style="position:absolute;margin-left:3.85pt;margin-top:-8pt;width:137.25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" fillcolor="#e5fc0c [3204]" strokecolor="#758101 [1604]" strokeweight="1.52778mm">
                            <v:stroke linestyle="thickThin"/>
                          </v:shape>
                        </w:pict>
                      </mc:Fallback>
                    </mc:AlternateContent>
                  </w:r>
                  <w:r w:rsidR="00DD1809">
                    <w:rPr>
                      <w:noProof/>
                      <w:lang w:val="fr-FR"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003AB4E" wp14:editId="57CFB550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2523490</wp:posOffset>
                            </wp:positionV>
                            <wp:extent cx="1276350" cy="1123950"/>
                            <wp:effectExtent l="19050" t="19050" r="38100" b="38100"/>
                            <wp:wrapNone/>
                            <wp:docPr id="9" name="Émoticôn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6350" cy="1123950"/>
                                    </a:xfrm>
                                    <a:prstGeom prst="smileyFac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16AD06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  <v:formulas>
                              <v:f eqn="sum 33030 0 #0"/>
                              <v:f eqn="prod #0 4 3"/>
                              <v:f eqn="prod @0 1 3"/>
                              <v:f eqn="sum @1 0 @2"/>
                            </v:formulas>
                            <v:path o:extrusionok="f" gradientshapeok="t" o:connecttype="custom" o:connectlocs="10800,0;3163,3163;0,10800;3163,18437;10800,21600;18437,18437;21600,10800;18437,3163" textboxrect="3163,3163,18437,18437"/>
                            <v:handles>
                              <v:h position="center,#0" yrange="15510,17520"/>
                            </v:handles>
                            <o:complex v:ext="view"/>
                          </v:shapetype>
                          <v:shape id="Émoticône 9" o:spid="_x0000_s1026" type="#_x0000_t96" style="position:absolute;margin-left:22.35pt;margin-top:198.7pt;width:100.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" fillcolor="#e5fc0c [3204]" strokecolor="#758101 [1604]" strokeweight="1.52778mm">
                            <v:stroke linestyle="thickThin"/>
                          </v:shape>
                        </w:pict>
                      </mc:Fallback>
                    </mc:AlternateContent>
                  </w:r>
                  <w:r w:rsidR="00DD1809" w:rsidRPr="00DD1809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91440" distB="91440" distL="137160" distR="137160" simplePos="0" relativeHeight="251666432" behindDoc="0" locked="0" layoutInCell="0" allowOverlap="1" wp14:anchorId="566BA025" wp14:editId="79EB7C5C">
                            <wp:simplePos x="0" y="0"/>
                            <wp:positionH relativeFrom="margin">
                              <wp:posOffset>331470</wp:posOffset>
                            </wp:positionH>
                            <wp:positionV relativeFrom="margin">
                              <wp:posOffset>2171700</wp:posOffset>
                            </wp:positionV>
                            <wp:extent cx="1200785" cy="1871345"/>
                            <wp:effectExtent l="7620" t="0" r="6985" b="6985"/>
                            <wp:wrapSquare wrapText="bothSides"/>
                            <wp:docPr id="4" name="Forme automatiqu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1200785" cy="1871345"/>
                                    </a:xfrm>
                                    <a:prstGeom prst="roundRect">
                                      <a:avLst>
                                        <a:gd name="adj" fmla="val 13032"/>
                                      </a:avLst>
                                    </a:prstGeom>
                                    <a:solidFill>
                                      <a:srgbClr val="E5FC0C"/>
                                    </a:solidFill>
                                    <a:extLst/>
                                  </wps:spPr>
                                  <wps:txbx>
                                    <w:txbxContent>
                                      <w:p w:rsidR="00DD1809" w:rsidRPr="00DD1809" w:rsidRDefault="00DD1809" w:rsidP="00DD1809">
                                        <w:pPr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i/>
                                            <w:iCs/>
                                            <w:color w:val="FFFFFF" w:themeColor="background1"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66BA025" id="Forme automatique 2" o:spid="_x0000_s1029" style="position:absolute;left:0;text-align:left;margin-left:26.1pt;margin-top:171pt;width:94.55pt;height:147.3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" o:allowincell="f" fillcolor="#e5fc0c" stroked="f">
                            <v:textbox>
                              <w:txbxContent>
                                <w:p w:rsidR="00DD1809" w:rsidRPr="00DD1809" w:rsidRDefault="00DD1809" w:rsidP="00DD1809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xbxContent>
                            </v:textbox>
                            <w10:wrap type="square" anchorx="margin" anchory="margin"/>
                          </v:roundrect>
                        </w:pict>
                      </mc:Fallback>
                    </mc:AlternateContent>
                  </w:r>
                  <w:r w:rsidR="00DD1809" w:rsidRPr="00DD1809">
                    <w:rPr>
                      <w:noProof/>
                      <w:lang w:val="fr-FR"/>
                    </w:rPr>
                    <mc:AlternateContent>
                      <mc:Choice Requires="wps">
                        <w:drawing>
                          <wp:anchor distT="91440" distB="91440" distL="137160" distR="137160" simplePos="0" relativeHeight="251664384" behindDoc="0" locked="0" layoutInCell="0" allowOverlap="1" wp14:anchorId="5A0EDC37" wp14:editId="0723217F">
                            <wp:simplePos x="0" y="0"/>
                            <wp:positionH relativeFrom="margin">
                              <wp:posOffset>293370</wp:posOffset>
                            </wp:positionH>
                            <wp:positionV relativeFrom="margin">
                              <wp:posOffset>4225925</wp:posOffset>
                            </wp:positionV>
                            <wp:extent cx="1200785" cy="1871345"/>
                            <wp:effectExtent l="7620" t="0" r="6985" b="6985"/>
                            <wp:wrapSquare wrapText="bothSides"/>
                            <wp:docPr id="306" name="Forme automatiqu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1200785" cy="1871345"/>
                                    </a:xfrm>
                                    <a:prstGeom prst="roundRect">
                                      <a:avLst>
                                        <a:gd name="adj" fmla="val 13032"/>
                                      </a:avLst>
                                    </a:prstGeom>
                                    <a:solidFill>
                                      <a:schemeClr val="accent1"/>
                                    </a:solidFill>
                                    <a:extLst/>
                                  </wps:spPr>
                                  <wps:txbx>
                                    <w:txbxContent>
                                      <w:p w:rsidR="00DD1809" w:rsidRDefault="00DD1809">
                                        <w:pPr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i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fr-F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DD1809">
                                          <w:rPr>
                                            <w:rFonts w:asciiTheme="majorHAnsi" w:eastAsiaTheme="majorEastAsia" w:hAnsiTheme="majorHAnsi" w:cstheme="majorBidi"/>
                                            <w:i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fr-F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JEUX ET SOIREES</w:t>
                                        </w:r>
                                      </w:p>
                                      <w:p w:rsidR="000960B4" w:rsidRPr="00DD1809" w:rsidRDefault="000960B4">
                                        <w:pPr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i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fr-F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eastAsiaTheme="majorEastAsia" w:hAnsiTheme="majorHAnsi" w:cstheme="majorBidi"/>
                                            <w:i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fr-FR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FEU DE CAMP</w:t>
                                        </w:r>
                                        <w:bookmarkStart w:id="0" w:name="_GoBack"/>
                                        <w:bookmarkEnd w:id="0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A0EDC37" id="_x0000_s1030" style="position:absolute;left:0;text-align:left;margin-left:23.1pt;margin-top:332.75pt;width:94.55pt;height:147.35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" o:allowincell="f" fillcolor="#e5fc0c [3204]" stroked="f">
                            <v:textbox>
                              <w:txbxContent>
                                <w:p w:rsidR="00DD1809" w:rsidRDefault="00DD1809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1809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JEUX ET SOIREES</w:t>
                                  </w:r>
                                </w:p>
                                <w:p w:rsidR="000960B4" w:rsidRPr="00DD1809" w:rsidRDefault="000960B4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FEU DE CAMP</w:t>
                                  </w:r>
                                  <w:bookmarkStart w:id="1" w:name="_GoBack"/>
                                  <w:bookmarkEnd w:id="1"/>
                                </w:p>
                              </w:txbxContent>
                            </v:textbox>
                            <w10:wrap type="square" anchorx="margin" anchory="margin"/>
                          </v:roundrect>
                        </w:pict>
                      </mc:Fallback>
                    </mc:AlternateContent>
                  </w:r>
                </w:p>
              </w:tc>
            </w:tr>
            <w:tr w:rsidR="00305021" w:rsidRPr="00916E88" w:rsidTr="00C83E6D">
              <w:trPr>
                <w:trHeight w:hRule="exact" w:val="158"/>
              </w:trPr>
              <w:tc>
                <w:tcPr>
                  <w:tcW w:w="3338" w:type="dxa"/>
                </w:tcPr>
                <w:p w:rsidR="00305021" w:rsidRPr="00D8692D" w:rsidRDefault="00305021">
                  <w:pPr>
                    <w:rPr>
                      <w:lang w:val="fr-FR"/>
                    </w:rPr>
                  </w:pPr>
                </w:p>
              </w:tc>
            </w:tr>
            <w:tr w:rsidR="00305021" w:rsidRPr="0012794E" w:rsidTr="00BC54C7">
              <w:trPr>
                <w:trHeight w:hRule="exact" w:val="3812"/>
              </w:trPr>
              <w:tc>
                <w:tcPr>
                  <w:tcW w:w="3338" w:type="dxa"/>
                  <w:shd w:val="clear" w:color="auto" w:fill="C00000"/>
                  <w:vAlign w:val="center"/>
                </w:tcPr>
                <w:p w:rsidR="00305021" w:rsidRPr="00C83E6D" w:rsidRDefault="00C83E6D">
                  <w:pPr>
                    <w:pStyle w:val="Titre3"/>
                    <w:rPr>
                      <w:sz w:val="36"/>
                      <w:szCs w:val="36"/>
                      <w:lang w:val="fr-FR"/>
                    </w:rPr>
                  </w:pPr>
                  <w:r w:rsidRPr="00C83E6D">
                    <w:rPr>
                      <w:sz w:val="36"/>
                      <w:szCs w:val="36"/>
                      <w:lang w:val="fr-FR"/>
                    </w:rPr>
                    <w:t>sports loisirs</w:t>
                  </w:r>
                </w:p>
                <w:p w:rsidR="00305021" w:rsidRPr="00C83E6D" w:rsidRDefault="000960B4">
                  <w:pPr>
                    <w:pStyle w:val="Coordonnes"/>
                    <w:rPr>
                      <w:sz w:val="36"/>
                      <w:szCs w:val="36"/>
                      <w:lang w:val="fr-FR"/>
                    </w:rPr>
                  </w:pPr>
                  <w:sdt>
                    <w:sdtPr>
                      <w:rPr>
                        <w:sz w:val="36"/>
                        <w:szCs w:val="36"/>
                        <w:lang w:val="fr-FR"/>
                      </w:rPr>
                      <w:id w:val="857003158"/>
                      <w:placeholder>
                        <w:docPart w:val="8DB298CFAFCC46F182F22C2217BDB79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C83E6D" w:rsidRPr="00C83E6D">
                        <w:rPr>
                          <w:sz w:val="36"/>
                          <w:szCs w:val="36"/>
                          <w:lang w:val="fr-FR"/>
                        </w:rPr>
                        <w:t>17 bis rue de reuil</w:t>
                      </w:r>
                    </w:sdtContent>
                  </w:sdt>
                </w:p>
                <w:p w:rsidR="00305021" w:rsidRPr="00C83E6D" w:rsidRDefault="00C83E6D">
                  <w:pPr>
                    <w:pStyle w:val="Coordonnes"/>
                    <w:rPr>
                      <w:sz w:val="36"/>
                      <w:szCs w:val="36"/>
                      <w:lang w:val="fr-FR"/>
                    </w:rPr>
                  </w:pPr>
                  <w:r w:rsidRPr="00C83E6D">
                    <w:rPr>
                      <w:sz w:val="36"/>
                      <w:szCs w:val="36"/>
                      <w:lang w:val="fr-FR"/>
                    </w:rPr>
                    <w:t>77 260 LA FERTE / JOUARRE</w:t>
                  </w:r>
                </w:p>
                <w:p w:rsidR="00305021" w:rsidRPr="00D8692D" w:rsidRDefault="00C83E6D" w:rsidP="00C83E6D">
                  <w:pPr>
                    <w:pStyle w:val="Date"/>
                    <w:rPr>
                      <w:lang w:val="fr-FR"/>
                    </w:rPr>
                  </w:pPr>
                  <w:r w:rsidRPr="00C83E6D">
                    <w:rPr>
                      <w:sz w:val="36"/>
                      <w:szCs w:val="36"/>
                      <w:lang w:val="fr-FR"/>
                    </w:rPr>
                    <w:t>Tel : 01.60.22.15.95</w:t>
                  </w:r>
                </w:p>
              </w:tc>
            </w:tr>
          </w:tbl>
          <w:p w:rsidR="00305021" w:rsidRPr="00D8692D" w:rsidRDefault="00305021">
            <w:pPr>
              <w:rPr>
                <w:lang w:val="fr-FR"/>
              </w:rPr>
            </w:pPr>
          </w:p>
        </w:tc>
      </w:tr>
    </w:tbl>
    <w:p w:rsidR="00305021" w:rsidRPr="00D8692D" w:rsidRDefault="00DD1809">
      <w:pPr>
        <w:pStyle w:val="Sansinterligne"/>
        <w:rPr>
          <w:lang w:val="fr-FR"/>
        </w:rPr>
      </w:pPr>
      <w:r w:rsidRPr="00DD1809">
        <w:rPr>
          <w:noProof/>
          <w:lang w:val="fr-FR"/>
        </w:rPr>
        <mc:AlternateContent>
          <mc:Choice Requires="wps">
            <w:drawing>
              <wp:anchor distT="91440" distB="91440" distL="137160" distR="137160" simplePos="0" relativeHeight="251668480" behindDoc="0" locked="0" layoutInCell="0" allowOverlap="1" wp14:anchorId="18803572" wp14:editId="098F24CB">
                <wp:simplePos x="0" y="0"/>
                <wp:positionH relativeFrom="margin">
                  <wp:posOffset>8633460</wp:posOffset>
                </wp:positionH>
                <wp:positionV relativeFrom="margin">
                  <wp:posOffset>1323975</wp:posOffset>
                </wp:positionV>
                <wp:extent cx="1200785" cy="1871345"/>
                <wp:effectExtent l="7620" t="0" r="6985" b="6985"/>
                <wp:wrapSquare wrapText="bothSides"/>
                <wp:docPr id="5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00785" cy="18713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5FC0C"/>
                        </a:solidFill>
                        <a:extLst/>
                      </wps:spPr>
                      <wps:txbx>
                        <w:txbxContent>
                          <w:p w:rsidR="00DD1809" w:rsidRPr="00DD1809" w:rsidRDefault="00DD1809" w:rsidP="00DD180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03572" id="_x0000_s1031" style="position:absolute;margin-left:679.8pt;margin-top:104.25pt;width:94.55pt;height:147.35pt;rotation:90;z-index:2516684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" o:allowincell="f" fillcolor="#e5fc0c" stroked="f">
                <v:textbox>
                  <w:txbxContent>
                    <w:p w:rsidR="00DD1809" w:rsidRPr="00DD1809" w:rsidRDefault="00DD1809" w:rsidP="00DD180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305021" w:rsidRPr="00D8692D" w:rsidSect="00BE79CD">
      <w:pgSz w:w="12240" w:h="15840"/>
      <w:pgMar w:top="284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40B" w:rsidRDefault="004A140B" w:rsidP="004A140B">
      <w:pPr>
        <w:spacing w:after="0" w:line="240" w:lineRule="auto"/>
      </w:pPr>
      <w:r>
        <w:separator/>
      </w:r>
    </w:p>
  </w:endnote>
  <w:endnote w:type="continuationSeparator" w:id="0">
    <w:p w:rsidR="004A140B" w:rsidRDefault="004A140B" w:rsidP="004A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40B" w:rsidRDefault="004A140B" w:rsidP="004A140B">
      <w:pPr>
        <w:spacing w:after="0" w:line="240" w:lineRule="auto"/>
      </w:pPr>
      <w:r>
        <w:separator/>
      </w:r>
    </w:p>
  </w:footnote>
  <w:footnote w:type="continuationSeparator" w:id="0">
    <w:p w:rsidR="004A140B" w:rsidRDefault="004A140B" w:rsidP="004A1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4E"/>
    <w:rsid w:val="000960B4"/>
    <w:rsid w:val="000B575F"/>
    <w:rsid w:val="000E1E47"/>
    <w:rsid w:val="0010509C"/>
    <w:rsid w:val="0012794E"/>
    <w:rsid w:val="001731B1"/>
    <w:rsid w:val="002222F7"/>
    <w:rsid w:val="00226FE4"/>
    <w:rsid w:val="002527F1"/>
    <w:rsid w:val="002B0EE3"/>
    <w:rsid w:val="00305021"/>
    <w:rsid w:val="00495323"/>
    <w:rsid w:val="004A140B"/>
    <w:rsid w:val="0059779B"/>
    <w:rsid w:val="00916E88"/>
    <w:rsid w:val="00954B0B"/>
    <w:rsid w:val="009E1954"/>
    <w:rsid w:val="00A26130"/>
    <w:rsid w:val="00AF680B"/>
    <w:rsid w:val="00BC54C7"/>
    <w:rsid w:val="00BE79CD"/>
    <w:rsid w:val="00C55564"/>
    <w:rsid w:val="00C83E6D"/>
    <w:rsid w:val="00D8692D"/>
    <w:rsid w:val="00DA421D"/>
    <w:rsid w:val="00DA58C9"/>
    <w:rsid w:val="00DD1809"/>
    <w:rsid w:val="00E2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6422D-911E-442A-92D2-3BAB09F4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9302A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next w:val="Ligne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FC0C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40"/>
    </w:pPr>
    <w:rPr>
      <w:color w:val="E5FC0C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5FC0C" w:themeColor="accent1"/>
      <w:kern w:val="28"/>
      <w:sz w:val="104"/>
      <w:szCs w:val="104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30"/>
      <w:szCs w:val="3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gne">
    <w:name w:val="Ligne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5FC0C" w:themeColor="accent1"/>
    </w:rPr>
  </w:style>
  <w:style w:type="paragraph" w:styleId="En-tte">
    <w:name w:val="header"/>
    <w:basedOn w:val="Normal"/>
    <w:link w:val="En-tteCar"/>
    <w:uiPriority w:val="99"/>
    <w:unhideWhenUsed/>
    <w:rsid w:val="004A1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140B"/>
  </w:style>
  <w:style w:type="paragraph" w:styleId="Pieddepage">
    <w:name w:val="footer"/>
    <w:basedOn w:val="Normal"/>
    <w:link w:val="PieddepageCar"/>
    <w:uiPriority w:val="99"/>
    <w:unhideWhenUsed/>
    <w:rsid w:val="004A14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1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at\AppData\Roaming\Microsoft\Templates\Prospectus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DB298CFAFCC46F182F22C2217BDB7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02390E-C9C7-402D-AC85-9BEF97AFE9F5}"/>
      </w:docPartPr>
      <w:docPartBody>
        <w:p w:rsidR="00F65F0A" w:rsidRDefault="00F65F0A">
          <w:pPr>
            <w:pStyle w:val="8DB298CFAFCC46F182F22C2217BDB79C"/>
          </w:pPr>
          <w:r w:rsidRPr="00D8692D">
            <w:t>[</w:t>
          </w:r>
          <w:r w:rsidRPr="00E25DC2">
            <w:t>Adresse postale]</w:t>
          </w:r>
          <w:r w:rsidRPr="00E25DC2">
            <w:br/>
            <w:t>[Code postal, Ville]</w:t>
          </w:r>
          <w:r w:rsidRPr="00E25DC2">
            <w:br/>
            <w:t>[Téléphone</w:t>
          </w:r>
          <w:r w:rsidRPr="00D8692D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0A"/>
    <w:rsid w:val="00F6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201B503F490463AA29749233F5EB37B">
    <w:name w:val="F201B503F490463AA29749233F5EB37B"/>
  </w:style>
  <w:style w:type="paragraph" w:customStyle="1" w:styleId="F2B8BA1D5C2448658933AB34C865541E">
    <w:name w:val="F2B8BA1D5C2448658933AB34C865541E"/>
  </w:style>
  <w:style w:type="paragraph" w:customStyle="1" w:styleId="FA64E1A37AE74308974306F23DB16768">
    <w:name w:val="FA64E1A37AE74308974306F23DB16768"/>
  </w:style>
  <w:style w:type="paragraph" w:customStyle="1" w:styleId="ECC4401C400F4D518681E54A4FDE7500">
    <w:name w:val="ECC4401C400F4D518681E54A4FDE7500"/>
  </w:style>
  <w:style w:type="paragraph" w:customStyle="1" w:styleId="FA8E46D52F684A88BD20C15949641F37">
    <w:name w:val="FA8E46D52F684A88BD20C15949641F37"/>
  </w:style>
  <w:style w:type="paragraph" w:customStyle="1" w:styleId="15AF4804CE704DF2933F9F5EEB59503E">
    <w:name w:val="15AF4804CE704DF2933F9F5EEB59503E"/>
  </w:style>
  <w:style w:type="paragraph" w:customStyle="1" w:styleId="DCC432B5C8644B79B366D0C39CFB892B">
    <w:name w:val="DCC432B5C8644B79B366D0C39CFB892B"/>
  </w:style>
  <w:style w:type="paragraph" w:customStyle="1" w:styleId="784038828878486291B03E13DFA8E995">
    <w:name w:val="784038828878486291B03E13DFA8E995"/>
  </w:style>
  <w:style w:type="paragraph" w:customStyle="1" w:styleId="90DF04F37CEA41F68B21E3ECEB9371FA">
    <w:name w:val="90DF04F37CEA41F68B21E3ECEB9371FA"/>
  </w:style>
  <w:style w:type="paragraph" w:customStyle="1" w:styleId="42B3521394934E3B8CFBFF43BFA32285">
    <w:name w:val="42B3521394934E3B8CFBFF43BFA32285"/>
  </w:style>
  <w:style w:type="paragraph" w:customStyle="1" w:styleId="8DB298CFAFCC46F182F22C2217BDB79C">
    <w:name w:val="8DB298CFAFCC46F182F22C2217BDB79C"/>
  </w:style>
  <w:style w:type="paragraph" w:customStyle="1" w:styleId="227A3317B1CF43D0B432750C8FD56A94">
    <w:name w:val="227A3317B1CF43D0B432750C8FD56A94"/>
  </w:style>
  <w:style w:type="paragraph" w:customStyle="1" w:styleId="9490C0CF7F764F848A1ECBCD1195DEAC">
    <w:name w:val="9490C0CF7F764F848A1ECBCD1195DE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nalisé 1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E5FC0C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Glacé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7FF71A-F1B6-4E4E-9181-F5AF803BD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saisonnier</Template>
  <TotalTime>29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3</cp:revision>
  <cp:lastPrinted>2014-05-16T09:14:00Z</cp:lastPrinted>
  <dcterms:created xsi:type="dcterms:W3CDTF">2014-05-19T10:29:00Z</dcterms:created>
  <dcterms:modified xsi:type="dcterms:W3CDTF">2014-05-20T13:53:00Z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